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B53C15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bookmarkStart w:id="0" w:name="_GoBack"/>
      <w:r w:rsidRPr="00B53C15">
        <w:rPr>
          <w:rFonts w:ascii="GHEA Grapalat" w:hAnsi="GHEA Grapalat"/>
          <w:b/>
        </w:rPr>
        <w:t>ԱՄՓՈՓԱԹԵՐԹ</w:t>
      </w:r>
    </w:p>
    <w:bookmarkEnd w:id="0"/>
    <w:p w:rsidR="000E0DAD" w:rsidRPr="002E35F0" w:rsidRDefault="00DE29BA" w:rsidP="00B53C15">
      <w:pPr>
        <w:pStyle w:val="mechtex"/>
        <w:rPr>
          <w:rFonts w:ascii="Sylfaen" w:hAnsi="Sylfaen"/>
          <w:lang w:val="af-ZA"/>
        </w:rPr>
      </w:pPr>
      <w:r w:rsidRPr="002E35F0">
        <w:rPr>
          <w:rFonts w:ascii="GHEA Grapalat" w:hAnsi="GHEA Grapalat" w:cs="Sylfaen"/>
          <w:lang w:val="hy-AM" w:eastAsia="en-US"/>
        </w:rPr>
        <w:t>ՀԱՅԱՍՏԱՆԻ ՀԱՆՐԱՊԵՏՈՒԹՅԱՆ ԱՐՏԱՔԻՆ ԳՈՐԾԵՐԻ ՆԱԽԱՐԱՐՈՒԹՅԱՆԸ ԳՈՒՄԱՐ ՀԱՏԿԱՑՆԵԼՈՒ</w:t>
      </w:r>
      <w:r w:rsidR="00CB6F11" w:rsidRPr="002E35F0">
        <w:rPr>
          <w:rFonts w:ascii="GHEA Grapalat" w:hAnsi="GHEA Grapalat" w:cs="Sylfaen"/>
          <w:lang w:eastAsia="en-US"/>
        </w:rPr>
        <w:t>,</w:t>
      </w:r>
      <w:r w:rsidRPr="002E35F0">
        <w:rPr>
          <w:rFonts w:ascii="GHEA Grapalat" w:hAnsi="GHEA Grapalat" w:cs="Sylfaen"/>
          <w:lang w:val="hy-AM" w:eastAsia="en-US"/>
        </w:rPr>
        <w:t xml:space="preserve">  </w:t>
      </w:r>
      <w:r w:rsidR="00CB6F11" w:rsidRPr="002E35F0">
        <w:rPr>
          <w:rFonts w:ascii="GHEA Grapalat" w:hAnsi="GHEA Grapalat" w:cs="Sylfaen"/>
          <w:lang w:val="hy-AM" w:eastAsia="en-US"/>
        </w:rPr>
        <w:t>ՀԱՅԱՍՏԱՆԻ ՀԱՆՐԱՊԵՏՈՒԹՅԱՆ</w:t>
      </w:r>
      <w:r w:rsidRPr="002E35F0">
        <w:rPr>
          <w:rFonts w:ascii="GHEA Grapalat" w:hAnsi="GHEA Grapalat" w:cs="Sylfaen"/>
          <w:lang w:val="hy-AM" w:eastAsia="en-US"/>
        </w:rPr>
        <w:t xml:space="preserve"> 2019 ԹՎԱԿԱՆԻ ՊԵՏԱԿԱՆ ԲՅՈՒՋԵՈՒՄ ՎԵՐԱԲԱՇԽՈՒՄ  ԵՎ ՀԱՅԱՍՏԱՆԻ ՀԱՆ</w:t>
      </w:r>
      <w:r w:rsidRPr="002E35F0">
        <w:rPr>
          <w:rFonts w:ascii="GHEA Grapalat" w:hAnsi="GHEA Grapalat" w:cs="Sylfaen"/>
          <w:lang w:val="hy-AM" w:eastAsia="en-US"/>
        </w:rPr>
        <w:softHyphen/>
        <w:t>ՐԱ</w:t>
      </w:r>
      <w:r w:rsidRPr="002E35F0">
        <w:rPr>
          <w:rFonts w:ascii="GHEA Grapalat" w:hAnsi="GHEA Grapalat" w:cs="Sylfaen"/>
          <w:lang w:val="hy-AM" w:eastAsia="en-US"/>
        </w:rPr>
        <w:softHyphen/>
        <w:t>ՊԵ</w:t>
      </w:r>
      <w:r w:rsidRPr="002E35F0">
        <w:rPr>
          <w:rFonts w:ascii="GHEA Grapalat" w:hAnsi="GHEA Grapalat" w:cs="Sylfaen"/>
          <w:lang w:val="hy-AM" w:eastAsia="en-US"/>
        </w:rPr>
        <w:softHyphen/>
        <w:t>ՏՈՒԹՅԱՆ ԿԱ</w:t>
      </w:r>
      <w:r w:rsidRPr="002E35F0">
        <w:rPr>
          <w:rFonts w:ascii="GHEA Grapalat" w:hAnsi="GHEA Grapalat" w:cs="Sylfaen"/>
          <w:lang w:val="hy-AM" w:eastAsia="en-US"/>
        </w:rPr>
        <w:softHyphen/>
        <w:t>ՌԱ</w:t>
      </w:r>
      <w:r w:rsidRPr="002E35F0">
        <w:rPr>
          <w:rFonts w:ascii="GHEA Grapalat" w:hAnsi="GHEA Grapalat" w:cs="Sylfaen"/>
          <w:lang w:val="hy-AM" w:eastAsia="en-US"/>
        </w:rPr>
        <w:softHyphen/>
        <w:t>ՎԱ</w:t>
      </w:r>
      <w:r w:rsidRPr="002E35F0">
        <w:rPr>
          <w:rFonts w:ascii="GHEA Grapalat" w:hAnsi="GHEA Grapalat" w:cs="Sylfaen"/>
          <w:lang w:val="hy-AM" w:eastAsia="en-US"/>
        </w:rPr>
        <w:softHyphen/>
        <w:t>ՐՈՒԹՅԱՆ 2018 ԹՎԱԿԱՆԻ ԴԵԿՏԵՄԲԵՐԻ 27-Ի N 1515-Ն ՈՐՈՇ</w:t>
      </w:r>
      <w:r w:rsidRPr="002E35F0">
        <w:rPr>
          <w:rFonts w:ascii="GHEA Grapalat" w:hAnsi="GHEA Grapalat" w:cs="Sylfaen"/>
          <w:lang w:val="hy-AM" w:eastAsia="en-US"/>
        </w:rPr>
        <w:softHyphen/>
        <w:t>ՄԱՆ ՄԵՋ ՓՈՓՈ</w:t>
      </w:r>
      <w:r w:rsidRPr="002E35F0">
        <w:rPr>
          <w:rFonts w:ascii="GHEA Grapalat" w:hAnsi="GHEA Grapalat" w:cs="Sylfaen"/>
          <w:lang w:val="hy-AM" w:eastAsia="en-US"/>
        </w:rPr>
        <w:softHyphen/>
        <w:t xml:space="preserve">ԽՈՒԹՅՈՒՆՆԵՐ ԵՎ ԼՐԱՑՈՒՄՆԵՐ ԿԱՏԱՐԵԼՈՒ </w:t>
      </w:r>
      <w:r w:rsidR="000E0DAD" w:rsidRPr="002E35F0">
        <w:rPr>
          <w:rFonts w:ascii="GHEA Grapalat" w:hAnsi="GHEA Grapalat" w:cs="Sylfaen"/>
        </w:rPr>
        <w:t>ՎԵՐԱԲԵՐՅԱԼ</w:t>
      </w:r>
      <w:r w:rsidR="000E0DAD" w:rsidRPr="002E35F0">
        <w:rPr>
          <w:rFonts w:ascii="GHEA Grapalat" w:hAnsi="GHEA Grapalat" w:cs="Tahoma"/>
          <w:lang w:val="af-ZA"/>
        </w:rPr>
        <w:t xml:space="preserve"> </w:t>
      </w:r>
      <w:r w:rsidR="000E0DAD" w:rsidRPr="002E35F0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2E35F0" w:rsidRDefault="00760B07" w:rsidP="00B53C15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142"/>
        <w:gridCol w:w="5670"/>
        <w:gridCol w:w="2115"/>
        <w:gridCol w:w="2650"/>
      </w:tblGrid>
      <w:tr w:rsidR="00760B07" w:rsidRPr="002E35F0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 w:rsidP="00B53C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2E35F0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2E35F0" w:rsidRDefault="00760B07" w:rsidP="00B53C15">
            <w:pPr>
              <w:jc w:val="center"/>
              <w:rPr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2E35F0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 w:rsidP="00B53C15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BF6CE9" w:rsidRPr="00C2149B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C2149B" w:rsidRDefault="00BF6CE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AE4229" w:rsidRDefault="00BF6CE9" w:rsidP="00FA7D21">
            <w:pPr>
              <w:rPr>
                <w:rFonts w:ascii="GHEA Grapalat" w:hAnsi="GHEA Grapalat"/>
                <w:sz w:val="22"/>
                <w:szCs w:val="22"/>
              </w:rPr>
            </w:pP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BF6CE9" w:rsidRPr="00AE4229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BF6CE9" w:rsidRPr="00AE4229" w:rsidRDefault="00BF6CE9" w:rsidP="00746FC4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AE42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 xml:space="preserve">N </w:t>
                  </w:r>
                  <w:r w:rsidRPr="00BF6CE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01/8-5/18053-2019</w:t>
                  </w:r>
                </w:p>
              </w:tc>
            </w:tr>
            <w:tr w:rsidR="00BF6CE9" w:rsidRPr="00AE4229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BF6CE9" w:rsidRPr="00AE4229" w:rsidRDefault="00BF6CE9" w:rsidP="00746FC4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>
                    <w:rPr>
                      <w:rFonts w:ascii="GHEA Grapalat" w:hAnsi="GHEA Grapalat"/>
                      <w:sz w:val="22"/>
                      <w:szCs w:val="22"/>
                    </w:rPr>
                    <w:t>04.11</w:t>
                  </w:r>
                  <w:r w:rsidRPr="00AE4229">
                    <w:rPr>
                      <w:rFonts w:ascii="GHEA Grapalat" w:hAnsi="GHEA Grapalat"/>
                      <w:sz w:val="22"/>
                      <w:szCs w:val="22"/>
                    </w:rPr>
                    <w:t>.2018</w:t>
                  </w:r>
                  <w:r w:rsidRPr="00CF0B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BF6CE9" w:rsidRPr="00AE4229" w:rsidRDefault="00BF6CE9" w:rsidP="00746FC4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BF6CE9" w:rsidRPr="00F240C9" w:rsidRDefault="00BF6CE9" w:rsidP="00716610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E9" w:rsidRPr="003C7C42" w:rsidRDefault="00BF6CE9" w:rsidP="00BF6CE9">
            <w:pPr>
              <w:spacing w:line="360" w:lineRule="auto"/>
              <w:jc w:val="both"/>
              <w:rPr>
                <w:rFonts w:ascii="GHEA Grapalat" w:hAnsi="GHEA Grapalat" w:cs="GHEA Grapalat"/>
                <w:lang w:val="hy-AM" w:eastAsia="ru-RU"/>
              </w:rPr>
            </w:pPr>
            <w:r w:rsidRPr="003C7C42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Times Armenian"/>
              </w:rPr>
              <w:t xml:space="preserve"> </w:t>
            </w:r>
            <w:r w:rsidRPr="003C7C42">
              <w:rPr>
                <w:rFonts w:ascii="GHEA Grapalat" w:hAnsi="GHEA Grapalat" w:cs="Sylfaen"/>
                <w:lang w:val="hy-AM"/>
              </w:rPr>
              <w:t>ֆինանսների</w:t>
            </w:r>
            <w:r w:rsidRPr="003C7C4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C7C42">
              <w:rPr>
                <w:rFonts w:ascii="GHEA Grapalat" w:hAnsi="GHEA Grapalat" w:cs="Sylfaen"/>
                <w:lang w:val="hy-AM"/>
              </w:rPr>
              <w:t xml:space="preserve">նախարարությունը ս.թ. հոկտեմբերի 28-ի Ձեր </w:t>
            </w:r>
            <w:r w:rsidRPr="003C7C42">
              <w:rPr>
                <w:rFonts w:ascii="GHEA Grapalat" w:hAnsi="GHEA Grapalat" w:cs="Times Armenian"/>
                <w:lang w:val="hy-AM"/>
              </w:rPr>
              <w:t>N 1114/</w:t>
            </w:r>
            <w:r w:rsidRPr="001E55BF">
              <w:rPr>
                <w:rFonts w:ascii="GHEA Grapalat" w:hAnsi="GHEA Grapalat" w:cs="Times Armenian"/>
                <w:lang w:val="hy-AM"/>
              </w:rPr>
              <w:t>1</w:t>
            </w:r>
            <w:r w:rsidRPr="003C7C42">
              <w:rPr>
                <w:rFonts w:ascii="GHEA Grapalat" w:hAnsi="GHEA Grapalat" w:cs="Times Armenian"/>
                <w:lang w:val="hy-AM"/>
              </w:rPr>
              <w:t>5440-19</w:t>
            </w:r>
            <w:r w:rsidRPr="003C7C42">
              <w:rPr>
                <w:lang w:val="hy-AM"/>
              </w:rPr>
              <w:t xml:space="preserve"> </w:t>
            </w:r>
            <w:r w:rsidRPr="003C7C42">
              <w:rPr>
                <w:rFonts w:ascii="GHEA Grapalat" w:hAnsi="GHEA Grapalat" w:cs="Sylfaen"/>
                <w:lang w:val="hy-AM"/>
              </w:rPr>
              <w:t>գրու</w:t>
            </w:r>
            <w:r w:rsidRPr="003C7C42">
              <w:rPr>
                <w:rFonts w:ascii="GHEA Grapalat" w:hAnsi="GHEA Grapalat" w:cs="Sylfaen"/>
                <w:lang w:val="hy-AM"/>
              </w:rPr>
              <w:softHyphen/>
              <w:t>թյամբ</w:t>
            </w:r>
            <w:r w:rsidRPr="003C7C42">
              <w:rPr>
                <w:rFonts w:ascii="GHEA Grapalat" w:hAnsi="GHEA Grapalat" w:cs="Times Armenian"/>
                <w:lang w:val="hy-AM"/>
              </w:rPr>
              <w:t xml:space="preserve"> ներկայացված «Հայաստանի Հանրապետության 2019 թվականի պետական բյու</w:t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  <w:t>ջեում և Հայաստանի Հանրապետության կառավարության 2018 թվականի դեկտեմբերի          27-ի N 1515-Ն որոշման մեջ փոփոխություններ և լրացումներ կատարելու մասին» ՀՀ կառա</w:t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  <w:t>վա</w:t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  <w:t>րու</w:t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</w:r>
            <w:r w:rsidRPr="003C7C42">
              <w:rPr>
                <w:rFonts w:ascii="GHEA Grapalat" w:hAnsi="GHEA Grapalat" w:cs="Times Armenian"/>
                <w:lang w:val="hy-AM"/>
              </w:rPr>
              <w:softHyphen/>
              <w:t>թյան որոշման նախագծի (այսուհետ՝ Նախագիծ) վերաբերյալ հայտնում է, որ ա</w:t>
            </w:r>
            <w:r w:rsidRPr="003C7C42">
              <w:rPr>
                <w:rFonts w:ascii="GHEA Grapalat" w:hAnsi="GHEA Grapalat" w:cs="GHEA Grapalat"/>
                <w:lang w:val="hy-AM" w:eastAsia="ru-RU"/>
              </w:rPr>
              <w:t>նհրա</w:t>
            </w:r>
            <w:r w:rsidRPr="003C7C42">
              <w:rPr>
                <w:rFonts w:ascii="GHEA Grapalat" w:hAnsi="GHEA Grapalat" w:cs="GHEA Grapalat"/>
                <w:lang w:val="hy-AM" w:eastAsia="ru-RU"/>
              </w:rPr>
              <w:softHyphen/>
              <w:t>ժեշտ է Նախագծի`</w:t>
            </w:r>
          </w:p>
          <w:p w:rsidR="00BF6CE9" w:rsidRPr="003C7C42" w:rsidRDefault="00BF6CE9" w:rsidP="00BF6CE9">
            <w:pPr>
              <w:pStyle w:val="ListParagraph"/>
              <w:tabs>
                <w:tab w:val="left" w:pos="-3828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C7C42">
              <w:rPr>
                <w:rFonts w:ascii="GHEA Grapalat" w:hAnsi="GHEA Grapalat" w:cs="GHEA Grapalat"/>
                <w:lang w:val="hy-AM" w:eastAsia="ru-RU"/>
              </w:rPr>
              <w:t xml:space="preserve">1. N 2 հավելվածի աղյուսակում 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Ցուցանիշների փոփոխությունը (նվազեցումները ներ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յացված 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են փակագծերում)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 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բառերը փոխարինել 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Ցուցանիշների փոփոխությունը (մուտ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քերի նվազումը և ելքերի ավելացումը` փակագծերում)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բառերով, իսկ «Արտաբյու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ջե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տային հաշվի ժամանակավորապես ազատ միջոցներ» տողը հանել,</w:t>
            </w:r>
          </w:p>
          <w:p w:rsidR="00BF6CE9" w:rsidRPr="003C7C42" w:rsidRDefault="00BF6CE9" w:rsidP="00BF6CE9">
            <w:pPr>
              <w:pStyle w:val="ListParagraph"/>
              <w:tabs>
                <w:tab w:val="left" w:pos="-3828"/>
              </w:tabs>
              <w:spacing w:line="360" w:lineRule="auto"/>
              <w:ind w:left="0" w:firstLine="720"/>
              <w:jc w:val="both"/>
              <w:rPr>
                <w:rFonts w:ascii="GHEA Grapalat" w:eastAsia="Calibri" w:hAnsi="GHEA Grapalat"/>
                <w:shd w:val="clear" w:color="auto" w:fill="FFFFFF"/>
                <w:lang w:val="af-ZA"/>
              </w:rPr>
            </w:pPr>
            <w:r w:rsidRPr="003C7C42">
              <w:rPr>
                <w:rFonts w:ascii="GHEA Grapalat" w:hAnsi="GHEA Grapalat" w:cs="GHEA Grapalat"/>
                <w:lang w:val="hy-AM" w:eastAsia="ru-RU"/>
              </w:rPr>
              <w:t xml:space="preserve">2. </w:t>
            </w:r>
            <w:r w:rsidRPr="003C7C42">
              <w:rPr>
                <w:rFonts w:ascii="GHEA Grapalat" w:hAnsi="GHEA Grapalat" w:cs="GHEA Grapalat"/>
                <w:lang w:val="af-ZA" w:eastAsia="ru-RU"/>
              </w:rPr>
              <w:t>N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3C7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6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հավելվածի 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af-ZA"/>
              </w:rPr>
              <w:t xml:space="preserve">աղյուսակում 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af-ZA"/>
              </w:rPr>
              <w:t>Ծ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hy-AM"/>
              </w:rPr>
              <w:t>րագրերի և կատարողների անվանումները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 բառերն անհրաժեշտ է փոխարինել «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af-ZA"/>
              </w:rPr>
              <w:t>Բյուջետային գլխավոր կարգադրիչների, ծրագրերի, միջոցա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af-ZA"/>
              </w:rPr>
              <w:softHyphen/>
              <w:t>ռումների, միջոցառումները կատարող պետական մարմինների և ուղղությունների անվա</w:t>
            </w:r>
            <w:r w:rsidRPr="003C7C42">
              <w:rPr>
                <w:rFonts w:ascii="GHEA Grapalat" w:eastAsia="Calibri" w:hAnsi="GHEA Grapalat"/>
                <w:shd w:val="clear" w:color="auto" w:fill="FFFFFF"/>
                <w:lang w:val="af-ZA"/>
              </w:rPr>
              <w:softHyphen/>
              <w:t>նումները</w:t>
            </w:r>
            <w:r w:rsidRPr="0066638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 բառերով:</w:t>
            </w:r>
          </w:p>
          <w:p w:rsidR="00BF6CE9" w:rsidRPr="00BF6CE9" w:rsidRDefault="00BF6CE9" w:rsidP="008F75B6">
            <w:pPr>
              <w:spacing w:line="360" w:lineRule="auto"/>
              <w:jc w:val="both"/>
              <w:rPr>
                <w:rFonts w:ascii="GHEA Grapalat" w:hAnsi="GHEA Grapalat" w:cs="Times Armenian"/>
                <w:sz w:val="22"/>
                <w:szCs w:val="22"/>
                <w:lang w:val="af-Z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CE9" w:rsidRPr="00546E43" w:rsidRDefault="00BF6CE9" w:rsidP="000A1F5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E9" w:rsidRPr="00546E43" w:rsidRDefault="00BF6CE9" w:rsidP="000A1F5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tr w:rsidR="003025FE" w:rsidRPr="00546E43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Default="003025F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Default="003025FE" w:rsidP="00FA7D21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="00AB75B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:rsidR="003025FE" w:rsidRDefault="00AB75B4" w:rsidP="00FA7D21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="003025FE" w:rsidRPr="003025FE">
              <w:rPr>
                <w:rFonts w:ascii="GHEA Grapalat" w:hAnsi="GHEA Grapalat"/>
                <w:sz w:val="22"/>
                <w:szCs w:val="22"/>
              </w:rPr>
              <w:t>27.4/26178-2019</w:t>
            </w:r>
          </w:p>
          <w:p w:rsidR="003025FE" w:rsidRPr="00546E43" w:rsidRDefault="003025FE" w:rsidP="00FA7D21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15.11.2019թ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Pr="005E7D94" w:rsidRDefault="003025FE" w:rsidP="00AB75B4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0745A2">
              <w:rPr>
                <w:rFonts w:ascii="GHEA Grapalat" w:hAnsi="GHEA Grapalat"/>
                <w:bCs/>
                <w:lang w:val="hy-AM"/>
              </w:rPr>
              <w:t xml:space="preserve">Հայաստանի Հանրապետության 2019 թվականի պետական բյուջեում վերաբաշխում, Հայաստանի </w:t>
            </w:r>
            <w:r w:rsidRPr="00AB75B4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0745A2">
              <w:rPr>
                <w:rFonts w:ascii="GHEA Grapalat" w:hAnsi="GHEA Grapalat"/>
                <w:bCs/>
                <w:lang w:val="hy-AM"/>
              </w:rPr>
              <w:t xml:space="preserve"> կառավարության 2018 թվականի դեկտեմբերի 27-ի N 1515-Ն որոշման մեջ փոփոխություններ և լրացումներ կատարելու և Հայաստանի Հանրապետության արտաքին գործերի </w:t>
            </w:r>
            <w:r w:rsidRPr="000745A2">
              <w:rPr>
                <w:rFonts w:ascii="GHEA Grapalat" w:hAnsi="GHEA Grapalat"/>
                <w:bCs/>
                <w:lang w:val="hy-AM"/>
              </w:rPr>
              <w:lastRenderedPageBreak/>
              <w:t>նախարարությանը գումար հատկացնելու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Հ</w:t>
            </w:r>
            <w:proofErr w:type="spellStart"/>
            <w:r>
              <w:rPr>
                <w:rFonts w:ascii="GHEA Grapalat" w:hAnsi="GHEA Grapalat"/>
                <w:lang w:val="hy-AM"/>
              </w:rPr>
              <w:t>այաստանի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Հ</w:t>
            </w:r>
            <w:proofErr w:type="spellStart"/>
            <w:r>
              <w:rPr>
                <w:rFonts w:ascii="GHEA Grapalat" w:hAnsi="GHEA Grapalat"/>
                <w:lang w:val="hy-AM"/>
              </w:rPr>
              <w:t>անրապետության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կառավարության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նախագծի</w:t>
            </w:r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հավելվածները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</w:rPr>
              <w:t>լրացնել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գլխագրերով</w:t>
            </w:r>
            <w:proofErr w:type="spellEnd"/>
            <w:r>
              <w:rPr>
                <w:rFonts w:ascii="GHEA Grapalat" w:hAnsi="GHEA Grapalat"/>
                <w:bCs/>
              </w:rPr>
              <w:t>:</w:t>
            </w:r>
          </w:p>
          <w:p w:rsidR="003025FE" w:rsidRPr="003025FE" w:rsidRDefault="003025FE" w:rsidP="00546E43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FE" w:rsidRPr="00546E43" w:rsidRDefault="003025FE" w:rsidP="00EF7D7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FE" w:rsidRPr="00546E43" w:rsidRDefault="003025FE" w:rsidP="00EF7D7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</w:tbl>
    <w:p w:rsidR="00BB4ADB" w:rsidRPr="00546E43" w:rsidRDefault="00BB4ADB" w:rsidP="00760B07">
      <w:pPr>
        <w:rPr>
          <w:rFonts w:ascii="GHEA Grapalat" w:hAnsi="GHEA Grapalat"/>
          <w:sz w:val="22"/>
          <w:szCs w:val="22"/>
          <w:lang w:val="af-ZA"/>
        </w:rPr>
      </w:pPr>
    </w:p>
    <w:p w:rsidR="00CC4922" w:rsidRPr="002E35F0" w:rsidRDefault="002E35F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2E35F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524A4"/>
    <w:rsid w:val="002E35F0"/>
    <w:rsid w:val="003025FE"/>
    <w:rsid w:val="00333325"/>
    <w:rsid w:val="0048387A"/>
    <w:rsid w:val="0050383B"/>
    <w:rsid w:val="00546E43"/>
    <w:rsid w:val="00623F0A"/>
    <w:rsid w:val="00625120"/>
    <w:rsid w:val="006359C3"/>
    <w:rsid w:val="00716610"/>
    <w:rsid w:val="00760B07"/>
    <w:rsid w:val="00841922"/>
    <w:rsid w:val="00846045"/>
    <w:rsid w:val="0089669C"/>
    <w:rsid w:val="009D685B"/>
    <w:rsid w:val="00A33CD1"/>
    <w:rsid w:val="00A3416E"/>
    <w:rsid w:val="00A9344C"/>
    <w:rsid w:val="00AB0F1E"/>
    <w:rsid w:val="00AB75B4"/>
    <w:rsid w:val="00B20482"/>
    <w:rsid w:val="00B53C15"/>
    <w:rsid w:val="00B57349"/>
    <w:rsid w:val="00BB4ADB"/>
    <w:rsid w:val="00BF6CE9"/>
    <w:rsid w:val="00C14AA0"/>
    <w:rsid w:val="00C212E2"/>
    <w:rsid w:val="00C2149B"/>
    <w:rsid w:val="00C56CD6"/>
    <w:rsid w:val="00C95992"/>
    <w:rsid w:val="00CB6F11"/>
    <w:rsid w:val="00CC4922"/>
    <w:rsid w:val="00D31629"/>
    <w:rsid w:val="00DE29BA"/>
    <w:rsid w:val="00E14B39"/>
    <w:rsid w:val="00F240C9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36FE19-F6EE-4B55-A57F-FED64A3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9C613-7FE7-41DE-87F2-D673AF9E4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63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41</cp:revision>
  <cp:lastPrinted>2019-11-21T14:20:00Z</cp:lastPrinted>
  <dcterms:created xsi:type="dcterms:W3CDTF">2017-06-21T12:31:00Z</dcterms:created>
  <dcterms:modified xsi:type="dcterms:W3CDTF">2019-11-21T14:20:00Z</dcterms:modified>
</cp:coreProperties>
</file>