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02D00A" w14:textId="77777777" w:rsidR="00566E50" w:rsidRPr="003B5B4D" w:rsidRDefault="00566E50" w:rsidP="00566E50">
      <w:pPr>
        <w:jc w:val="center"/>
        <w:rPr>
          <w:rFonts w:ascii="GHEA Grapalat" w:hAnsi="GHEA Grapalat" w:cs="Sylfaen"/>
        </w:rPr>
      </w:pPr>
    </w:p>
    <w:p w14:paraId="51F3F1F0" w14:textId="77777777" w:rsidR="00566E50" w:rsidRPr="00F02314" w:rsidRDefault="00566E50" w:rsidP="00566E50">
      <w:pPr>
        <w:jc w:val="center"/>
        <w:rPr>
          <w:rFonts w:ascii="GHEA Grapalat" w:hAnsi="GHEA Grapalat" w:cs="Sylfaen"/>
          <w:b/>
          <w:sz w:val="26"/>
          <w:szCs w:val="26"/>
        </w:rPr>
      </w:pPr>
      <w:r w:rsidRPr="00F02314">
        <w:rPr>
          <w:rFonts w:ascii="GHEA Grapalat" w:hAnsi="GHEA Grapalat" w:cs="Sylfaen"/>
          <w:b/>
          <w:sz w:val="26"/>
          <w:szCs w:val="26"/>
        </w:rPr>
        <w:t>ԱՄՓՈՓԱԹԵՐԹ</w:t>
      </w:r>
    </w:p>
    <w:p w14:paraId="16956A05" w14:textId="77777777" w:rsidR="00566E50" w:rsidRPr="00F8426E" w:rsidRDefault="00566E50" w:rsidP="00566E50">
      <w:pPr>
        <w:jc w:val="center"/>
        <w:rPr>
          <w:rFonts w:ascii="GHEA Grapalat" w:hAnsi="GHEA Grapalat" w:cs="Sylfaen"/>
          <w:b/>
        </w:rPr>
      </w:pPr>
    </w:p>
    <w:p w14:paraId="7D10EF85" w14:textId="77777777" w:rsidR="00566E50" w:rsidRPr="00F8426E" w:rsidRDefault="00566E50" w:rsidP="00566E50">
      <w:pPr>
        <w:jc w:val="center"/>
        <w:rPr>
          <w:rFonts w:ascii="GHEA Grapalat" w:hAnsi="GHEA Grapalat"/>
          <w:b/>
          <w:lang w:val="hy-AM"/>
        </w:rPr>
      </w:pPr>
      <w:r w:rsidRPr="00F8426E">
        <w:rPr>
          <w:rFonts w:ascii="GHEA Grapalat" w:hAnsi="GHEA Grapalat" w:cs="Sylfaen"/>
          <w:b/>
          <w:lang w:val="hy-AM"/>
        </w:rPr>
        <w:t>«ՀԱՅԱՍՏԱՆԻ ՀԱՆՉԱՊԵՏՈՒԹՅԱՆ</w:t>
      </w:r>
      <w:r w:rsidRPr="00F8426E">
        <w:rPr>
          <w:rFonts w:ascii="GHEA Grapalat" w:hAnsi="GHEA Grapalat" w:cs="Times Armenian"/>
          <w:b/>
          <w:lang w:val="hy-AM"/>
        </w:rPr>
        <w:t xml:space="preserve"> </w:t>
      </w:r>
      <w:r w:rsidRPr="00F8426E">
        <w:rPr>
          <w:rFonts w:ascii="GHEA Grapalat" w:hAnsi="GHEA Grapalat" w:cs="Sylfaen"/>
          <w:b/>
          <w:lang w:val="hy-AM"/>
        </w:rPr>
        <w:t>ԿԱՌԱՎԱՐՈՒԹՅԱՆ</w:t>
      </w:r>
      <w:r w:rsidRPr="00F8426E">
        <w:rPr>
          <w:rFonts w:ascii="GHEA Grapalat" w:hAnsi="GHEA Grapalat" w:cs="Times Armenian"/>
          <w:b/>
          <w:lang w:val="hy-AM"/>
        </w:rPr>
        <w:t xml:space="preserve"> </w:t>
      </w:r>
      <w:r w:rsidRPr="00F8426E">
        <w:rPr>
          <w:rFonts w:ascii="GHEA Grapalat" w:hAnsi="GHEA Grapalat" w:cs="Sylfaen"/>
          <w:b/>
          <w:lang w:val="hy-AM"/>
        </w:rPr>
        <w:t>ԵՎ</w:t>
      </w:r>
      <w:r w:rsidRPr="00F8426E">
        <w:rPr>
          <w:rFonts w:ascii="GHEA Grapalat" w:hAnsi="GHEA Grapalat" w:cs="Times Armenian"/>
          <w:b/>
          <w:lang w:val="hy-AM"/>
        </w:rPr>
        <w:t xml:space="preserve"> </w:t>
      </w:r>
      <w:r w:rsidRPr="00F8426E">
        <w:rPr>
          <w:rFonts w:ascii="GHEA Grapalat" w:hAnsi="GHEA Grapalat" w:cs="Sylfaen"/>
          <w:b/>
          <w:lang w:val="hy-AM"/>
        </w:rPr>
        <w:t>ՂԱԶԱԽՍՏԱՆԻ</w:t>
      </w:r>
      <w:r w:rsidRPr="00F8426E">
        <w:rPr>
          <w:rFonts w:ascii="GHEA Grapalat" w:hAnsi="GHEA Grapalat" w:cs="Times Armenian"/>
          <w:b/>
          <w:lang w:val="hy-AM"/>
        </w:rPr>
        <w:t xml:space="preserve"> </w:t>
      </w:r>
      <w:r w:rsidRPr="00F8426E">
        <w:rPr>
          <w:rFonts w:ascii="GHEA Grapalat" w:hAnsi="GHEA Grapalat" w:cs="Sylfaen"/>
          <w:b/>
          <w:lang w:val="hy-AM"/>
        </w:rPr>
        <w:t>ՀԱՆՐԱՊԵՏՈՒԹՅԱՆ</w:t>
      </w:r>
      <w:r w:rsidRPr="00F8426E">
        <w:rPr>
          <w:rFonts w:ascii="GHEA Grapalat" w:hAnsi="GHEA Grapalat" w:cs="Times Armenian"/>
          <w:b/>
          <w:lang w:val="hy-AM"/>
        </w:rPr>
        <w:t xml:space="preserve"> </w:t>
      </w:r>
      <w:r w:rsidRPr="00F8426E">
        <w:rPr>
          <w:rFonts w:ascii="GHEA Grapalat" w:hAnsi="GHEA Grapalat" w:cs="Sylfaen"/>
          <w:b/>
          <w:lang w:val="hy-AM"/>
        </w:rPr>
        <w:t>ԿԱՌԱՎԱՐՈՒԹՅԱՆ ՄԻՋԵՎ</w:t>
      </w:r>
      <w:r w:rsidRPr="00F8426E">
        <w:rPr>
          <w:rFonts w:ascii="GHEA Grapalat" w:hAnsi="GHEA Grapalat" w:cs="Times Armenian"/>
          <w:b/>
          <w:lang w:val="hy-AM"/>
        </w:rPr>
        <w:t xml:space="preserve"> ՔԱՂԱՔԱՑԻՆԵՐԻ ԱՅՑԵԼՈՒԹՅՈՒՆՆԵՐԻ ԵՎ ԳՏՆՎԵԼՈՒ ԿԱՐԳԻ ՄԱՍԻՆ</w:t>
      </w:r>
      <w:r w:rsidRPr="00F8426E">
        <w:rPr>
          <w:rFonts w:ascii="GHEA Grapalat" w:hAnsi="GHEA Grapalat" w:cs="Sylfaen"/>
          <w:b/>
          <w:lang w:val="hy-AM"/>
        </w:rPr>
        <w:t>»</w:t>
      </w:r>
      <w:r w:rsidRPr="00F8426E">
        <w:rPr>
          <w:rFonts w:ascii="GHEA Grapalat" w:hAnsi="GHEA Grapalat"/>
          <w:b/>
          <w:lang w:val="hy-AM"/>
        </w:rPr>
        <w:t xml:space="preserve"> ՀԱՄԱՁԱՅՆԱԳՐԻ</w:t>
      </w:r>
      <w:r w:rsidRPr="00F8426E">
        <w:rPr>
          <w:rFonts w:ascii="GHEA Grapalat" w:hAnsi="GHEA Grapalat"/>
          <w:b/>
        </w:rPr>
        <w:t xml:space="preserve"> </w:t>
      </w:r>
      <w:r w:rsidRPr="00F8426E">
        <w:rPr>
          <w:rFonts w:ascii="GHEA Grapalat" w:hAnsi="GHEA Grapalat"/>
          <w:b/>
          <w:lang w:val="hy-AM"/>
        </w:rPr>
        <w:t>ՆԱԽԱԳԾԻ</w:t>
      </w:r>
      <w:r w:rsidRPr="00F8426E">
        <w:rPr>
          <w:rFonts w:ascii="GHEA Grapalat" w:hAnsi="GHEA Grapalat"/>
          <w:b/>
        </w:rPr>
        <w:t xml:space="preserve"> </w:t>
      </w:r>
      <w:r w:rsidRPr="00F8426E">
        <w:rPr>
          <w:rFonts w:ascii="GHEA Grapalat" w:hAnsi="GHEA Grapalat"/>
          <w:b/>
          <w:lang w:val="hy-AM"/>
        </w:rPr>
        <w:t>ՎԵՐԱԲԵՐՅԱԼ</w:t>
      </w:r>
    </w:p>
    <w:p w14:paraId="5A30826F" w14:textId="77777777" w:rsidR="007A758D" w:rsidRPr="0093421C" w:rsidRDefault="007A758D" w:rsidP="0093421C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2728"/>
        <w:gridCol w:w="6096"/>
        <w:gridCol w:w="4394"/>
      </w:tblGrid>
      <w:tr w:rsidR="00733C07" w:rsidRPr="009E4F19" w14:paraId="36A8EE2F" w14:textId="77777777" w:rsidTr="00670D8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8CB4C" w14:textId="77777777" w:rsidR="009E4F19" w:rsidRPr="009E4F19" w:rsidRDefault="009E4F19" w:rsidP="0093421C">
            <w:pPr>
              <w:rPr>
                <w:rFonts w:ascii="GHEA Grapalat" w:hAnsi="GHEA Grapalat"/>
                <w:sz w:val="20"/>
                <w:szCs w:val="20"/>
              </w:rPr>
            </w:pPr>
            <w:r w:rsidRPr="009E4F19">
              <w:rPr>
                <w:rFonts w:ascii="GHEA Grapalat" w:hAnsi="GHEA Grapalat"/>
                <w:sz w:val="20"/>
                <w:szCs w:val="20"/>
              </w:rPr>
              <w:t>հ/հ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BD675" w14:textId="77777777" w:rsidR="009E4F19" w:rsidRPr="00957D6A" w:rsidRDefault="009E4F19" w:rsidP="0093421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957D6A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957D6A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957D6A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հեղինակը</w:t>
            </w:r>
            <w:proofErr w:type="spellEnd"/>
            <w:r w:rsidRPr="00957D6A">
              <w:rPr>
                <w:rFonts w:ascii="GHEA Grapalat" w:hAnsi="GHEA Grapalat"/>
                <w:b/>
                <w:sz w:val="22"/>
                <w:szCs w:val="22"/>
              </w:rPr>
              <w:t>¸</w:t>
            </w:r>
          </w:p>
          <w:p w14:paraId="220F3B05" w14:textId="77777777" w:rsidR="009E4F19" w:rsidRPr="009E4F19" w:rsidRDefault="009E4F19" w:rsidP="0093421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957D6A">
              <w:rPr>
                <w:rFonts w:ascii="GHEA Grapalat" w:hAnsi="GHEA Grapalat"/>
                <w:b/>
                <w:sz w:val="22"/>
                <w:szCs w:val="22"/>
                <w:lang w:val="fr-FR"/>
              </w:rPr>
              <w:t>գրության</w:t>
            </w:r>
            <w:proofErr w:type="spellEnd"/>
            <w:r w:rsidRPr="00957D6A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957D6A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ամսաթիվը</w:t>
            </w:r>
            <w:proofErr w:type="spellEnd"/>
            <w:r w:rsidRPr="00957D6A">
              <w:rPr>
                <w:rFonts w:ascii="GHEA Grapalat" w:hAnsi="GHEA Grapalat"/>
                <w:b/>
                <w:sz w:val="22"/>
                <w:szCs w:val="22"/>
              </w:rPr>
              <w:t xml:space="preserve">, </w:t>
            </w:r>
            <w:proofErr w:type="spellStart"/>
            <w:r w:rsidRPr="00957D6A">
              <w:rPr>
                <w:rFonts w:ascii="GHEA Grapalat" w:hAnsi="GHEA Grapalat"/>
                <w:b/>
                <w:sz w:val="22"/>
                <w:szCs w:val="22"/>
                <w:lang w:val="fr-FR"/>
              </w:rPr>
              <w:t>գրության</w:t>
            </w:r>
            <w:proofErr w:type="spellEnd"/>
            <w:r w:rsidRPr="00957D6A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957D6A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համարը</w:t>
            </w:r>
            <w:proofErr w:type="spellEnd"/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F3AD" w14:textId="77777777" w:rsidR="009E4F19" w:rsidRPr="009E4F19" w:rsidRDefault="009E4F19" w:rsidP="0093421C">
            <w:pPr>
              <w:jc w:val="center"/>
              <w:rPr>
                <w:sz w:val="20"/>
                <w:szCs w:val="20"/>
              </w:rPr>
            </w:pPr>
            <w:proofErr w:type="spellStart"/>
            <w:r w:rsidRPr="009E4F19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Առաջարկության</w:t>
            </w:r>
            <w:proofErr w:type="spellEnd"/>
            <w:r w:rsidRPr="009E4F19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E4F19">
              <w:rPr>
                <w:rFonts w:ascii="GHEA Grapalat" w:hAnsi="GHEA Grapalat"/>
                <w:b/>
                <w:sz w:val="20"/>
                <w:szCs w:val="20"/>
                <w:lang w:val="fr-FR"/>
              </w:rPr>
              <w:t>բովանդակությունը</w:t>
            </w:r>
            <w:proofErr w:type="spellEnd"/>
          </w:p>
          <w:p w14:paraId="722C0AE9" w14:textId="77777777" w:rsidR="009E4F19" w:rsidRPr="009E4F19" w:rsidRDefault="009E4F19" w:rsidP="0093421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B8F66" w14:textId="77777777" w:rsidR="009E4F19" w:rsidRPr="009E4F19" w:rsidRDefault="009E4F19" w:rsidP="0093421C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proofErr w:type="spellStart"/>
            <w:r w:rsidRPr="009E4F19">
              <w:rPr>
                <w:rFonts w:ascii="GHEA Grapalat" w:hAnsi="GHEA Grapalat"/>
                <w:b/>
                <w:sz w:val="20"/>
                <w:szCs w:val="20"/>
                <w:lang w:val="fr-FR"/>
              </w:rPr>
              <w:t>Եզրակացություն</w:t>
            </w:r>
            <w:proofErr w:type="spellEnd"/>
          </w:p>
        </w:tc>
      </w:tr>
      <w:tr w:rsidR="00733C07" w:rsidRPr="009E4F19" w14:paraId="46E8E1AB" w14:textId="77777777" w:rsidTr="00670D8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64869" w14:textId="77777777" w:rsidR="009E4F19" w:rsidRPr="009E4F19" w:rsidRDefault="009E4F19" w:rsidP="0093421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9E4F19">
              <w:rPr>
                <w:rFonts w:ascii="GHEA Grapalat" w:hAnsi="GHEA Grapalat"/>
                <w:b/>
                <w:sz w:val="20"/>
                <w:szCs w:val="20"/>
              </w:rPr>
              <w:t>1.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494A0" w14:textId="77777777" w:rsidR="009E4F19" w:rsidRPr="009E4F19" w:rsidRDefault="009E4F19" w:rsidP="0093421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9E4F19">
              <w:rPr>
                <w:rFonts w:ascii="GHEA Grapalat" w:hAnsi="GHEA Grapalat"/>
                <w:b/>
                <w:sz w:val="20"/>
                <w:szCs w:val="20"/>
              </w:rPr>
              <w:t>2.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6859B" w14:textId="77777777" w:rsidR="009E4F19" w:rsidRPr="009E4F19" w:rsidRDefault="009E4F19" w:rsidP="0093421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9E4F19">
              <w:rPr>
                <w:rFonts w:ascii="GHEA Grapalat" w:hAnsi="GHEA Grapalat"/>
                <w:b/>
                <w:sz w:val="20"/>
                <w:szCs w:val="20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07017" w14:textId="77777777" w:rsidR="009E4F19" w:rsidRPr="009E4F19" w:rsidRDefault="009E4F19" w:rsidP="0093421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9E4F19">
              <w:rPr>
                <w:rFonts w:ascii="GHEA Grapalat" w:hAnsi="GHEA Grapalat"/>
                <w:b/>
                <w:sz w:val="20"/>
                <w:szCs w:val="20"/>
              </w:rPr>
              <w:t>4.</w:t>
            </w:r>
          </w:p>
        </w:tc>
      </w:tr>
      <w:tr w:rsidR="00733C07" w:rsidRPr="00826971" w14:paraId="43BA235D" w14:textId="77777777" w:rsidTr="00670D8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6499D" w14:textId="77777777" w:rsidR="009E4F19" w:rsidRPr="00826971" w:rsidRDefault="009E4F19" w:rsidP="0093421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26971">
              <w:rPr>
                <w:rFonts w:ascii="GHEA Grapalat" w:hAnsi="GHEA Grapalat"/>
                <w:sz w:val="22"/>
                <w:szCs w:val="22"/>
              </w:rPr>
              <w:t xml:space="preserve">1. 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0C4F" w14:textId="1A0394F9" w:rsidR="009E4F19" w:rsidRPr="00826971" w:rsidRDefault="009E4F19" w:rsidP="00BB132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26971">
              <w:rPr>
                <w:rFonts w:ascii="GHEA Grapalat" w:hAnsi="GHEA Grapalat"/>
                <w:sz w:val="22"/>
                <w:szCs w:val="22"/>
                <w:lang w:val="fr-FR"/>
              </w:rPr>
              <w:t>ՀՀ</w:t>
            </w:r>
            <w:r w:rsidRPr="00826971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414044" w:rsidRPr="00826971">
              <w:rPr>
                <w:rFonts w:ascii="GHEA Grapalat" w:hAnsi="GHEA Grapalat"/>
                <w:sz w:val="22"/>
                <w:szCs w:val="22"/>
                <w:lang w:val="hy-AM"/>
              </w:rPr>
              <w:t>ֆինանսների նախարարություն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5B163" w14:textId="00D4E075" w:rsidR="00566E50" w:rsidRPr="00826971" w:rsidRDefault="00CB13D3" w:rsidP="00CB13D3">
            <w:pPr>
              <w:jc w:val="both"/>
              <w:rPr>
                <w:rFonts w:ascii="GHEA Grapalat" w:hAnsi="GHEA Grapalat" w:cs="GHEA Grapalat"/>
                <w:sz w:val="22"/>
                <w:szCs w:val="22"/>
                <w:u w:val="single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Հաշվի առնելով այն հանգամանքը, որ </w:t>
            </w:r>
            <w:r w:rsidR="00BF3ED7">
              <w:rPr>
                <w:rFonts w:ascii="GHEA Grapalat" w:hAnsi="GHEA Grapalat"/>
                <w:sz w:val="22"/>
                <w:szCs w:val="22"/>
                <w:lang w:val="hy-AM"/>
              </w:rPr>
              <w:t xml:space="preserve">«Պետական տուրքի մասին» ՀՀ օրենքի 14-րդ հոդվածի 8-րդ մասով </w:t>
            </w:r>
            <w:r w:rsidR="00566E50" w:rsidRPr="00826971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Հայաստանի Հանրապետությունում օտարերկրյա քաղաքացիներին կացության ժամանակավոր </w:t>
            </w:r>
            <w:bookmarkStart w:id="0" w:name="_GoBack"/>
            <w:bookmarkEnd w:id="0"/>
            <w:r w:rsidR="00566E50" w:rsidRPr="00826971">
              <w:rPr>
                <w:rFonts w:ascii="GHEA Grapalat" w:hAnsi="GHEA Grapalat"/>
                <w:sz w:val="22"/>
                <w:szCs w:val="22"/>
                <w:lang w:val="hy-AM"/>
              </w:rPr>
              <w:t>կարգավիճակ և կացության քարտ տալու, ինչպես նաև հաշվառելու համար սահմանված է պետական տուրք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566E50" w:rsidRPr="00826971">
              <w:rPr>
                <w:rFonts w:ascii="GHEA Grapalat" w:hAnsi="GHEA Grapalat"/>
                <w:sz w:val="22"/>
                <w:szCs w:val="22"/>
                <w:lang w:val="hy-AM"/>
              </w:rPr>
              <w:t xml:space="preserve"> Ղազախստանի Հանրապետության քաղաքացիների համար մինչև 30 օր ժամկետով Հայաստանի Հանրապետության տարածքում գտնվելու ընթացքում հաշվառման պահանջի վերացումը կարող է հանգեցնել պետական տուրքի գծով ՀՀ պետական բյուջեի եկամուտների նվազեցման:</w:t>
            </w:r>
          </w:p>
          <w:p w14:paraId="266928F3" w14:textId="5F21F80B" w:rsidR="00414044" w:rsidRPr="00826971" w:rsidRDefault="00414044" w:rsidP="00414044">
            <w:pPr>
              <w:tabs>
                <w:tab w:val="left" w:pos="3600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A931A" w14:textId="2AFC20AE" w:rsidR="00414044" w:rsidRPr="00826971" w:rsidRDefault="008035CC" w:rsidP="009E4F19">
            <w:pPr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  <w:r w:rsidRPr="00826971">
              <w:rPr>
                <w:rFonts w:ascii="GHEA Grapalat" w:hAnsi="GHEA Grapalat" w:cs="Courier New"/>
                <w:sz w:val="22"/>
                <w:szCs w:val="22"/>
                <w:lang w:val="hy-AM"/>
              </w:rPr>
              <w:t>Ընդունվել է ի գիտություն</w:t>
            </w:r>
          </w:p>
        </w:tc>
      </w:tr>
      <w:tr w:rsidR="00733C07" w:rsidRPr="00826971" w14:paraId="18E3B114" w14:textId="77777777" w:rsidTr="00670D8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4E56" w14:textId="371D5EA3" w:rsidR="008035CC" w:rsidRPr="00826971" w:rsidRDefault="00BF3BA7" w:rsidP="0093421C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826971">
              <w:rPr>
                <w:rFonts w:ascii="GHEA Grapalat" w:hAnsi="GHEA Grapalat"/>
                <w:sz w:val="22"/>
                <w:szCs w:val="22"/>
                <w:lang w:val="ru-RU"/>
              </w:rPr>
              <w:t>2.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EEE5" w14:textId="6804FF98" w:rsidR="008035CC" w:rsidRPr="00826971" w:rsidRDefault="00BF3BA7" w:rsidP="00733C0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26971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տարածքային կառավարման և </w:t>
            </w:r>
            <w:r w:rsidR="00733C07">
              <w:rPr>
                <w:rFonts w:ascii="GHEA Grapalat" w:hAnsi="GHEA Grapalat"/>
                <w:sz w:val="22"/>
                <w:szCs w:val="22"/>
                <w:lang w:val="ru-RU"/>
              </w:rPr>
              <w:t xml:space="preserve">ենթակառուցվածքների </w:t>
            </w:r>
            <w:r w:rsidRPr="00826971">
              <w:rPr>
                <w:rFonts w:ascii="GHEA Grapalat" w:hAnsi="GHEA Grapalat"/>
                <w:sz w:val="22"/>
                <w:szCs w:val="22"/>
                <w:lang w:val="hy-AM"/>
              </w:rPr>
              <w:t>նախարարության միգրացիոն ծառայություն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7CC4" w14:textId="3D8B4D48" w:rsidR="008035CC" w:rsidRPr="00826971" w:rsidRDefault="00566E50" w:rsidP="00704C69">
            <w:pPr>
              <w:tabs>
                <w:tab w:val="left" w:pos="3600"/>
              </w:tabs>
              <w:ind w:firstLine="319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26971">
              <w:rPr>
                <w:rFonts w:ascii="GHEA Grapalat" w:hAnsi="GHEA Grapalat"/>
                <w:sz w:val="22"/>
                <w:szCs w:val="22"/>
                <w:lang w:val="hy-AM"/>
              </w:rPr>
              <w:t>Դիտողություններ և առաջարկություններ չկան</w:t>
            </w:r>
            <w:r w:rsidR="00BF3BA7" w:rsidRPr="00826971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402B" w14:textId="42C12354" w:rsidR="006F714D" w:rsidRPr="00826971" w:rsidRDefault="00566E50" w:rsidP="009E4F19">
            <w:pPr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  <w:r w:rsidRPr="00826971">
              <w:rPr>
                <w:rFonts w:ascii="GHEA Grapalat" w:hAnsi="GHEA Grapalat" w:cs="Courier New"/>
                <w:sz w:val="22"/>
                <w:szCs w:val="22"/>
                <w:lang w:val="hy-AM"/>
              </w:rPr>
              <w:t>Ընդունվել է ի գիտություն</w:t>
            </w:r>
          </w:p>
        </w:tc>
      </w:tr>
      <w:tr w:rsidR="00733C07" w:rsidRPr="00733C07" w14:paraId="737A9BDD" w14:textId="77777777" w:rsidTr="00670D8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4501" w14:textId="0D6A0FDF" w:rsidR="00BF3BA7" w:rsidRPr="00826971" w:rsidRDefault="00BF3BA7" w:rsidP="00BF3BA7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826971">
              <w:rPr>
                <w:rFonts w:ascii="GHEA Grapalat" w:hAnsi="GHEA Grapalat"/>
                <w:sz w:val="22"/>
                <w:szCs w:val="22"/>
                <w:lang w:val="ru-RU"/>
              </w:rPr>
              <w:t>3.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22AA" w14:textId="105C7634" w:rsidR="008035CC" w:rsidRPr="00826971" w:rsidRDefault="006F714D" w:rsidP="00BB132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26971">
              <w:rPr>
                <w:rFonts w:ascii="GHEA Grapalat" w:hAnsi="GHEA Grapalat"/>
                <w:sz w:val="22"/>
                <w:szCs w:val="22"/>
                <w:lang w:val="hy-AM"/>
              </w:rPr>
              <w:t>ՀՀ ազգային անվտանգության ծառայություն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EC59" w14:textId="3E910352" w:rsidR="00F03513" w:rsidRPr="00826971" w:rsidRDefault="00F03513" w:rsidP="00704C69">
            <w:pPr>
              <w:tabs>
                <w:tab w:val="left" w:pos="3600"/>
              </w:tabs>
              <w:ind w:firstLine="319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26971">
              <w:rPr>
                <w:rFonts w:ascii="GHEA Grapalat" w:hAnsi="GHEA Grapalat"/>
                <w:sz w:val="22"/>
                <w:szCs w:val="22"/>
                <w:lang w:val="hy-AM"/>
              </w:rPr>
              <w:t xml:space="preserve">1. </w:t>
            </w:r>
            <w:r w:rsidR="00566E50" w:rsidRPr="00826971">
              <w:rPr>
                <w:rFonts w:ascii="GHEA Grapalat" w:hAnsi="GHEA Grapalat"/>
                <w:sz w:val="22"/>
                <w:szCs w:val="22"/>
                <w:lang w:val="hy-AM"/>
              </w:rPr>
              <w:t>Նախագծի 3-րդ հոդվածի 1-ին կետով ղազախական կողմի համար սահմանված փաստաթղթերի ցանկից հանել «</w:t>
            </w:r>
            <w:r w:rsidR="00566E50" w:rsidRPr="00826971">
              <w:rPr>
                <w:rFonts w:ascii="GHEA Grapalat" w:hAnsi="GHEA Grapalat" w:cs="Sylfaen"/>
                <w:sz w:val="22"/>
                <w:szCs w:val="22"/>
                <w:lang w:val="hy-AM"/>
              </w:rPr>
              <w:t>Նավաստու</w:t>
            </w:r>
            <w:r w:rsidR="00566E50" w:rsidRPr="00826971">
              <w:rPr>
                <w:rFonts w:ascii="GHEA Grapalat" w:hAnsi="GHEA Grapalat" w:cs="Times Armenian"/>
                <w:sz w:val="22"/>
                <w:szCs w:val="22"/>
                <w:lang w:val="hy-AM"/>
              </w:rPr>
              <w:t xml:space="preserve"> </w:t>
            </w:r>
            <w:r w:rsidR="00566E50" w:rsidRPr="00826971">
              <w:rPr>
                <w:rFonts w:ascii="GHEA Grapalat" w:hAnsi="GHEA Grapalat" w:cs="Sylfaen"/>
                <w:sz w:val="22"/>
                <w:szCs w:val="22"/>
                <w:lang w:val="hy-AM"/>
              </w:rPr>
              <w:t>անձը հաստատող փաստաթուղթ» արտահայտությունը, հաշվի առնելով, որ ՀՀ չի հանդիսանում ծովային երկիր։</w:t>
            </w:r>
          </w:p>
          <w:p w14:paraId="251A99D1" w14:textId="1E4582B7" w:rsidR="008035CC" w:rsidRPr="00826971" w:rsidRDefault="00F03513" w:rsidP="00704C69">
            <w:pPr>
              <w:tabs>
                <w:tab w:val="left" w:pos="3600"/>
              </w:tabs>
              <w:ind w:firstLine="319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26971">
              <w:rPr>
                <w:rFonts w:ascii="GHEA Grapalat" w:hAnsi="GHEA Grapalat"/>
                <w:sz w:val="22"/>
                <w:szCs w:val="22"/>
                <w:lang w:val="hy-AM"/>
              </w:rPr>
              <w:t xml:space="preserve">2. </w:t>
            </w:r>
            <w:r w:rsidR="00566E50" w:rsidRPr="00826971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3-րդ հոդվածի 1-ին կետով հայկական </w:t>
            </w:r>
            <w:r w:rsidR="00566E50" w:rsidRPr="00826971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կողմի համար սահմանված փաստաթղթերի ցանկում ներառել «</w:t>
            </w:r>
            <w:r w:rsidR="00826971" w:rsidRPr="00826971">
              <w:rPr>
                <w:rFonts w:ascii="GHEA Grapalat" w:hAnsi="GHEA Grapalat"/>
                <w:sz w:val="22"/>
                <w:szCs w:val="22"/>
                <w:lang w:val="hy-AM"/>
              </w:rPr>
              <w:t>Նույնականացման քարտ» փաստաթուղթը։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7B961" w14:textId="1C6DF195" w:rsidR="00F03513" w:rsidRPr="00826971" w:rsidRDefault="00F03513" w:rsidP="009E4F19">
            <w:pPr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  <w:r w:rsidRPr="00826971">
              <w:rPr>
                <w:rFonts w:ascii="GHEA Grapalat" w:hAnsi="GHEA Grapalat" w:cs="Courier New"/>
                <w:sz w:val="22"/>
                <w:szCs w:val="22"/>
                <w:lang w:val="hy-AM"/>
              </w:rPr>
              <w:lastRenderedPageBreak/>
              <w:t>1. Չի ընդունվել։</w:t>
            </w:r>
            <w:r w:rsidR="00826971" w:rsidRPr="00826971">
              <w:rPr>
                <w:rFonts w:ascii="GHEA Grapalat" w:hAnsi="GHEA Grapalat" w:cs="Courier New"/>
                <w:sz w:val="22"/>
                <w:szCs w:val="22"/>
                <w:lang w:val="hy-AM"/>
              </w:rPr>
              <w:t xml:space="preserve"> ՀՀ </w:t>
            </w:r>
            <w:r w:rsidR="00957D6A" w:rsidRPr="00957D6A">
              <w:rPr>
                <w:rFonts w:ascii="GHEA Grapalat" w:hAnsi="GHEA Grapalat" w:cs="Courier New"/>
                <w:sz w:val="22"/>
                <w:szCs w:val="22"/>
                <w:lang w:val="hy-AM"/>
              </w:rPr>
              <w:t>ո</w:t>
            </w:r>
            <w:r w:rsidR="003D5962">
              <w:rPr>
                <w:rFonts w:ascii="GHEA Grapalat" w:hAnsi="GHEA Grapalat" w:cs="Courier New"/>
                <w:sz w:val="22"/>
                <w:szCs w:val="22"/>
                <w:lang w:val="hy-AM"/>
              </w:rPr>
              <w:t>ս</w:t>
            </w:r>
            <w:r w:rsidR="00826971" w:rsidRPr="00826971">
              <w:rPr>
                <w:rFonts w:ascii="GHEA Grapalat" w:hAnsi="GHEA Grapalat" w:cs="Courier New"/>
                <w:sz w:val="22"/>
                <w:szCs w:val="22"/>
                <w:lang w:val="hy-AM"/>
              </w:rPr>
              <w:t>տիկ</w:t>
            </w:r>
            <w:r w:rsidR="00957D6A" w:rsidRPr="00957D6A">
              <w:rPr>
                <w:rFonts w:ascii="GHEA Grapalat" w:hAnsi="GHEA Grapalat" w:cs="Courier New"/>
                <w:sz w:val="22"/>
                <w:szCs w:val="22"/>
                <w:lang w:val="hy-AM"/>
              </w:rPr>
              <w:t>ա</w:t>
            </w:r>
            <w:r w:rsidR="00826971" w:rsidRPr="00826971">
              <w:rPr>
                <w:rFonts w:ascii="GHEA Grapalat" w:hAnsi="GHEA Grapalat" w:cs="Courier New"/>
                <w:sz w:val="22"/>
                <w:szCs w:val="22"/>
                <w:lang w:val="hy-AM"/>
              </w:rPr>
              <w:t>նության կողմից համարվել է չհիմնավորված։</w:t>
            </w:r>
          </w:p>
          <w:p w14:paraId="33957B9D" w14:textId="77777777" w:rsidR="00285C93" w:rsidRDefault="00285C93" w:rsidP="009E4F19">
            <w:pPr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14:paraId="7E871968" w14:textId="77777777" w:rsidR="00285C93" w:rsidRDefault="00285C93" w:rsidP="009E4F19">
            <w:pPr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14:paraId="6DF865C7" w14:textId="77777777" w:rsidR="00285C93" w:rsidRDefault="00285C93" w:rsidP="009E4F19">
            <w:pPr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14:paraId="65DAC5DA" w14:textId="77777777" w:rsidR="00285C93" w:rsidRDefault="00285C93" w:rsidP="009E4F19">
            <w:pPr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14:paraId="7A6709EE" w14:textId="6D6564D9" w:rsidR="00F03513" w:rsidRPr="00826971" w:rsidRDefault="00F03513" w:rsidP="009E4F19">
            <w:pPr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  <w:r w:rsidRPr="00826971">
              <w:rPr>
                <w:rFonts w:ascii="GHEA Grapalat" w:hAnsi="GHEA Grapalat" w:cs="Courier New"/>
                <w:sz w:val="22"/>
                <w:szCs w:val="22"/>
                <w:lang w:val="hy-AM"/>
              </w:rPr>
              <w:lastRenderedPageBreak/>
              <w:t>2. Ընդունվել է։ Կատարվել է համապատասխան փոփոխությունը։</w:t>
            </w:r>
          </w:p>
          <w:p w14:paraId="088BBA66" w14:textId="03CF7A20" w:rsidR="00F03513" w:rsidRPr="00826971" w:rsidRDefault="00F03513" w:rsidP="00F03513">
            <w:pPr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</w:tc>
      </w:tr>
      <w:tr w:rsidR="00733C07" w:rsidRPr="00733C07" w14:paraId="0AA188D2" w14:textId="77777777" w:rsidTr="00670D8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0EBE8" w14:textId="59377663" w:rsidR="00826971" w:rsidRPr="00826971" w:rsidRDefault="00826971" w:rsidP="00826971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26971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4.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6F2A1" w14:textId="07E60E19" w:rsidR="00826971" w:rsidRPr="00826971" w:rsidRDefault="00826971" w:rsidP="008269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26971">
              <w:rPr>
                <w:rFonts w:ascii="GHEA Grapalat" w:hAnsi="GHEA Grapalat"/>
                <w:sz w:val="22"/>
                <w:szCs w:val="22"/>
                <w:lang w:val="hy-AM"/>
              </w:rPr>
              <w:t>ՀՀ ոստիկանություն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C123C" w14:textId="0F69E276" w:rsidR="00826971" w:rsidRPr="00826971" w:rsidRDefault="00704C69" w:rsidP="00704C69">
            <w:pPr>
              <w:pStyle w:val="ListParagraph"/>
              <w:tabs>
                <w:tab w:val="left" w:pos="3600"/>
              </w:tabs>
              <w:ind w:left="319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="00957D6A" w:rsidRPr="00957D6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826971" w:rsidRPr="00826971">
              <w:rPr>
                <w:rFonts w:ascii="GHEA Grapalat" w:hAnsi="GHEA Grapalat"/>
                <w:sz w:val="22"/>
                <w:szCs w:val="22"/>
                <w:lang w:val="hy-AM"/>
              </w:rPr>
              <w:t>Դիտողություններ և առաջարկություններ չկան:</w:t>
            </w:r>
          </w:p>
          <w:p w14:paraId="3F56F20A" w14:textId="1EC1FF7A" w:rsidR="00826971" w:rsidRPr="00826971" w:rsidRDefault="00704C69" w:rsidP="00957D6A">
            <w:pPr>
              <w:pStyle w:val="ListParagraph"/>
              <w:tabs>
                <w:tab w:val="left" w:pos="3600"/>
              </w:tabs>
              <w:ind w:left="35" w:firstLine="28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957D6A" w:rsidRPr="00957D6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="00826971" w:rsidRPr="00826971">
              <w:rPr>
                <w:rFonts w:ascii="GHEA Grapalat" w:hAnsi="GHEA Grapalat"/>
                <w:sz w:val="22"/>
                <w:szCs w:val="22"/>
                <w:lang w:val="hy-AM"/>
              </w:rPr>
              <w:t>Նախագծի 3-րդ հոդվածի 1-ին կետով հայկական կողմի համար սահմանված փաստաթղթերի ցանկում «Նույնականացման քարտ» փաստաթուղթը ընդգրկելու դեպքում անհրաժեշտություն կառաջանա փոփո</w:t>
            </w:r>
            <w:r w:rsidR="00957D6A" w:rsidRPr="00957D6A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="00826971" w:rsidRPr="00826971">
              <w:rPr>
                <w:rFonts w:ascii="GHEA Grapalat" w:hAnsi="GHEA Grapalat"/>
                <w:sz w:val="22"/>
                <w:szCs w:val="22"/>
                <w:lang w:val="hy-AM"/>
              </w:rPr>
              <w:t xml:space="preserve">խություններ կատարել «Նույնականացման քարտերի մասին» ՀՀ օրենքում, քանի որ օրենքի 2-րդ հոդվածի 1-ին մասի 1-ին կետի համաձայն՝ </w:t>
            </w:r>
            <w:r w:rsidR="00CB13D3"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="00826971" w:rsidRPr="0082697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այաստանի Հանրապետության քաղաքացու ինքնությունը և Հայաստանի Հանրապետության քաղաքացիությունը հավաստող փաստաթուղթ</w:t>
            </w:r>
            <w:r w:rsidR="00CB13D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է</w:t>
            </w:r>
            <w:r w:rsidR="00826971" w:rsidRPr="0082697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, որը նախատեսված է Հայաստանի Հանրապետության տարածքում օգտագործելու համար։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D896" w14:textId="30C1BB4E" w:rsidR="00826971" w:rsidRPr="00826971" w:rsidRDefault="00826971" w:rsidP="00704C69">
            <w:pPr>
              <w:pStyle w:val="ListParagraph"/>
              <w:ind w:hanging="720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  <w:r w:rsidRPr="00826971">
              <w:rPr>
                <w:rFonts w:ascii="GHEA Grapalat" w:hAnsi="GHEA Grapalat" w:cs="Courier New"/>
                <w:sz w:val="22"/>
                <w:szCs w:val="22"/>
                <w:lang w:val="hy-AM"/>
              </w:rPr>
              <w:t>1</w:t>
            </w:r>
            <w:r w:rsidR="00957D6A" w:rsidRPr="00957D6A">
              <w:rPr>
                <w:rFonts w:ascii="Cambria Math" w:hAnsi="Cambria Math" w:cs="Cambria Math"/>
                <w:sz w:val="22"/>
                <w:szCs w:val="22"/>
                <w:lang w:val="hy-AM"/>
              </w:rPr>
              <w:t>.</w:t>
            </w:r>
            <w:r w:rsidRPr="00826971">
              <w:rPr>
                <w:rFonts w:ascii="GHEA Grapalat" w:hAnsi="GHEA Grapalat" w:cs="Cambria Math"/>
                <w:sz w:val="22"/>
                <w:szCs w:val="22"/>
                <w:lang w:val="hy-AM"/>
              </w:rPr>
              <w:t xml:space="preserve"> </w:t>
            </w:r>
            <w:r w:rsidRPr="00826971">
              <w:rPr>
                <w:rFonts w:ascii="GHEA Grapalat" w:hAnsi="GHEA Grapalat" w:cs="Courier New"/>
                <w:sz w:val="22"/>
                <w:szCs w:val="22"/>
                <w:lang w:val="hy-AM"/>
              </w:rPr>
              <w:t>Ընդունվել է ի գիտություն</w:t>
            </w:r>
          </w:p>
          <w:p w14:paraId="05904486" w14:textId="680A6083" w:rsidR="00826971" w:rsidRPr="00826971" w:rsidRDefault="00826971" w:rsidP="00957D6A">
            <w:pPr>
              <w:pStyle w:val="ListParagraph"/>
              <w:ind w:hanging="720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  <w:r w:rsidRPr="00826971">
              <w:rPr>
                <w:rFonts w:ascii="GHEA Grapalat" w:hAnsi="GHEA Grapalat" w:cs="Courier New"/>
                <w:sz w:val="22"/>
                <w:szCs w:val="22"/>
                <w:lang w:val="hy-AM"/>
              </w:rPr>
              <w:t>2</w:t>
            </w:r>
            <w:r w:rsidR="00957D6A" w:rsidRPr="00957D6A">
              <w:rPr>
                <w:rFonts w:ascii="Cambria Math" w:hAnsi="Cambria Math" w:cs="Cambria Math"/>
                <w:sz w:val="22"/>
                <w:szCs w:val="22"/>
                <w:lang w:val="hy-AM"/>
              </w:rPr>
              <w:t xml:space="preserve">. </w:t>
            </w:r>
            <w:r w:rsidRPr="00826971">
              <w:rPr>
                <w:rFonts w:ascii="GHEA Grapalat" w:hAnsi="GHEA Grapalat" w:cs="GHEA Grapalat"/>
                <w:sz w:val="22"/>
                <w:szCs w:val="22"/>
                <w:lang w:val="hy-AM"/>
              </w:rPr>
              <w:t>Ընդունվել</w:t>
            </w:r>
            <w:r w:rsidRPr="00826971">
              <w:rPr>
                <w:rFonts w:ascii="GHEA Grapalat" w:hAnsi="GHEA Grapalat" w:cs="Courier New"/>
                <w:sz w:val="22"/>
                <w:szCs w:val="22"/>
                <w:lang w:val="hy-AM"/>
              </w:rPr>
              <w:t xml:space="preserve"> </w:t>
            </w:r>
            <w:r w:rsidRPr="00826971">
              <w:rPr>
                <w:rFonts w:ascii="GHEA Grapalat" w:hAnsi="GHEA Grapalat" w:cs="GHEA Grapalat"/>
                <w:sz w:val="22"/>
                <w:szCs w:val="22"/>
                <w:lang w:val="hy-AM"/>
              </w:rPr>
              <w:t>է</w:t>
            </w:r>
            <w:r w:rsidRPr="00826971">
              <w:rPr>
                <w:rFonts w:ascii="GHEA Grapalat" w:hAnsi="GHEA Grapalat" w:cs="Courier New"/>
                <w:sz w:val="22"/>
                <w:szCs w:val="22"/>
                <w:lang w:val="hy-AM"/>
              </w:rPr>
              <w:t xml:space="preserve"> </w:t>
            </w:r>
            <w:r w:rsidRPr="00826971">
              <w:rPr>
                <w:rFonts w:ascii="GHEA Grapalat" w:hAnsi="GHEA Grapalat" w:cs="GHEA Grapalat"/>
                <w:sz w:val="22"/>
                <w:szCs w:val="22"/>
                <w:lang w:val="hy-AM"/>
              </w:rPr>
              <w:t>ի</w:t>
            </w:r>
            <w:r w:rsidRPr="00826971">
              <w:rPr>
                <w:rFonts w:ascii="GHEA Grapalat" w:hAnsi="GHEA Grapalat" w:cs="Courier New"/>
                <w:sz w:val="22"/>
                <w:szCs w:val="22"/>
                <w:lang w:val="hy-AM"/>
              </w:rPr>
              <w:t xml:space="preserve"> </w:t>
            </w:r>
            <w:r w:rsidRPr="00826971">
              <w:rPr>
                <w:rFonts w:ascii="GHEA Grapalat" w:hAnsi="GHEA Grapalat" w:cs="GHEA Grapalat"/>
                <w:sz w:val="22"/>
                <w:szCs w:val="22"/>
                <w:lang w:val="hy-AM"/>
              </w:rPr>
              <w:t>գիտություն</w:t>
            </w:r>
          </w:p>
        </w:tc>
      </w:tr>
      <w:tr w:rsidR="00733C07" w:rsidRPr="00957D6A" w14:paraId="4F385145" w14:textId="77777777" w:rsidTr="00670D8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588A" w14:textId="0AC9CF88" w:rsidR="00826971" w:rsidRPr="00957D6A" w:rsidRDefault="00826971" w:rsidP="00826971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26971"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Pr="00957D6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8AFC" w14:textId="7DA6744E" w:rsidR="00826971" w:rsidRPr="00957D6A" w:rsidRDefault="00826971" w:rsidP="0082697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57D6A">
              <w:rPr>
                <w:rFonts w:ascii="GHEA Grapalat" w:hAnsi="GHEA Grapalat"/>
                <w:sz w:val="22"/>
                <w:szCs w:val="22"/>
                <w:lang w:val="hy-AM"/>
              </w:rPr>
              <w:t>ՀՀ արդարադատության նախարարություն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3F3C" w14:textId="7496446F" w:rsidR="00826971" w:rsidRPr="00704C69" w:rsidRDefault="00704C69" w:rsidP="00704C69">
            <w:pPr>
              <w:ind w:left="35" w:firstLine="28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04C69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 w:rsidR="00957D6A" w:rsidRPr="00957D6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. </w:t>
            </w:r>
            <w:proofErr w:type="spellStart"/>
            <w:r w:rsidR="00826971" w:rsidRPr="00704C69">
              <w:rPr>
                <w:rFonts w:ascii="GHEA Grapalat" w:hAnsi="GHEA Grapalat" w:cs="Sylfaen"/>
                <w:sz w:val="22"/>
                <w:szCs w:val="22"/>
                <w:lang w:val="fr-FR"/>
              </w:rPr>
              <w:t>Համաձայնագրի</w:t>
            </w:r>
            <w:proofErr w:type="spellEnd"/>
            <w:r w:rsidR="00826971" w:rsidRPr="00704C69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="00826971" w:rsidRPr="00957D6A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նախագիծը</w:t>
            </w:r>
            <w:r w:rsidR="00826971" w:rsidRPr="00704C69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="00826971" w:rsidRPr="00704C69">
              <w:rPr>
                <w:rFonts w:ascii="GHEA Grapalat" w:hAnsi="GHEA Grapalat" w:cs="Sylfaen"/>
                <w:sz w:val="22"/>
                <w:szCs w:val="22"/>
                <w:lang w:val="hy-AM"/>
              </w:rPr>
              <w:t>չի պարունակում Հայաստանի Հանրապետության օրենքին հակասող, օրենքի</w:t>
            </w:r>
            <w:r w:rsidR="00826971" w:rsidRPr="00704C69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="00826971" w:rsidRPr="00704C69">
              <w:rPr>
                <w:rFonts w:ascii="GHEA Grapalat" w:hAnsi="GHEA Grapalat" w:cs="Sylfaen"/>
                <w:sz w:val="22"/>
                <w:szCs w:val="22"/>
                <w:lang w:val="hy-AM"/>
              </w:rPr>
              <w:t>փոփոխություն</w:t>
            </w:r>
            <w:r w:rsidR="00826971" w:rsidRPr="00704C69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="00826971" w:rsidRPr="00704C69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="00826971" w:rsidRPr="00704C69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="00826971" w:rsidRPr="00704C69">
              <w:rPr>
                <w:rFonts w:ascii="GHEA Grapalat" w:hAnsi="GHEA Grapalat" w:cs="Sylfaen"/>
                <w:sz w:val="22"/>
                <w:szCs w:val="22"/>
                <w:lang w:val="hy-AM"/>
              </w:rPr>
              <w:t>նոր</w:t>
            </w:r>
            <w:r w:rsidR="00826971" w:rsidRPr="00704C69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="00826971" w:rsidRPr="00704C69">
              <w:rPr>
                <w:rFonts w:ascii="GHEA Grapalat" w:hAnsi="GHEA Grapalat" w:cs="Sylfaen"/>
                <w:sz w:val="22"/>
                <w:szCs w:val="22"/>
                <w:lang w:val="hy-AM"/>
              </w:rPr>
              <w:t>օրենքի</w:t>
            </w:r>
            <w:r w:rsidR="00826971" w:rsidRPr="00704C69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="00826971" w:rsidRPr="00704C69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ընդունում</w:t>
            </w:r>
            <w:r w:rsidR="00826971" w:rsidRPr="00704C69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="00826971" w:rsidRPr="00704C69">
              <w:rPr>
                <w:rFonts w:ascii="GHEA Grapalat" w:hAnsi="GHEA Grapalat" w:cs="Sylfaen"/>
                <w:sz w:val="22"/>
                <w:szCs w:val="22"/>
                <w:lang w:val="hy-AM"/>
              </w:rPr>
              <w:t>նախատեսող</w:t>
            </w:r>
            <w:r w:rsidR="00826971" w:rsidRPr="00704C69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="00826971" w:rsidRPr="00704C69">
              <w:rPr>
                <w:rFonts w:ascii="GHEA Grapalat" w:hAnsi="GHEA Grapalat" w:cs="Sylfaen"/>
                <w:sz w:val="22"/>
                <w:szCs w:val="22"/>
                <w:lang w:val="hy-AM"/>
              </w:rPr>
              <w:t>նորմեր:</w:t>
            </w:r>
          </w:p>
          <w:p w14:paraId="5659D21E" w14:textId="65D31D9B" w:rsidR="00826971" w:rsidRPr="00826971" w:rsidRDefault="00704C69" w:rsidP="00957D6A">
            <w:pPr>
              <w:tabs>
                <w:tab w:val="left" w:pos="3600"/>
              </w:tabs>
              <w:ind w:firstLine="319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04C69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957D6A" w:rsidRPr="00957D6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Համաձայնագրի նախագիծը ներկայիս </w:t>
            </w:r>
            <w:r w:rsidR="00826971" w:rsidRPr="00704C69">
              <w:rPr>
                <w:rFonts w:ascii="GHEA Grapalat" w:hAnsi="GHEA Grapalat" w:cs="Sylfaen"/>
                <w:sz w:val="22"/>
                <w:szCs w:val="22"/>
                <w:lang w:val="hy-AM"/>
              </w:rPr>
              <w:t>խմբագրությամբ ենթակա է վավերացման: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EAA4E" w14:textId="71272A04" w:rsidR="00826971" w:rsidRPr="00957D6A" w:rsidRDefault="00826971" w:rsidP="00826971">
            <w:pPr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  <w:r w:rsidRPr="00826971">
              <w:rPr>
                <w:rFonts w:ascii="GHEA Grapalat" w:hAnsi="GHEA Grapalat" w:cs="Courier New"/>
                <w:sz w:val="22"/>
                <w:szCs w:val="22"/>
                <w:lang w:val="hy-AM"/>
              </w:rPr>
              <w:t>Ընդունվել է ի գիտություն։</w:t>
            </w:r>
          </w:p>
        </w:tc>
      </w:tr>
    </w:tbl>
    <w:p w14:paraId="56EB753C" w14:textId="77777777" w:rsidR="007A758D" w:rsidRPr="00826971" w:rsidRDefault="007A758D" w:rsidP="0093421C">
      <w:pPr>
        <w:jc w:val="center"/>
        <w:rPr>
          <w:rFonts w:ascii="GHEA Grapalat" w:hAnsi="GHEA Grapalat"/>
          <w:sz w:val="22"/>
          <w:szCs w:val="22"/>
          <w:lang w:val="hy-AM"/>
        </w:rPr>
      </w:pPr>
    </w:p>
    <w:p w14:paraId="21FD5F75" w14:textId="77777777" w:rsidR="00CC4922" w:rsidRPr="00826971" w:rsidRDefault="00CC4922" w:rsidP="005D0554">
      <w:pPr>
        <w:tabs>
          <w:tab w:val="left" w:pos="3828"/>
        </w:tabs>
        <w:rPr>
          <w:rFonts w:ascii="GHEA Grapalat" w:hAnsi="GHEA Grapalat"/>
          <w:sz w:val="22"/>
          <w:szCs w:val="22"/>
          <w:lang w:val="hy-AM"/>
        </w:rPr>
      </w:pPr>
    </w:p>
    <w:sectPr w:rsidR="00CC4922" w:rsidRPr="00826971" w:rsidSect="0049492A">
      <w:pgSz w:w="15840" w:h="12240" w:orient="landscape"/>
      <w:pgMar w:top="851" w:right="1134" w:bottom="4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D134FB"/>
    <w:multiLevelType w:val="hybridMultilevel"/>
    <w:tmpl w:val="5FC454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16D"/>
    <w:rsid w:val="000315C7"/>
    <w:rsid w:val="0009137A"/>
    <w:rsid w:val="001B3302"/>
    <w:rsid w:val="001E6EA7"/>
    <w:rsid w:val="00237DEA"/>
    <w:rsid w:val="00271E3E"/>
    <w:rsid w:val="00285C93"/>
    <w:rsid w:val="00385893"/>
    <w:rsid w:val="003A7FD2"/>
    <w:rsid w:val="003D5962"/>
    <w:rsid w:val="003E2BA5"/>
    <w:rsid w:val="00414044"/>
    <w:rsid w:val="004313D3"/>
    <w:rsid w:val="00436520"/>
    <w:rsid w:val="0049492A"/>
    <w:rsid w:val="004C2E82"/>
    <w:rsid w:val="004C6DEE"/>
    <w:rsid w:val="00566E50"/>
    <w:rsid w:val="005D0554"/>
    <w:rsid w:val="00663B97"/>
    <w:rsid w:val="00670D83"/>
    <w:rsid w:val="006A7B89"/>
    <w:rsid w:val="006F714D"/>
    <w:rsid w:val="00704C69"/>
    <w:rsid w:val="00733C07"/>
    <w:rsid w:val="00763369"/>
    <w:rsid w:val="007A758D"/>
    <w:rsid w:val="007A7DCD"/>
    <w:rsid w:val="008035CC"/>
    <w:rsid w:val="00826971"/>
    <w:rsid w:val="00924F9B"/>
    <w:rsid w:val="0093421C"/>
    <w:rsid w:val="00950A29"/>
    <w:rsid w:val="00957D6A"/>
    <w:rsid w:val="00966817"/>
    <w:rsid w:val="009E4F19"/>
    <w:rsid w:val="00A13D07"/>
    <w:rsid w:val="00AD25B5"/>
    <w:rsid w:val="00B74ED0"/>
    <w:rsid w:val="00B753E3"/>
    <w:rsid w:val="00B965E8"/>
    <w:rsid w:val="00BB132B"/>
    <w:rsid w:val="00BF3BA7"/>
    <w:rsid w:val="00BF3ED7"/>
    <w:rsid w:val="00C212E2"/>
    <w:rsid w:val="00C519FF"/>
    <w:rsid w:val="00CB13D3"/>
    <w:rsid w:val="00CC4922"/>
    <w:rsid w:val="00D1116D"/>
    <w:rsid w:val="00F03513"/>
    <w:rsid w:val="00F57C53"/>
    <w:rsid w:val="00FD1BC1"/>
    <w:rsid w:val="00FF3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4A8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6EA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B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33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302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6EA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B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33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30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6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vaveracum\Ampopatert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65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https://mul2.gov.am/tasks/157555/oneclick/Ampopatert.docx?token=542d798eada364d9cb11cf8d2cef9333</cp:keywords>
  <dc:description/>
  <cp:lastModifiedBy>user</cp:lastModifiedBy>
  <cp:revision>3</cp:revision>
  <cp:lastPrinted>2019-11-08T11:45:00Z</cp:lastPrinted>
  <dcterms:created xsi:type="dcterms:W3CDTF">2019-11-11T11:55:00Z</dcterms:created>
  <dcterms:modified xsi:type="dcterms:W3CDTF">2019-11-13T19:53:00Z</dcterms:modified>
  <cp:contentStatus/>
</cp:coreProperties>
</file>