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A5B84" w14:textId="77777777" w:rsidR="0015797E" w:rsidRPr="00AF27B8" w:rsidRDefault="0015797E" w:rsidP="00CF4D93">
      <w:pPr>
        <w:tabs>
          <w:tab w:val="center" w:pos="6750"/>
          <w:tab w:val="left" w:pos="8235"/>
        </w:tabs>
        <w:spacing w:line="360" w:lineRule="auto"/>
        <w:ind w:hanging="180"/>
        <w:jc w:val="center"/>
        <w:rPr>
          <w:rFonts w:ascii="GHEA Grapalat" w:hAnsi="GHEA Grapalat" w:cs="GHEA Grapalat"/>
          <w:lang w:val="hy-AM"/>
        </w:rPr>
      </w:pPr>
    </w:p>
    <w:p w14:paraId="1515BDFC" w14:textId="77777777" w:rsidR="00CF4D93" w:rsidRPr="00AF27B8" w:rsidRDefault="00CF4D93" w:rsidP="00902BAF">
      <w:pPr>
        <w:tabs>
          <w:tab w:val="center" w:pos="6750"/>
          <w:tab w:val="left" w:pos="8235"/>
        </w:tabs>
        <w:ind w:hanging="180"/>
        <w:jc w:val="center"/>
        <w:rPr>
          <w:rFonts w:ascii="GHEA Grapalat" w:hAnsi="GHEA Grapalat" w:cs="GHEA Grapalat"/>
          <w:b/>
          <w:bCs/>
          <w:lang w:val="hy-AM"/>
        </w:rPr>
      </w:pPr>
      <w:r w:rsidRPr="00AF27B8">
        <w:rPr>
          <w:rFonts w:ascii="GHEA Grapalat" w:hAnsi="GHEA Grapalat" w:cs="GHEA Grapalat"/>
          <w:b/>
          <w:bCs/>
          <w:lang w:val="hy-AM"/>
        </w:rPr>
        <w:t>ԱՄՓՈՓԱԹԵՐԹ</w:t>
      </w:r>
    </w:p>
    <w:p w14:paraId="38472FDD" w14:textId="77777777" w:rsidR="005D58D5" w:rsidRPr="00AF27B8" w:rsidRDefault="005E04EF" w:rsidP="00902BAF">
      <w:pPr>
        <w:jc w:val="center"/>
        <w:rPr>
          <w:rFonts w:ascii="GHEA Grapalat" w:hAnsi="GHEA Grapalat"/>
          <w:b/>
          <w:bCs/>
          <w:lang w:val="hy-AM"/>
        </w:rPr>
      </w:pPr>
      <w:r w:rsidRPr="00AF27B8">
        <w:rPr>
          <w:rFonts w:ascii="GHEA Grapalat" w:hAnsi="GHEA Grapalat"/>
          <w:b/>
          <w:bCs/>
          <w:lang w:val="hy-AM"/>
        </w:rPr>
        <w:t>«</w:t>
      </w:r>
      <w:r w:rsidR="005D58D5" w:rsidRPr="00AF27B8">
        <w:rPr>
          <w:rFonts w:ascii="GHEA Grapalat" w:hAnsi="GHEA Grapalat"/>
          <w:b/>
          <w:bCs/>
          <w:lang w:val="hy-AM"/>
        </w:rPr>
        <w:t>ԲՆԱԿՉՈՒԹՅԱՆ ՍՈՑԻԱԼԱԿԱՆ ԿԱՄ ՀԱՏՈՒԿ ԽՄԲԵՐԻ ԵՎ ԱՅՆ ՀԻՎԱՆԴՈՒԹՅՈՒՆՆԵՐԻ ՑԱՆԿԵՐԸ, ՈՐՈՆՑ ԴԵՊՔՈՒՄ ԴԵՂԵՐԸ ՇԱՀԱՌՈՒՆԵՐԻՆ ՀԱՏԿԱՑՎՈՒՄ ԵՆ ԴՐԱՆՑ ԱՐԺԵՔԻ ԼՐԻՎ ԿԱՄ ՄԱՍՆԱԿԻ ՓՈԽՀԱՏՈՒՑՄԱՄԲ, ԱՅԴ ԽՄԲԵՐԻ ՑԱՆԿՈՒՄ ԸՆԴԳՐԿՎԱԾ ՇԱՀԱՌՈՒՆԵՐԻՆ ՀԱՅԱՍՏԱՆԻ ՀԱՆՐԱՊԵՏՈՒԹՅԱՆ ՊԵՏԱԿԱՆ ԲՅՈՒՋԵԻ ՄԻՋՈՑՆԵՐԻ ՀԱՇՎԻՆ ԱՅԴ ԴԵՂԵՐԻ ՓՈԽՀԱՏՈՒՑՄԱՆ ԵՎ ՀԱՏԿԱՑՄԱՆ ԿԱՐԳԸ,</w:t>
      </w:r>
    </w:p>
    <w:p w14:paraId="3E5151FE" w14:textId="77777777" w:rsidR="00902BAF" w:rsidRPr="00AF27B8" w:rsidRDefault="005D58D5" w:rsidP="00902BAF">
      <w:pPr>
        <w:jc w:val="center"/>
        <w:rPr>
          <w:rFonts w:ascii="GHEA Grapalat" w:hAnsi="GHEA Grapalat"/>
          <w:b/>
          <w:bCs/>
          <w:lang w:val="hy-AM"/>
        </w:rPr>
      </w:pPr>
      <w:r w:rsidRPr="00AF27B8">
        <w:rPr>
          <w:rFonts w:ascii="GHEA Grapalat" w:hAnsi="GHEA Grapalat"/>
          <w:b/>
          <w:bCs/>
          <w:lang w:val="hy-AM"/>
        </w:rPr>
        <w:t xml:space="preserve"> ԻՆՉՊԵՍ ՆԱԵՎ ԱՌՈՂՋՈՒԹՅԱՆ ՀԱՄԸՆԴՀԱՆՈՒՐ ԱՊԱՀՈՎԱԳՐՈՒԹՅԱՆ ՇՐՋԱՆԱԿՆԵՐՈՒՄ ԱՊԱՀՈՎԱԳՐԱԿԱՆ ՓԱԹԵԹՈՒՄ ՆԵՐԱՌՎԱԾ ԴԵՂԵՐԻ ԾԱԽՍԵՐԻ ՀԱՏՈՒՑՄԱՆ ԿԱՐԳԸ, ԱՊԱՀՈՎԱԳՐԱԿԱՆ ՓԱԹԵԹՈՒՄ ՆԵՐԱՌՎԱԾ ԴԵՂԵՐԻ ՑԱՆԿԸ ՀԱՍՏԱՏԵԼՈՒ ԵՎ ՀԱՅԱՍՏԱՆԻ ՀԱՆՐԱՊԵՏՈՒԹՅԱՆ ԿԱՌԱՎԱՐՈՒԹՅԱՆ 2019 ԹՎԱԿԱՆԻ ՄԱՅԻՍԻ 30-Ի N 642-Ն ՈՐՈՇՈՒՄՆ ՈՒԺԸ ԿՈՐՑՐԱԾ ՃԱՆԱՉԵԼՈՒ ՄԱՍԻՆ</w:t>
      </w:r>
      <w:r w:rsidR="005E04EF" w:rsidRPr="00AF27B8">
        <w:rPr>
          <w:rFonts w:ascii="GHEA Grapalat" w:hAnsi="GHEA Grapalat"/>
          <w:b/>
          <w:bCs/>
          <w:lang w:val="hy-AM"/>
        </w:rPr>
        <w:t xml:space="preserve">» </w:t>
      </w:r>
    </w:p>
    <w:p w14:paraId="7E2616BA" w14:textId="551C6B68" w:rsidR="005E04EF" w:rsidRPr="00AF27B8" w:rsidRDefault="00B47E48" w:rsidP="00902BAF">
      <w:pPr>
        <w:jc w:val="center"/>
        <w:rPr>
          <w:rFonts w:ascii="GHEA Grapalat" w:hAnsi="GHEA Grapalat"/>
          <w:b/>
          <w:bCs/>
          <w:lang w:val="hy-AM"/>
        </w:rPr>
      </w:pPr>
      <w:r w:rsidRPr="00AF27B8">
        <w:rPr>
          <w:rFonts w:ascii="GHEA Grapalat" w:hAnsi="GHEA Grapalat"/>
          <w:b/>
          <w:bCs/>
          <w:lang w:val="hy-AM"/>
        </w:rPr>
        <w:t>ՀՀ ԿԱՌԱՎԱՐՈՒԹՅԱՆ ՈՐՈՇՄԱՆ</w:t>
      </w:r>
      <w:r w:rsidR="005E04EF" w:rsidRPr="00AF27B8">
        <w:rPr>
          <w:rFonts w:ascii="GHEA Grapalat" w:hAnsi="GHEA Grapalat"/>
          <w:b/>
          <w:bCs/>
          <w:lang w:val="hy-AM"/>
        </w:rPr>
        <w:t xml:space="preserve"> ՆԱԽԱԳԾԻ</w:t>
      </w:r>
      <w:r w:rsidR="005E04EF" w:rsidRPr="00AF27B8">
        <w:rPr>
          <w:rFonts w:ascii="Courier New" w:hAnsi="Courier New" w:cs="Courier New"/>
          <w:b/>
          <w:bCs/>
          <w:lang w:val="hy-AM"/>
        </w:rPr>
        <w:t> </w:t>
      </w:r>
      <w:r w:rsidR="005E04EF" w:rsidRPr="00AF27B8">
        <w:rPr>
          <w:rFonts w:ascii="GHEA Grapalat" w:hAnsi="GHEA Grapalat"/>
          <w:b/>
          <w:bCs/>
          <w:lang w:val="hy-AM"/>
        </w:rPr>
        <w:t xml:space="preserve"> </w:t>
      </w:r>
      <w:r w:rsidR="005E04EF" w:rsidRPr="00AF27B8">
        <w:rPr>
          <w:rFonts w:ascii="GHEA Grapalat" w:eastAsia="Calibri" w:hAnsi="GHEA Grapalat" w:cs="Arial"/>
          <w:b/>
          <w:bCs/>
          <w:lang w:val="hy-AM"/>
        </w:rPr>
        <w:t>ՄԱՍԻՆ</w:t>
      </w:r>
    </w:p>
    <w:p w14:paraId="1642E7E4" w14:textId="77777777" w:rsidR="00B8307D" w:rsidRPr="00AF27B8" w:rsidRDefault="00B8307D" w:rsidP="00B8307D">
      <w:pPr>
        <w:pStyle w:val="NormalWeb"/>
        <w:shd w:val="clear" w:color="auto" w:fill="FFFFFF"/>
        <w:spacing w:before="0" w:beforeAutospacing="0" w:after="0" w:afterAutospacing="0"/>
        <w:ind w:firstLine="375"/>
        <w:jc w:val="center"/>
        <w:rPr>
          <w:rFonts w:ascii="GHEA Grapalat" w:hAnsi="GHEA Grapalat" w:cs="Sylfaen"/>
          <w:b/>
          <w:bCs/>
          <w:lang w:val="af-ZA"/>
        </w:rPr>
      </w:pPr>
    </w:p>
    <w:p w14:paraId="1FC6D54B" w14:textId="77777777" w:rsidR="00B8307D" w:rsidRPr="00AF27B8" w:rsidRDefault="00B8307D" w:rsidP="00B8307D">
      <w:pPr>
        <w:pStyle w:val="NormalWeb"/>
        <w:shd w:val="clear" w:color="auto" w:fill="FFFFFF"/>
        <w:spacing w:before="0" w:beforeAutospacing="0" w:after="0" w:afterAutospacing="0"/>
        <w:ind w:firstLine="375"/>
        <w:jc w:val="center"/>
        <w:rPr>
          <w:rFonts w:ascii="GHEA Grapalat" w:hAnsi="GHEA Grapalat" w:cs="Sylfaen"/>
          <w:b/>
          <w:bCs/>
          <w:lang w:val="hy-AM"/>
        </w:rPr>
      </w:pPr>
    </w:p>
    <w:tbl>
      <w:tblPr>
        <w:tblW w:w="14167" w:type="dxa"/>
        <w:tblCellSpacing w:w="0" w:type="dxa"/>
        <w:tblInd w:w="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4A0" w:firstRow="1" w:lastRow="0" w:firstColumn="1" w:lastColumn="0" w:noHBand="0" w:noVBand="1"/>
      </w:tblPr>
      <w:tblGrid>
        <w:gridCol w:w="8781"/>
        <w:gridCol w:w="1250"/>
        <w:gridCol w:w="4136"/>
      </w:tblGrid>
      <w:tr w:rsidR="00892768" w:rsidRPr="00AF27B8" w14:paraId="65503A90" w14:textId="77777777" w:rsidTr="00702B35">
        <w:trPr>
          <w:trHeight w:val="413"/>
          <w:tblCellSpacing w:w="0" w:type="dxa"/>
        </w:trPr>
        <w:tc>
          <w:tcPr>
            <w:tcW w:w="10031" w:type="dxa"/>
            <w:gridSpan w:val="2"/>
            <w:vMerge w:val="restart"/>
            <w:shd w:val="clear" w:color="auto" w:fill="D0D0D0"/>
            <w:vAlign w:val="center"/>
            <w:hideMark/>
          </w:tcPr>
          <w:p w14:paraId="29F17251" w14:textId="70E60FEE" w:rsidR="00D61C84" w:rsidRPr="00AF27B8" w:rsidRDefault="00D06314" w:rsidP="00902BAF">
            <w:pPr>
              <w:ind w:left="57" w:right="57"/>
              <w:jc w:val="center"/>
              <w:rPr>
                <w:rFonts w:ascii="GHEA Grapalat" w:hAnsi="GHEA Grapalat" w:cs="Sylfaen"/>
                <w:b/>
                <w:bCs/>
                <w:lang w:val="hy-AM"/>
              </w:rPr>
            </w:pPr>
            <w:r w:rsidRPr="00AF27B8">
              <w:rPr>
                <w:rFonts w:ascii="GHEA Grapalat" w:hAnsi="GHEA Grapalat" w:cs="Sylfaen"/>
                <w:b/>
                <w:bCs/>
                <w:lang w:val="hy-AM"/>
              </w:rPr>
              <w:t>1</w:t>
            </w:r>
            <w:r w:rsidR="006149F8" w:rsidRPr="00AF27B8">
              <w:rPr>
                <w:rFonts w:ascii="GHEA Grapalat" w:hAnsi="GHEA Grapalat" w:cs="Sylfaen"/>
                <w:b/>
                <w:bCs/>
                <w:lang w:val="hy-AM"/>
              </w:rPr>
              <w:t xml:space="preserve">. </w:t>
            </w:r>
            <w:r w:rsidR="00B8307D" w:rsidRPr="00AF27B8">
              <w:rPr>
                <w:rFonts w:ascii="GHEA Grapalat" w:hAnsi="GHEA Grapalat" w:cs="Sylfaen"/>
                <w:b/>
                <w:bCs/>
                <w:lang w:val="hy-AM"/>
              </w:rPr>
              <w:t xml:space="preserve">ՀՀ </w:t>
            </w:r>
            <w:r w:rsidR="00C430B9" w:rsidRPr="00AF27B8">
              <w:rPr>
                <w:rFonts w:ascii="GHEA Grapalat" w:hAnsi="GHEA Grapalat"/>
                <w:b/>
                <w:bCs/>
                <w:lang w:val="hy-AM"/>
              </w:rPr>
              <w:t>ֆինանսների</w:t>
            </w:r>
            <w:r w:rsidR="005E04EF" w:rsidRPr="00AF27B8">
              <w:rPr>
                <w:rFonts w:ascii="GHEA Grapalat" w:hAnsi="GHEA Grapalat"/>
                <w:b/>
                <w:bCs/>
                <w:lang w:val="hy-AM"/>
              </w:rPr>
              <w:t xml:space="preserve"> նախարարություն</w:t>
            </w:r>
          </w:p>
        </w:tc>
        <w:tc>
          <w:tcPr>
            <w:tcW w:w="4136" w:type="dxa"/>
            <w:shd w:val="clear" w:color="auto" w:fill="D0D0D0"/>
            <w:vAlign w:val="center"/>
          </w:tcPr>
          <w:p w14:paraId="2EBB5FA0" w14:textId="589E09B0" w:rsidR="00D61C84" w:rsidRPr="00AF27B8" w:rsidRDefault="00267C39" w:rsidP="00902BAF">
            <w:pPr>
              <w:ind w:left="57" w:right="57"/>
              <w:jc w:val="center"/>
              <w:rPr>
                <w:rFonts w:ascii="GHEA Grapalat" w:hAnsi="GHEA Grapalat" w:cs="Sylfaen"/>
                <w:b/>
                <w:bCs/>
                <w:lang w:val="hy-AM"/>
              </w:rPr>
            </w:pPr>
            <w:r w:rsidRPr="00AF27B8">
              <w:rPr>
                <w:rFonts w:ascii="GHEA Grapalat" w:hAnsi="GHEA Grapalat" w:cs="Sylfaen"/>
                <w:b/>
                <w:bCs/>
              </w:rPr>
              <w:t>24</w:t>
            </w:r>
            <w:r w:rsidR="005A7497" w:rsidRPr="00AF27B8">
              <w:rPr>
                <w:rFonts w:ascii="GHEA Grapalat" w:hAnsi="GHEA Grapalat" w:cs="Sylfaen"/>
                <w:b/>
                <w:bCs/>
                <w:lang w:val="hy-AM"/>
              </w:rPr>
              <w:t>.</w:t>
            </w:r>
            <w:r w:rsidR="009C4509" w:rsidRPr="00AF27B8">
              <w:rPr>
                <w:rFonts w:ascii="GHEA Grapalat" w:hAnsi="GHEA Grapalat" w:cs="Sylfaen"/>
                <w:b/>
                <w:bCs/>
                <w:lang w:val="hy-AM"/>
              </w:rPr>
              <w:t>12</w:t>
            </w:r>
            <w:r w:rsidR="00206F69" w:rsidRPr="00AF27B8">
              <w:rPr>
                <w:rFonts w:ascii="GHEA Grapalat" w:hAnsi="GHEA Grapalat" w:cs="Sylfaen"/>
                <w:b/>
                <w:bCs/>
                <w:lang w:val="hy-AM"/>
              </w:rPr>
              <w:t>.</w:t>
            </w:r>
            <w:r w:rsidR="005A7497" w:rsidRPr="00AF27B8">
              <w:rPr>
                <w:rFonts w:ascii="GHEA Grapalat" w:hAnsi="GHEA Grapalat" w:cs="Sylfaen"/>
                <w:b/>
                <w:bCs/>
                <w:lang w:val="hy-AM"/>
              </w:rPr>
              <w:t>202</w:t>
            </w:r>
            <w:r w:rsidR="00454E00" w:rsidRPr="00AF27B8">
              <w:rPr>
                <w:rFonts w:ascii="GHEA Grapalat" w:hAnsi="GHEA Grapalat" w:cs="Sylfaen"/>
                <w:b/>
                <w:bCs/>
                <w:lang w:val="hy-AM"/>
              </w:rPr>
              <w:t>5</w:t>
            </w:r>
          </w:p>
        </w:tc>
      </w:tr>
      <w:tr w:rsidR="00892768" w:rsidRPr="00AF27B8" w14:paraId="744A2993" w14:textId="77777777" w:rsidTr="00702B35">
        <w:trPr>
          <w:trHeight w:val="395"/>
          <w:tblCellSpacing w:w="0" w:type="dxa"/>
        </w:trPr>
        <w:tc>
          <w:tcPr>
            <w:tcW w:w="10031" w:type="dxa"/>
            <w:gridSpan w:val="2"/>
            <w:vMerge/>
            <w:shd w:val="clear" w:color="auto" w:fill="FFFFFF"/>
            <w:vAlign w:val="center"/>
            <w:hideMark/>
          </w:tcPr>
          <w:p w14:paraId="51E3A46B" w14:textId="77777777" w:rsidR="00D61C84" w:rsidRPr="00AF27B8" w:rsidRDefault="00D61C84" w:rsidP="00902BAF">
            <w:pPr>
              <w:ind w:left="57" w:right="57"/>
              <w:jc w:val="center"/>
              <w:rPr>
                <w:rFonts w:ascii="GHEA Grapalat" w:hAnsi="GHEA Grapalat" w:cs="Sylfaen"/>
                <w:b/>
                <w:bCs/>
                <w:lang w:val="hy-AM"/>
              </w:rPr>
            </w:pPr>
          </w:p>
        </w:tc>
        <w:tc>
          <w:tcPr>
            <w:tcW w:w="4136" w:type="dxa"/>
            <w:shd w:val="clear" w:color="auto" w:fill="D0D0D0"/>
            <w:vAlign w:val="center"/>
          </w:tcPr>
          <w:p w14:paraId="25276B40" w14:textId="0AAC6052" w:rsidR="00D61C84" w:rsidRPr="00AF27B8" w:rsidRDefault="005E04EF" w:rsidP="00902BAF">
            <w:pPr>
              <w:ind w:left="57" w:right="57"/>
              <w:jc w:val="center"/>
              <w:rPr>
                <w:rFonts w:ascii="GHEA Grapalat" w:hAnsi="GHEA Grapalat" w:cs="Sylfaen"/>
                <w:b/>
                <w:bCs/>
                <w:lang w:val="hy-AM"/>
              </w:rPr>
            </w:pPr>
            <w:r w:rsidRPr="00AF27B8">
              <w:rPr>
                <w:rFonts w:ascii="GHEA Grapalat" w:eastAsia="Calibri" w:hAnsi="GHEA Grapalat"/>
                <w:b/>
                <w:bCs/>
                <w:lang w:val="hy-AM"/>
              </w:rPr>
              <w:t xml:space="preserve">N </w:t>
            </w:r>
            <w:r w:rsidR="00267C39" w:rsidRPr="00AF27B8">
              <w:rPr>
                <w:rFonts w:ascii="GHEA Grapalat" w:hAnsi="GHEA Grapalat" w:cs="Sylfaen"/>
                <w:b/>
                <w:bCs/>
              </w:rPr>
              <w:t>01/34-2/29169-2025</w:t>
            </w:r>
          </w:p>
        </w:tc>
      </w:tr>
      <w:tr w:rsidR="00892768" w:rsidRPr="00AF27B8" w14:paraId="1CE3AAF6" w14:textId="77777777" w:rsidTr="00702B35">
        <w:trPr>
          <w:trHeight w:val="2805"/>
          <w:tblCellSpacing w:w="0" w:type="dxa"/>
        </w:trPr>
        <w:tc>
          <w:tcPr>
            <w:tcW w:w="8781" w:type="dxa"/>
            <w:shd w:val="clear" w:color="auto" w:fill="FFFFFF"/>
            <w:hideMark/>
          </w:tcPr>
          <w:p w14:paraId="41643B14" w14:textId="77777777" w:rsidR="00267C39" w:rsidRPr="00AF27B8" w:rsidRDefault="00267C39" w:rsidP="00902BAF">
            <w:pPr>
              <w:ind w:left="57" w:right="57" w:firstLine="712"/>
              <w:jc w:val="both"/>
              <w:rPr>
                <w:rFonts w:ascii="GHEA Grapalat" w:hAnsi="GHEA Grapalat" w:cs="Sylfaen"/>
                <w:lang w:eastAsia="ru-RU"/>
              </w:rPr>
            </w:pPr>
            <w:proofErr w:type="spellStart"/>
            <w:r w:rsidRPr="00AF27B8">
              <w:rPr>
                <w:rFonts w:ascii="GHEA Grapalat" w:hAnsi="GHEA Grapalat" w:cs="Sylfaen"/>
                <w:lang w:eastAsia="ru-RU"/>
              </w:rPr>
              <w:t>Ձեր</w:t>
            </w:r>
            <w:proofErr w:type="spellEnd"/>
            <w:r w:rsidRPr="00AF27B8">
              <w:rPr>
                <w:rFonts w:ascii="GHEA Grapalat" w:hAnsi="GHEA Grapalat" w:cs="Sylfaen"/>
                <w:lang w:eastAsia="ru-RU"/>
              </w:rPr>
              <w:t xml:space="preserve"> 17.12.2025թ. N ԱԱ/22.1/41463-2025 </w:t>
            </w:r>
            <w:proofErr w:type="spellStart"/>
            <w:r w:rsidRPr="00AF27B8">
              <w:rPr>
                <w:rFonts w:ascii="GHEA Grapalat" w:hAnsi="GHEA Grapalat" w:cs="Sylfaen"/>
                <w:lang w:eastAsia="ru-RU"/>
              </w:rPr>
              <w:t>գրությամբ</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ներկայացված</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Բնակչության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սոցիալական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կամ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հատուկ</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խմբերի</w:t>
            </w:r>
            <w:proofErr w:type="spellEnd"/>
            <w:r w:rsidRPr="00AF27B8">
              <w:rPr>
                <w:rFonts w:ascii="GHEA Grapalat" w:hAnsi="GHEA Grapalat" w:cs="Sylfaen"/>
                <w:lang w:eastAsia="ru-RU"/>
              </w:rPr>
              <w:t xml:space="preserve"> և </w:t>
            </w:r>
            <w:proofErr w:type="spellStart"/>
            <w:r w:rsidRPr="00AF27B8">
              <w:rPr>
                <w:rFonts w:ascii="GHEA Grapalat" w:hAnsi="GHEA Grapalat" w:cs="Sylfaen"/>
                <w:lang w:eastAsia="ru-RU"/>
              </w:rPr>
              <w:t>այն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հիվանդությունների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ցանկերը</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որոնց</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դեպքում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դեղերը</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շահառուներին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հատկացվում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են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դրանց</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արժեքի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լրիվ</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կամ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մասնակի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փոխհատուցմամբ</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այդ</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խմբերի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ցանկում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ընդգրկված</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շահառուներին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Հայաստանի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Հանրապետության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պետական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բյուջեի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միջոցների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հաշվին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այդ</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դեղերի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փոխհատուցման</w:t>
            </w:r>
            <w:proofErr w:type="spellEnd"/>
            <w:r w:rsidRPr="00AF27B8">
              <w:rPr>
                <w:rFonts w:ascii="GHEA Grapalat" w:hAnsi="GHEA Grapalat" w:cs="Sylfaen"/>
                <w:lang w:eastAsia="ru-RU"/>
              </w:rPr>
              <w:t xml:space="preserve"> և </w:t>
            </w:r>
            <w:proofErr w:type="spellStart"/>
            <w:r w:rsidRPr="00AF27B8">
              <w:rPr>
                <w:rFonts w:ascii="GHEA Grapalat" w:hAnsi="GHEA Grapalat" w:cs="Sylfaen"/>
                <w:lang w:eastAsia="ru-RU"/>
              </w:rPr>
              <w:t>հատկացման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կարգը</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ինչպես</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նաև</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առողջության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համընդհանուր</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ապահովագրության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շրջանակներում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ապահովագրական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փաթեթում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ներառված</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դեղերի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ծախսերի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հատուցման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կարգը</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ապահովագրական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փաթեթում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ներառված</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դեղերի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ցանկը</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հաստատելու</w:t>
            </w:r>
            <w:proofErr w:type="spellEnd"/>
            <w:r w:rsidRPr="00AF27B8">
              <w:rPr>
                <w:rFonts w:ascii="GHEA Grapalat" w:hAnsi="GHEA Grapalat" w:cs="Sylfaen"/>
                <w:lang w:eastAsia="ru-RU"/>
              </w:rPr>
              <w:t xml:space="preserve"> և </w:t>
            </w:r>
            <w:proofErr w:type="spellStart"/>
            <w:r w:rsidRPr="00AF27B8">
              <w:rPr>
                <w:rFonts w:ascii="GHEA Grapalat" w:hAnsi="GHEA Grapalat" w:cs="Sylfaen"/>
                <w:lang w:eastAsia="ru-RU"/>
              </w:rPr>
              <w:t>Հայաստանի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Հանրապետության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կառավարության</w:t>
            </w:r>
            <w:proofErr w:type="spellEnd"/>
            <w:r w:rsidRPr="00AF27B8">
              <w:rPr>
                <w:rFonts w:ascii="GHEA Grapalat" w:hAnsi="GHEA Grapalat" w:cs="Sylfaen"/>
                <w:lang w:eastAsia="ru-RU"/>
              </w:rPr>
              <w:t xml:space="preserve"> 2019 </w:t>
            </w:r>
            <w:proofErr w:type="spellStart"/>
            <w:r w:rsidRPr="00AF27B8">
              <w:rPr>
                <w:rFonts w:ascii="GHEA Grapalat" w:hAnsi="GHEA Grapalat" w:cs="Sylfaen"/>
                <w:lang w:eastAsia="ru-RU"/>
              </w:rPr>
              <w:t>թվականի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մայիսի</w:t>
            </w:r>
            <w:proofErr w:type="spellEnd"/>
            <w:r w:rsidRPr="00AF27B8">
              <w:rPr>
                <w:rFonts w:ascii="GHEA Grapalat" w:hAnsi="GHEA Grapalat" w:cs="Sylfaen"/>
                <w:lang w:eastAsia="ru-RU"/>
              </w:rPr>
              <w:t xml:space="preserve"> 30-ի N 642-Ն </w:t>
            </w:r>
            <w:proofErr w:type="spellStart"/>
            <w:r w:rsidRPr="00AF27B8">
              <w:rPr>
                <w:rFonts w:ascii="GHEA Grapalat" w:hAnsi="GHEA Grapalat" w:cs="Sylfaen"/>
                <w:lang w:eastAsia="ru-RU"/>
              </w:rPr>
              <w:t>որոշումն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ուժը</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կորցրած</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ճանաչելու</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մասին</w:t>
            </w:r>
            <w:proofErr w:type="spellEnd"/>
            <w:r w:rsidRPr="00AF27B8">
              <w:rPr>
                <w:rFonts w:ascii="GHEA Grapalat" w:hAnsi="GHEA Grapalat" w:cs="Sylfaen"/>
                <w:lang w:eastAsia="ru-RU"/>
              </w:rPr>
              <w:t xml:space="preserve">» ՀՀ </w:t>
            </w:r>
            <w:proofErr w:type="spellStart"/>
            <w:r w:rsidRPr="00AF27B8">
              <w:rPr>
                <w:rFonts w:ascii="GHEA Grapalat" w:hAnsi="GHEA Grapalat" w:cs="Sylfaen"/>
                <w:lang w:eastAsia="ru-RU"/>
              </w:rPr>
              <w:t>կառավարության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որոշման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նախագծի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այսուհետ</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Նախագիծ</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վերաբերյալ</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հայտնում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ենք</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հետևյալը</w:t>
            </w:r>
            <w:proofErr w:type="spellEnd"/>
            <w:r w:rsidRPr="00AF27B8">
              <w:rPr>
                <w:rFonts w:ascii="GHEA Grapalat" w:hAnsi="GHEA Grapalat" w:cs="Sylfaen"/>
                <w:lang w:eastAsia="ru-RU"/>
              </w:rPr>
              <w:t>.</w:t>
            </w:r>
          </w:p>
          <w:p w14:paraId="3D3B4E06" w14:textId="77777777" w:rsidR="00267C39" w:rsidRPr="00AF27B8" w:rsidRDefault="00267C39" w:rsidP="00902BAF">
            <w:pPr>
              <w:ind w:left="57" w:right="57" w:firstLine="561"/>
              <w:jc w:val="both"/>
              <w:rPr>
                <w:rFonts w:ascii="GHEA Grapalat" w:hAnsi="GHEA Grapalat" w:cs="Sylfaen"/>
                <w:lang w:eastAsia="ru-RU"/>
              </w:rPr>
            </w:pPr>
            <w:proofErr w:type="spellStart"/>
            <w:r w:rsidRPr="00AF27B8">
              <w:rPr>
                <w:rFonts w:ascii="GHEA Grapalat" w:hAnsi="GHEA Grapalat" w:cs="Sylfaen"/>
                <w:lang w:eastAsia="ru-RU"/>
              </w:rPr>
              <w:t>Առողջության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համընդհանուր</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ապահովագրության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համակարգի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ներդրման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համատեքստում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Նախագծով</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նախատեսվում</w:t>
            </w:r>
            <w:proofErr w:type="spellEnd"/>
            <w:r w:rsidRPr="00AF27B8">
              <w:rPr>
                <w:rFonts w:ascii="GHEA Grapalat" w:hAnsi="GHEA Grapalat" w:cs="Sylfaen"/>
                <w:lang w:eastAsia="ru-RU"/>
              </w:rPr>
              <w:t xml:space="preserve"> է </w:t>
            </w:r>
            <w:proofErr w:type="spellStart"/>
            <w:r w:rsidRPr="00AF27B8">
              <w:rPr>
                <w:rFonts w:ascii="GHEA Grapalat" w:hAnsi="GHEA Grapalat" w:cs="Sylfaen"/>
                <w:lang w:eastAsia="ru-RU"/>
              </w:rPr>
              <w:t>վերանայել</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lastRenderedPageBreak/>
              <w:t>Բնակչության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սոցիալական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կամ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հատուկ</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խմբերի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պետության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կողմից</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լրիվ</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կամ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մասնակի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փոխհատուցմամբ</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տրամադրվող</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դեղերի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կարգը</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Նախագծով</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նախատեսվում</w:t>
            </w:r>
            <w:proofErr w:type="spellEnd"/>
            <w:r w:rsidRPr="00AF27B8">
              <w:rPr>
                <w:rFonts w:ascii="GHEA Grapalat" w:hAnsi="GHEA Grapalat" w:cs="Sylfaen"/>
                <w:lang w:eastAsia="ru-RU"/>
              </w:rPr>
              <w:t xml:space="preserve"> է </w:t>
            </w:r>
            <w:proofErr w:type="spellStart"/>
            <w:r w:rsidRPr="00AF27B8">
              <w:rPr>
                <w:rFonts w:ascii="GHEA Grapalat" w:hAnsi="GHEA Grapalat" w:cs="Sylfaen"/>
                <w:lang w:eastAsia="ru-RU"/>
              </w:rPr>
              <w:t>հաստատել</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մասնավորապես</w:t>
            </w:r>
            <w:proofErr w:type="spellEnd"/>
            <w:r w:rsidRPr="00AF27B8">
              <w:rPr>
                <w:rFonts w:ascii="GHEA Grapalat" w:hAnsi="GHEA Grapalat" w:cs="Sylfaen"/>
                <w:lang w:eastAsia="ru-RU"/>
              </w:rPr>
              <w:t xml:space="preserve">.  </w:t>
            </w:r>
          </w:p>
          <w:p w14:paraId="272D1B44" w14:textId="77777777" w:rsidR="00267C39" w:rsidRPr="00AF27B8" w:rsidRDefault="00267C39" w:rsidP="00902BAF">
            <w:pPr>
              <w:ind w:left="57" w:right="57" w:firstLine="561"/>
              <w:jc w:val="both"/>
              <w:rPr>
                <w:rFonts w:ascii="GHEA Grapalat" w:hAnsi="GHEA Grapalat" w:cs="Sylfaen"/>
                <w:lang w:eastAsia="ru-RU"/>
              </w:rPr>
            </w:pPr>
            <w:r w:rsidRPr="00AF27B8">
              <w:rPr>
                <w:rFonts w:ascii="GHEA Grapalat" w:hAnsi="GHEA Grapalat" w:cs="Sylfaen"/>
                <w:lang w:eastAsia="ru-RU"/>
              </w:rPr>
              <w:t xml:space="preserve">1. </w:t>
            </w:r>
            <w:proofErr w:type="spellStart"/>
            <w:r w:rsidRPr="00AF27B8">
              <w:rPr>
                <w:rFonts w:ascii="GHEA Grapalat" w:hAnsi="GHEA Grapalat" w:cs="Sylfaen"/>
                <w:lang w:eastAsia="ru-RU"/>
              </w:rPr>
              <w:t>բնակչության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սոցիալական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կամ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հատուկ</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խմբերի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ցանկը</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որում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ընդգրկված</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շահառուներին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դեղերը</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հատկացվում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են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դրանց</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արժեքի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լրիվ</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կամ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մասնակի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փոխհատուցմամբ</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Նախագծի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Հավելված</w:t>
            </w:r>
            <w:proofErr w:type="spellEnd"/>
            <w:r w:rsidRPr="00AF27B8">
              <w:rPr>
                <w:rFonts w:ascii="GHEA Grapalat" w:hAnsi="GHEA Grapalat" w:cs="Sylfaen"/>
                <w:lang w:eastAsia="ru-RU"/>
              </w:rPr>
              <w:t xml:space="preserve"> N 1),</w:t>
            </w:r>
          </w:p>
          <w:p w14:paraId="087BC670" w14:textId="77777777" w:rsidR="00267C39" w:rsidRPr="00AF27B8" w:rsidRDefault="00267C39" w:rsidP="00902BAF">
            <w:pPr>
              <w:ind w:left="57" w:right="57" w:firstLine="561"/>
              <w:jc w:val="both"/>
              <w:rPr>
                <w:rFonts w:ascii="GHEA Grapalat" w:hAnsi="GHEA Grapalat" w:cs="Sylfaen"/>
                <w:lang w:eastAsia="ru-RU"/>
              </w:rPr>
            </w:pPr>
            <w:r w:rsidRPr="00AF27B8">
              <w:rPr>
                <w:rFonts w:ascii="GHEA Grapalat" w:hAnsi="GHEA Grapalat" w:cs="Sylfaen"/>
                <w:lang w:eastAsia="ru-RU"/>
              </w:rPr>
              <w:t xml:space="preserve">2. </w:t>
            </w:r>
            <w:proofErr w:type="spellStart"/>
            <w:r w:rsidRPr="00AF27B8">
              <w:rPr>
                <w:rFonts w:ascii="GHEA Grapalat" w:hAnsi="GHEA Grapalat" w:cs="Sylfaen"/>
                <w:lang w:eastAsia="ru-RU"/>
              </w:rPr>
              <w:t>հիվանդությունների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ցանկը</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որոնց</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դեպքում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դեղերը</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շահառուներին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հատկացվում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են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դրանց</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արժեքի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լրիվ</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փոխհատուցմամբ</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Նախագծի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Հավելված</w:t>
            </w:r>
            <w:proofErr w:type="spellEnd"/>
            <w:r w:rsidRPr="00AF27B8">
              <w:rPr>
                <w:rFonts w:ascii="GHEA Grapalat" w:hAnsi="GHEA Grapalat" w:cs="Sylfaen"/>
                <w:lang w:eastAsia="ru-RU"/>
              </w:rPr>
              <w:t xml:space="preserve"> N 2),</w:t>
            </w:r>
          </w:p>
          <w:p w14:paraId="0F787C26" w14:textId="77777777" w:rsidR="00267C39" w:rsidRPr="00AF27B8" w:rsidRDefault="00267C39" w:rsidP="00902BAF">
            <w:pPr>
              <w:ind w:left="57" w:right="57" w:firstLine="561"/>
              <w:jc w:val="both"/>
              <w:rPr>
                <w:rFonts w:ascii="GHEA Grapalat" w:hAnsi="GHEA Grapalat" w:cs="Sylfaen"/>
                <w:lang w:eastAsia="ru-RU"/>
              </w:rPr>
            </w:pPr>
            <w:r w:rsidRPr="00AF27B8">
              <w:rPr>
                <w:rFonts w:ascii="GHEA Grapalat" w:hAnsi="GHEA Grapalat" w:cs="Sylfaen"/>
                <w:lang w:eastAsia="ru-RU"/>
              </w:rPr>
              <w:t xml:space="preserve">3. </w:t>
            </w:r>
            <w:proofErr w:type="spellStart"/>
            <w:r w:rsidRPr="00AF27B8">
              <w:rPr>
                <w:rFonts w:ascii="GHEA Grapalat" w:hAnsi="GHEA Grapalat" w:cs="Sylfaen"/>
                <w:lang w:eastAsia="ru-RU"/>
              </w:rPr>
              <w:t>բնակչության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սոցիալական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կամ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հատուկ</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խմբերի</w:t>
            </w:r>
            <w:proofErr w:type="spellEnd"/>
            <w:r w:rsidRPr="00AF27B8">
              <w:rPr>
                <w:rFonts w:ascii="GHEA Grapalat" w:hAnsi="GHEA Grapalat" w:cs="Sylfaen"/>
                <w:lang w:eastAsia="ru-RU"/>
              </w:rPr>
              <w:t xml:space="preserve"> և </w:t>
            </w:r>
            <w:proofErr w:type="spellStart"/>
            <w:r w:rsidRPr="00AF27B8">
              <w:rPr>
                <w:rFonts w:ascii="GHEA Grapalat" w:hAnsi="GHEA Grapalat" w:cs="Sylfaen"/>
                <w:lang w:eastAsia="ru-RU"/>
              </w:rPr>
              <w:t>հիվանդությունների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ցանկերում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ընդգրկված</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շահառուներին</w:t>
            </w:r>
            <w:proofErr w:type="spellEnd"/>
            <w:r w:rsidRPr="00AF27B8">
              <w:rPr>
                <w:rFonts w:ascii="GHEA Grapalat" w:hAnsi="GHEA Grapalat" w:cs="Sylfaen"/>
                <w:lang w:eastAsia="ru-RU"/>
              </w:rPr>
              <w:t xml:space="preserve">, ՀՀ </w:t>
            </w:r>
            <w:proofErr w:type="spellStart"/>
            <w:r w:rsidRPr="00AF27B8">
              <w:rPr>
                <w:rFonts w:ascii="GHEA Grapalat" w:hAnsi="GHEA Grapalat" w:cs="Sylfaen"/>
                <w:lang w:eastAsia="ru-RU"/>
              </w:rPr>
              <w:t>պետական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բյուջեի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միջոցների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հաշվին</w:t>
            </w:r>
            <w:proofErr w:type="spellEnd"/>
            <w:r w:rsidRPr="00AF27B8">
              <w:rPr>
                <w:rFonts w:ascii="GHEA Grapalat" w:hAnsi="GHEA Grapalat" w:cs="Sylfaen"/>
                <w:lang w:eastAsia="ru-RU"/>
              </w:rPr>
              <w:t xml:space="preserve"> ՀՀ </w:t>
            </w:r>
            <w:proofErr w:type="spellStart"/>
            <w:r w:rsidRPr="00AF27B8">
              <w:rPr>
                <w:rFonts w:ascii="GHEA Grapalat" w:hAnsi="GHEA Grapalat" w:cs="Sylfaen"/>
                <w:lang w:eastAsia="ru-RU"/>
              </w:rPr>
              <w:t>առողջապահության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նախարարության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ինչպես</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նաև</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առողջության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առաջնային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պահպանման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ծառայություններ</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մատուցող</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բժշկական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կազմակերպությունների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միջոցով</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դեղերի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հատկացման</w:t>
            </w:r>
            <w:proofErr w:type="spellEnd"/>
            <w:r w:rsidRPr="00AF27B8">
              <w:rPr>
                <w:rFonts w:ascii="GHEA Grapalat" w:hAnsi="GHEA Grapalat" w:cs="Sylfaen"/>
                <w:lang w:eastAsia="ru-RU"/>
              </w:rPr>
              <w:t xml:space="preserve"> և </w:t>
            </w:r>
            <w:proofErr w:type="spellStart"/>
            <w:r w:rsidRPr="00AF27B8">
              <w:rPr>
                <w:rFonts w:ascii="GHEA Grapalat" w:hAnsi="GHEA Grapalat" w:cs="Sylfaen"/>
                <w:lang w:eastAsia="ru-RU"/>
              </w:rPr>
              <w:t>փոխհատուցման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կարգը</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Նախագծի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Հավելված</w:t>
            </w:r>
            <w:proofErr w:type="spellEnd"/>
            <w:r w:rsidRPr="00AF27B8">
              <w:rPr>
                <w:rFonts w:ascii="GHEA Grapalat" w:hAnsi="GHEA Grapalat" w:cs="Sylfaen"/>
                <w:lang w:eastAsia="ru-RU"/>
              </w:rPr>
              <w:t xml:space="preserve"> N 3),</w:t>
            </w:r>
          </w:p>
          <w:p w14:paraId="09AB1791" w14:textId="77777777" w:rsidR="000801E9" w:rsidRPr="00AF27B8" w:rsidRDefault="000801E9" w:rsidP="00902BAF">
            <w:pPr>
              <w:ind w:left="57" w:right="57" w:firstLine="561"/>
              <w:jc w:val="both"/>
              <w:rPr>
                <w:rFonts w:ascii="GHEA Grapalat" w:hAnsi="GHEA Grapalat" w:cs="Sylfaen"/>
                <w:lang w:eastAsia="ru-RU"/>
              </w:rPr>
            </w:pPr>
          </w:p>
          <w:p w14:paraId="22BA3488" w14:textId="77777777" w:rsidR="000801E9" w:rsidRPr="00AF27B8" w:rsidRDefault="000801E9" w:rsidP="00902BAF">
            <w:pPr>
              <w:ind w:left="57" w:right="57" w:firstLine="561"/>
              <w:jc w:val="both"/>
              <w:rPr>
                <w:rFonts w:ascii="GHEA Grapalat" w:hAnsi="GHEA Grapalat" w:cs="Sylfaen"/>
                <w:lang w:eastAsia="ru-RU"/>
              </w:rPr>
            </w:pPr>
          </w:p>
          <w:p w14:paraId="6BDDD870" w14:textId="77777777" w:rsidR="000801E9" w:rsidRPr="00AF27B8" w:rsidRDefault="000801E9" w:rsidP="00902BAF">
            <w:pPr>
              <w:ind w:left="57" w:right="57" w:firstLine="561"/>
              <w:jc w:val="both"/>
              <w:rPr>
                <w:rFonts w:ascii="GHEA Grapalat" w:hAnsi="GHEA Grapalat" w:cs="Sylfaen"/>
                <w:lang w:eastAsia="ru-RU"/>
              </w:rPr>
            </w:pPr>
          </w:p>
          <w:p w14:paraId="0074524E" w14:textId="77777777" w:rsidR="000801E9" w:rsidRPr="00AF27B8" w:rsidRDefault="000801E9" w:rsidP="00902BAF">
            <w:pPr>
              <w:ind w:left="57" w:right="57" w:firstLine="561"/>
              <w:jc w:val="both"/>
              <w:rPr>
                <w:rFonts w:ascii="GHEA Grapalat" w:hAnsi="GHEA Grapalat" w:cs="Sylfaen"/>
                <w:lang w:eastAsia="ru-RU"/>
              </w:rPr>
            </w:pPr>
          </w:p>
          <w:p w14:paraId="7CD767E0" w14:textId="77777777" w:rsidR="000801E9" w:rsidRPr="00AF27B8" w:rsidRDefault="000801E9" w:rsidP="00902BAF">
            <w:pPr>
              <w:ind w:left="57" w:right="57" w:firstLine="561"/>
              <w:jc w:val="both"/>
              <w:rPr>
                <w:rFonts w:ascii="GHEA Grapalat" w:hAnsi="GHEA Grapalat" w:cs="Sylfaen"/>
                <w:lang w:eastAsia="ru-RU"/>
              </w:rPr>
            </w:pPr>
          </w:p>
          <w:p w14:paraId="4BD6A35B" w14:textId="77777777" w:rsidR="000801E9" w:rsidRPr="00AF27B8" w:rsidRDefault="000801E9" w:rsidP="00902BAF">
            <w:pPr>
              <w:ind w:left="57" w:right="57" w:firstLine="561"/>
              <w:jc w:val="both"/>
              <w:rPr>
                <w:rFonts w:ascii="GHEA Grapalat" w:hAnsi="GHEA Grapalat" w:cs="Sylfaen"/>
                <w:lang w:eastAsia="ru-RU"/>
              </w:rPr>
            </w:pPr>
          </w:p>
          <w:p w14:paraId="01584D20" w14:textId="77777777" w:rsidR="000801E9" w:rsidRPr="00AF27B8" w:rsidRDefault="000801E9" w:rsidP="00902BAF">
            <w:pPr>
              <w:ind w:left="57" w:right="57" w:firstLine="561"/>
              <w:jc w:val="both"/>
              <w:rPr>
                <w:rFonts w:ascii="GHEA Grapalat" w:hAnsi="GHEA Grapalat" w:cs="Sylfaen"/>
                <w:lang w:eastAsia="ru-RU"/>
              </w:rPr>
            </w:pPr>
          </w:p>
          <w:p w14:paraId="3DCEF3F6" w14:textId="77777777" w:rsidR="000801E9" w:rsidRPr="00AF27B8" w:rsidRDefault="000801E9" w:rsidP="00902BAF">
            <w:pPr>
              <w:ind w:left="57" w:right="57" w:firstLine="561"/>
              <w:jc w:val="both"/>
              <w:rPr>
                <w:rFonts w:ascii="GHEA Grapalat" w:hAnsi="GHEA Grapalat" w:cs="Sylfaen"/>
                <w:lang w:eastAsia="ru-RU"/>
              </w:rPr>
            </w:pPr>
          </w:p>
          <w:p w14:paraId="79A3EADF" w14:textId="77777777" w:rsidR="000801E9" w:rsidRPr="00AF27B8" w:rsidRDefault="000801E9" w:rsidP="00902BAF">
            <w:pPr>
              <w:ind w:left="57" w:right="57" w:firstLine="561"/>
              <w:jc w:val="both"/>
              <w:rPr>
                <w:rFonts w:ascii="GHEA Grapalat" w:hAnsi="GHEA Grapalat" w:cs="Sylfaen"/>
                <w:lang w:eastAsia="ru-RU"/>
              </w:rPr>
            </w:pPr>
          </w:p>
          <w:p w14:paraId="7A096B92" w14:textId="77777777" w:rsidR="000801E9" w:rsidRPr="00AF27B8" w:rsidRDefault="000801E9" w:rsidP="00902BAF">
            <w:pPr>
              <w:ind w:left="57" w:right="57" w:firstLine="561"/>
              <w:jc w:val="both"/>
              <w:rPr>
                <w:rFonts w:ascii="GHEA Grapalat" w:hAnsi="GHEA Grapalat" w:cs="Sylfaen"/>
                <w:lang w:eastAsia="ru-RU"/>
              </w:rPr>
            </w:pPr>
          </w:p>
          <w:p w14:paraId="3BDCDB1B" w14:textId="77777777" w:rsidR="000801E9" w:rsidRPr="00AF27B8" w:rsidRDefault="000801E9" w:rsidP="00902BAF">
            <w:pPr>
              <w:ind w:left="57" w:right="57" w:firstLine="561"/>
              <w:jc w:val="both"/>
              <w:rPr>
                <w:rFonts w:ascii="GHEA Grapalat" w:hAnsi="GHEA Grapalat" w:cs="Sylfaen"/>
                <w:lang w:eastAsia="ru-RU"/>
              </w:rPr>
            </w:pPr>
          </w:p>
          <w:p w14:paraId="636C8C59" w14:textId="77777777" w:rsidR="000801E9" w:rsidRPr="00AF27B8" w:rsidRDefault="000801E9" w:rsidP="00902BAF">
            <w:pPr>
              <w:ind w:left="57" w:right="57" w:firstLine="561"/>
              <w:jc w:val="both"/>
              <w:rPr>
                <w:rFonts w:ascii="GHEA Grapalat" w:hAnsi="GHEA Grapalat" w:cs="Sylfaen"/>
                <w:lang w:eastAsia="ru-RU"/>
              </w:rPr>
            </w:pPr>
          </w:p>
          <w:p w14:paraId="0196FFC5" w14:textId="77777777" w:rsidR="000801E9" w:rsidRPr="00AF27B8" w:rsidRDefault="000801E9" w:rsidP="00902BAF">
            <w:pPr>
              <w:ind w:left="57" w:right="57" w:firstLine="561"/>
              <w:jc w:val="both"/>
              <w:rPr>
                <w:rFonts w:ascii="GHEA Grapalat" w:hAnsi="GHEA Grapalat" w:cs="Sylfaen"/>
                <w:lang w:eastAsia="ru-RU"/>
              </w:rPr>
            </w:pPr>
          </w:p>
          <w:p w14:paraId="35E0A3DF" w14:textId="77777777" w:rsidR="000801E9" w:rsidRPr="00AF27B8" w:rsidRDefault="000801E9" w:rsidP="00902BAF">
            <w:pPr>
              <w:ind w:left="57" w:right="57" w:firstLine="561"/>
              <w:jc w:val="both"/>
              <w:rPr>
                <w:rFonts w:ascii="GHEA Grapalat" w:hAnsi="GHEA Grapalat" w:cs="Sylfaen"/>
                <w:lang w:eastAsia="ru-RU"/>
              </w:rPr>
            </w:pPr>
          </w:p>
          <w:p w14:paraId="1C005971" w14:textId="77777777" w:rsidR="000801E9" w:rsidRPr="00AF27B8" w:rsidRDefault="000801E9" w:rsidP="00902BAF">
            <w:pPr>
              <w:ind w:left="57" w:right="57" w:firstLine="561"/>
              <w:jc w:val="both"/>
              <w:rPr>
                <w:rFonts w:ascii="GHEA Grapalat" w:hAnsi="GHEA Grapalat" w:cs="Sylfaen"/>
                <w:lang w:eastAsia="ru-RU"/>
              </w:rPr>
            </w:pPr>
          </w:p>
          <w:p w14:paraId="7F678DA9" w14:textId="77777777" w:rsidR="000801E9" w:rsidRPr="00AF27B8" w:rsidRDefault="000801E9" w:rsidP="00902BAF">
            <w:pPr>
              <w:ind w:left="57" w:right="57" w:firstLine="561"/>
              <w:jc w:val="both"/>
              <w:rPr>
                <w:rFonts w:ascii="GHEA Grapalat" w:hAnsi="GHEA Grapalat" w:cs="Sylfaen"/>
                <w:lang w:eastAsia="ru-RU"/>
              </w:rPr>
            </w:pPr>
          </w:p>
          <w:p w14:paraId="56611FFC" w14:textId="77777777" w:rsidR="000801E9" w:rsidRPr="00AF27B8" w:rsidRDefault="000801E9" w:rsidP="00902BAF">
            <w:pPr>
              <w:ind w:left="57" w:right="57" w:firstLine="561"/>
              <w:jc w:val="both"/>
              <w:rPr>
                <w:rFonts w:ascii="GHEA Grapalat" w:hAnsi="GHEA Grapalat" w:cs="Sylfaen"/>
                <w:lang w:eastAsia="ru-RU"/>
              </w:rPr>
            </w:pPr>
          </w:p>
          <w:p w14:paraId="2727A52E" w14:textId="77777777" w:rsidR="000801E9" w:rsidRPr="00AF27B8" w:rsidRDefault="000801E9" w:rsidP="00902BAF">
            <w:pPr>
              <w:ind w:left="57" w:right="57" w:firstLine="561"/>
              <w:jc w:val="both"/>
              <w:rPr>
                <w:rFonts w:ascii="GHEA Grapalat" w:hAnsi="GHEA Grapalat" w:cs="Sylfaen"/>
                <w:lang w:eastAsia="ru-RU"/>
              </w:rPr>
            </w:pPr>
          </w:p>
          <w:p w14:paraId="7D25E962" w14:textId="77777777" w:rsidR="000801E9" w:rsidRPr="00AF27B8" w:rsidRDefault="000801E9" w:rsidP="00902BAF">
            <w:pPr>
              <w:ind w:left="57" w:right="57" w:firstLine="561"/>
              <w:jc w:val="both"/>
              <w:rPr>
                <w:rFonts w:ascii="GHEA Grapalat" w:hAnsi="GHEA Grapalat" w:cs="Sylfaen"/>
                <w:lang w:eastAsia="ru-RU"/>
              </w:rPr>
            </w:pPr>
          </w:p>
          <w:p w14:paraId="26595C08" w14:textId="77777777" w:rsidR="000801E9" w:rsidRPr="00AF27B8" w:rsidRDefault="000801E9" w:rsidP="00902BAF">
            <w:pPr>
              <w:ind w:left="57" w:right="57" w:firstLine="561"/>
              <w:jc w:val="both"/>
              <w:rPr>
                <w:rFonts w:ascii="GHEA Grapalat" w:hAnsi="GHEA Grapalat" w:cs="Sylfaen"/>
                <w:lang w:eastAsia="ru-RU"/>
              </w:rPr>
            </w:pPr>
          </w:p>
          <w:p w14:paraId="3B1BCBD9" w14:textId="77777777" w:rsidR="000801E9" w:rsidRPr="00AF27B8" w:rsidRDefault="000801E9" w:rsidP="00902BAF">
            <w:pPr>
              <w:ind w:left="57" w:right="57" w:firstLine="561"/>
              <w:jc w:val="both"/>
              <w:rPr>
                <w:rFonts w:ascii="GHEA Grapalat" w:hAnsi="GHEA Grapalat" w:cs="Sylfaen"/>
                <w:lang w:eastAsia="ru-RU"/>
              </w:rPr>
            </w:pPr>
          </w:p>
          <w:p w14:paraId="189D88CA" w14:textId="77777777" w:rsidR="000801E9" w:rsidRPr="00AF27B8" w:rsidRDefault="000801E9" w:rsidP="00902BAF">
            <w:pPr>
              <w:ind w:left="57" w:right="57" w:firstLine="561"/>
              <w:jc w:val="both"/>
              <w:rPr>
                <w:rFonts w:ascii="GHEA Grapalat" w:hAnsi="GHEA Grapalat" w:cs="Sylfaen"/>
                <w:lang w:eastAsia="ru-RU"/>
              </w:rPr>
            </w:pPr>
          </w:p>
          <w:p w14:paraId="7591B3FE" w14:textId="77777777" w:rsidR="000801E9" w:rsidRPr="00AF27B8" w:rsidRDefault="000801E9" w:rsidP="00902BAF">
            <w:pPr>
              <w:ind w:left="57" w:right="57" w:firstLine="561"/>
              <w:jc w:val="both"/>
              <w:rPr>
                <w:rFonts w:ascii="GHEA Grapalat" w:hAnsi="GHEA Grapalat" w:cs="Sylfaen"/>
                <w:lang w:eastAsia="ru-RU"/>
              </w:rPr>
            </w:pPr>
          </w:p>
          <w:p w14:paraId="7EE331B3" w14:textId="77777777" w:rsidR="000801E9" w:rsidRPr="00AF27B8" w:rsidRDefault="000801E9" w:rsidP="00902BAF">
            <w:pPr>
              <w:ind w:left="57" w:right="57" w:firstLine="561"/>
              <w:jc w:val="both"/>
              <w:rPr>
                <w:rFonts w:ascii="GHEA Grapalat" w:hAnsi="GHEA Grapalat" w:cs="Sylfaen"/>
                <w:lang w:eastAsia="ru-RU"/>
              </w:rPr>
            </w:pPr>
          </w:p>
          <w:p w14:paraId="4E9B7017" w14:textId="77777777" w:rsidR="000801E9" w:rsidRPr="00AF27B8" w:rsidRDefault="000801E9" w:rsidP="00902BAF">
            <w:pPr>
              <w:ind w:left="57" w:right="57" w:firstLine="561"/>
              <w:jc w:val="both"/>
              <w:rPr>
                <w:rFonts w:ascii="GHEA Grapalat" w:hAnsi="GHEA Grapalat" w:cs="Sylfaen"/>
                <w:lang w:eastAsia="ru-RU"/>
              </w:rPr>
            </w:pPr>
          </w:p>
          <w:p w14:paraId="66EB85D9" w14:textId="77777777" w:rsidR="000801E9" w:rsidRPr="00AF27B8" w:rsidRDefault="000801E9" w:rsidP="00902BAF">
            <w:pPr>
              <w:ind w:left="57" w:right="57" w:firstLine="561"/>
              <w:jc w:val="both"/>
              <w:rPr>
                <w:rFonts w:ascii="GHEA Grapalat" w:hAnsi="GHEA Grapalat" w:cs="Sylfaen"/>
                <w:lang w:eastAsia="ru-RU"/>
              </w:rPr>
            </w:pPr>
          </w:p>
          <w:p w14:paraId="25DF7B0D" w14:textId="77777777" w:rsidR="000801E9" w:rsidRPr="00AF27B8" w:rsidRDefault="000801E9" w:rsidP="00902BAF">
            <w:pPr>
              <w:ind w:left="57" w:right="57" w:firstLine="561"/>
              <w:jc w:val="both"/>
              <w:rPr>
                <w:rFonts w:ascii="GHEA Grapalat" w:hAnsi="GHEA Grapalat" w:cs="Sylfaen"/>
                <w:lang w:eastAsia="ru-RU"/>
              </w:rPr>
            </w:pPr>
          </w:p>
          <w:p w14:paraId="1B7F5522" w14:textId="77777777" w:rsidR="000801E9" w:rsidRPr="00AF27B8" w:rsidRDefault="000801E9" w:rsidP="00902BAF">
            <w:pPr>
              <w:ind w:left="57" w:right="57" w:firstLine="561"/>
              <w:jc w:val="both"/>
              <w:rPr>
                <w:rFonts w:ascii="GHEA Grapalat" w:hAnsi="GHEA Grapalat" w:cs="Sylfaen"/>
                <w:lang w:eastAsia="ru-RU"/>
              </w:rPr>
            </w:pPr>
          </w:p>
          <w:p w14:paraId="1A0CC0D8" w14:textId="77777777" w:rsidR="000801E9" w:rsidRPr="00AF27B8" w:rsidRDefault="000801E9" w:rsidP="00902BAF">
            <w:pPr>
              <w:ind w:left="57" w:right="57" w:firstLine="561"/>
              <w:jc w:val="both"/>
              <w:rPr>
                <w:rFonts w:ascii="GHEA Grapalat" w:hAnsi="GHEA Grapalat" w:cs="Sylfaen"/>
                <w:lang w:eastAsia="ru-RU"/>
              </w:rPr>
            </w:pPr>
          </w:p>
          <w:p w14:paraId="49CA77B9" w14:textId="77777777" w:rsidR="000801E9" w:rsidRPr="00AF27B8" w:rsidRDefault="000801E9" w:rsidP="00902BAF">
            <w:pPr>
              <w:ind w:left="57" w:right="57" w:firstLine="561"/>
              <w:jc w:val="both"/>
              <w:rPr>
                <w:rFonts w:ascii="GHEA Grapalat" w:hAnsi="GHEA Grapalat" w:cs="Sylfaen"/>
                <w:lang w:eastAsia="ru-RU"/>
              </w:rPr>
            </w:pPr>
          </w:p>
          <w:p w14:paraId="3142761A" w14:textId="77777777" w:rsidR="000801E9" w:rsidRPr="00AF27B8" w:rsidRDefault="000801E9" w:rsidP="00902BAF">
            <w:pPr>
              <w:ind w:left="57" w:right="57" w:firstLine="561"/>
              <w:jc w:val="both"/>
              <w:rPr>
                <w:rFonts w:ascii="GHEA Grapalat" w:hAnsi="GHEA Grapalat" w:cs="Sylfaen"/>
                <w:lang w:eastAsia="ru-RU"/>
              </w:rPr>
            </w:pPr>
          </w:p>
          <w:p w14:paraId="332A5E55" w14:textId="77777777" w:rsidR="000801E9" w:rsidRPr="00AF27B8" w:rsidRDefault="000801E9" w:rsidP="00902BAF">
            <w:pPr>
              <w:ind w:left="57" w:right="57" w:firstLine="561"/>
              <w:jc w:val="both"/>
              <w:rPr>
                <w:rFonts w:ascii="GHEA Grapalat" w:hAnsi="GHEA Grapalat" w:cs="Sylfaen"/>
                <w:lang w:eastAsia="ru-RU"/>
              </w:rPr>
            </w:pPr>
          </w:p>
          <w:p w14:paraId="54BAF804" w14:textId="77777777" w:rsidR="000801E9" w:rsidRPr="00AF27B8" w:rsidRDefault="000801E9" w:rsidP="00902BAF">
            <w:pPr>
              <w:ind w:left="57" w:right="57" w:firstLine="561"/>
              <w:jc w:val="both"/>
              <w:rPr>
                <w:rFonts w:ascii="GHEA Grapalat" w:hAnsi="GHEA Grapalat" w:cs="Sylfaen"/>
                <w:lang w:eastAsia="ru-RU"/>
              </w:rPr>
            </w:pPr>
          </w:p>
          <w:p w14:paraId="07337F70" w14:textId="77777777" w:rsidR="000801E9" w:rsidRPr="00AF27B8" w:rsidRDefault="000801E9" w:rsidP="00902BAF">
            <w:pPr>
              <w:ind w:left="57" w:right="57" w:firstLine="561"/>
              <w:jc w:val="both"/>
              <w:rPr>
                <w:rFonts w:ascii="GHEA Grapalat" w:hAnsi="GHEA Grapalat" w:cs="Sylfaen"/>
                <w:lang w:eastAsia="ru-RU"/>
              </w:rPr>
            </w:pPr>
          </w:p>
          <w:p w14:paraId="4223A2C6" w14:textId="77777777" w:rsidR="000801E9" w:rsidRPr="00AF27B8" w:rsidRDefault="000801E9" w:rsidP="00902BAF">
            <w:pPr>
              <w:ind w:left="57" w:right="57" w:firstLine="561"/>
              <w:jc w:val="both"/>
              <w:rPr>
                <w:rFonts w:ascii="GHEA Grapalat" w:hAnsi="GHEA Grapalat" w:cs="Sylfaen"/>
                <w:lang w:eastAsia="ru-RU"/>
              </w:rPr>
            </w:pPr>
          </w:p>
          <w:p w14:paraId="65F442F5" w14:textId="77777777" w:rsidR="000801E9" w:rsidRPr="00AF27B8" w:rsidRDefault="000801E9" w:rsidP="00902BAF">
            <w:pPr>
              <w:ind w:left="57" w:right="57" w:firstLine="561"/>
              <w:jc w:val="both"/>
              <w:rPr>
                <w:rFonts w:ascii="GHEA Grapalat" w:hAnsi="GHEA Grapalat" w:cs="Sylfaen"/>
                <w:lang w:eastAsia="ru-RU"/>
              </w:rPr>
            </w:pPr>
          </w:p>
          <w:p w14:paraId="7AD626AF" w14:textId="77777777" w:rsidR="000801E9" w:rsidRPr="00AF27B8" w:rsidRDefault="000801E9" w:rsidP="00902BAF">
            <w:pPr>
              <w:ind w:left="57" w:right="57" w:firstLine="561"/>
              <w:jc w:val="both"/>
              <w:rPr>
                <w:rFonts w:ascii="GHEA Grapalat" w:hAnsi="GHEA Grapalat" w:cs="Sylfaen"/>
                <w:lang w:eastAsia="ru-RU"/>
              </w:rPr>
            </w:pPr>
          </w:p>
          <w:p w14:paraId="3076F606" w14:textId="77777777" w:rsidR="000801E9" w:rsidRPr="00AF27B8" w:rsidRDefault="000801E9" w:rsidP="00902BAF">
            <w:pPr>
              <w:ind w:left="57" w:right="57" w:firstLine="561"/>
              <w:jc w:val="both"/>
              <w:rPr>
                <w:rFonts w:ascii="GHEA Grapalat" w:hAnsi="GHEA Grapalat" w:cs="Sylfaen"/>
                <w:lang w:eastAsia="ru-RU"/>
              </w:rPr>
            </w:pPr>
          </w:p>
          <w:p w14:paraId="6466596D" w14:textId="77777777" w:rsidR="000801E9" w:rsidRPr="00AF27B8" w:rsidRDefault="000801E9" w:rsidP="00902BAF">
            <w:pPr>
              <w:ind w:left="57" w:right="57" w:firstLine="561"/>
              <w:jc w:val="both"/>
              <w:rPr>
                <w:rFonts w:ascii="GHEA Grapalat" w:hAnsi="GHEA Grapalat" w:cs="Sylfaen"/>
                <w:lang w:eastAsia="ru-RU"/>
              </w:rPr>
            </w:pPr>
          </w:p>
          <w:p w14:paraId="183506A9" w14:textId="77777777" w:rsidR="000801E9" w:rsidRPr="00AF27B8" w:rsidRDefault="000801E9" w:rsidP="00902BAF">
            <w:pPr>
              <w:ind w:left="57" w:right="57" w:firstLine="561"/>
              <w:jc w:val="both"/>
              <w:rPr>
                <w:rFonts w:ascii="GHEA Grapalat" w:hAnsi="GHEA Grapalat" w:cs="Sylfaen"/>
                <w:lang w:eastAsia="ru-RU"/>
              </w:rPr>
            </w:pPr>
          </w:p>
          <w:p w14:paraId="3E00800A" w14:textId="77777777" w:rsidR="000801E9" w:rsidRPr="00AF27B8" w:rsidRDefault="000801E9" w:rsidP="00902BAF">
            <w:pPr>
              <w:ind w:left="57" w:right="57" w:firstLine="561"/>
              <w:jc w:val="both"/>
              <w:rPr>
                <w:rFonts w:ascii="GHEA Grapalat" w:hAnsi="GHEA Grapalat" w:cs="Sylfaen"/>
                <w:lang w:eastAsia="ru-RU"/>
              </w:rPr>
            </w:pPr>
          </w:p>
          <w:p w14:paraId="1A480CF9" w14:textId="77777777" w:rsidR="000801E9" w:rsidRPr="00AF27B8" w:rsidRDefault="000801E9" w:rsidP="00902BAF">
            <w:pPr>
              <w:ind w:left="57" w:right="57" w:firstLine="561"/>
              <w:jc w:val="both"/>
              <w:rPr>
                <w:rFonts w:ascii="GHEA Grapalat" w:hAnsi="GHEA Grapalat" w:cs="Sylfaen"/>
                <w:lang w:eastAsia="ru-RU"/>
              </w:rPr>
            </w:pPr>
          </w:p>
          <w:p w14:paraId="313AF9FD" w14:textId="77777777" w:rsidR="000801E9" w:rsidRPr="00AF27B8" w:rsidRDefault="000801E9" w:rsidP="00902BAF">
            <w:pPr>
              <w:ind w:left="57" w:right="57" w:firstLine="561"/>
              <w:jc w:val="both"/>
              <w:rPr>
                <w:rFonts w:ascii="GHEA Grapalat" w:hAnsi="GHEA Grapalat" w:cs="Sylfaen"/>
                <w:lang w:eastAsia="ru-RU"/>
              </w:rPr>
            </w:pPr>
          </w:p>
          <w:p w14:paraId="7A64B550" w14:textId="77777777" w:rsidR="000801E9" w:rsidRPr="00AF27B8" w:rsidRDefault="000801E9" w:rsidP="00902BAF">
            <w:pPr>
              <w:ind w:left="57" w:right="57" w:firstLine="561"/>
              <w:jc w:val="both"/>
              <w:rPr>
                <w:rFonts w:ascii="GHEA Grapalat" w:hAnsi="GHEA Grapalat" w:cs="Sylfaen"/>
                <w:lang w:eastAsia="ru-RU"/>
              </w:rPr>
            </w:pPr>
          </w:p>
          <w:p w14:paraId="23558BF1" w14:textId="77777777" w:rsidR="000801E9" w:rsidRPr="00AF27B8" w:rsidRDefault="000801E9" w:rsidP="00902BAF">
            <w:pPr>
              <w:ind w:left="57" w:right="57" w:firstLine="561"/>
              <w:jc w:val="both"/>
              <w:rPr>
                <w:rFonts w:ascii="GHEA Grapalat" w:hAnsi="GHEA Grapalat" w:cs="Sylfaen"/>
                <w:lang w:eastAsia="ru-RU"/>
              </w:rPr>
            </w:pPr>
          </w:p>
          <w:p w14:paraId="58A3EB2B" w14:textId="77777777" w:rsidR="000801E9" w:rsidRPr="00AF27B8" w:rsidRDefault="000801E9" w:rsidP="00902BAF">
            <w:pPr>
              <w:ind w:left="57" w:right="57" w:firstLine="561"/>
              <w:jc w:val="both"/>
              <w:rPr>
                <w:rFonts w:ascii="GHEA Grapalat" w:hAnsi="GHEA Grapalat" w:cs="Sylfaen"/>
                <w:lang w:eastAsia="ru-RU"/>
              </w:rPr>
            </w:pPr>
          </w:p>
          <w:p w14:paraId="3FC02AB0" w14:textId="77777777" w:rsidR="000801E9" w:rsidRPr="00AF27B8" w:rsidRDefault="000801E9" w:rsidP="00902BAF">
            <w:pPr>
              <w:ind w:left="57" w:right="57" w:firstLine="561"/>
              <w:jc w:val="both"/>
              <w:rPr>
                <w:rFonts w:ascii="GHEA Grapalat" w:hAnsi="GHEA Grapalat" w:cs="Sylfaen"/>
                <w:lang w:eastAsia="ru-RU"/>
              </w:rPr>
            </w:pPr>
          </w:p>
          <w:p w14:paraId="0C5C0322" w14:textId="77777777" w:rsidR="000801E9" w:rsidRPr="00AF27B8" w:rsidRDefault="000801E9" w:rsidP="00902BAF">
            <w:pPr>
              <w:ind w:left="57" w:right="57" w:firstLine="561"/>
              <w:jc w:val="both"/>
              <w:rPr>
                <w:rFonts w:ascii="GHEA Grapalat" w:hAnsi="GHEA Grapalat" w:cs="Sylfaen"/>
                <w:lang w:eastAsia="ru-RU"/>
              </w:rPr>
            </w:pPr>
          </w:p>
          <w:p w14:paraId="769EF523" w14:textId="77777777" w:rsidR="000801E9" w:rsidRPr="00AF27B8" w:rsidRDefault="000801E9" w:rsidP="00902BAF">
            <w:pPr>
              <w:ind w:left="57" w:right="57" w:firstLine="561"/>
              <w:jc w:val="both"/>
              <w:rPr>
                <w:rFonts w:ascii="GHEA Grapalat" w:hAnsi="GHEA Grapalat" w:cs="Sylfaen"/>
                <w:lang w:eastAsia="ru-RU"/>
              </w:rPr>
            </w:pPr>
          </w:p>
          <w:p w14:paraId="6F520514" w14:textId="77777777" w:rsidR="000801E9" w:rsidRPr="00AF27B8" w:rsidRDefault="000801E9" w:rsidP="00902BAF">
            <w:pPr>
              <w:ind w:left="57" w:right="57" w:firstLine="561"/>
              <w:jc w:val="both"/>
              <w:rPr>
                <w:rFonts w:ascii="GHEA Grapalat" w:hAnsi="GHEA Grapalat" w:cs="Sylfaen"/>
                <w:lang w:eastAsia="ru-RU"/>
              </w:rPr>
            </w:pPr>
          </w:p>
          <w:p w14:paraId="7CAC2245" w14:textId="77777777" w:rsidR="000801E9" w:rsidRPr="00AF27B8" w:rsidRDefault="000801E9" w:rsidP="00902BAF">
            <w:pPr>
              <w:ind w:left="57" w:right="57" w:firstLine="561"/>
              <w:jc w:val="both"/>
              <w:rPr>
                <w:rFonts w:ascii="GHEA Grapalat" w:hAnsi="GHEA Grapalat" w:cs="Sylfaen"/>
                <w:lang w:eastAsia="ru-RU"/>
              </w:rPr>
            </w:pPr>
          </w:p>
          <w:p w14:paraId="3F8B9816" w14:textId="77777777" w:rsidR="000801E9" w:rsidRPr="00AF27B8" w:rsidRDefault="000801E9" w:rsidP="00902BAF">
            <w:pPr>
              <w:ind w:left="57" w:right="57" w:firstLine="561"/>
              <w:jc w:val="both"/>
              <w:rPr>
                <w:rFonts w:ascii="GHEA Grapalat" w:hAnsi="GHEA Grapalat" w:cs="Sylfaen"/>
                <w:lang w:eastAsia="ru-RU"/>
              </w:rPr>
            </w:pPr>
          </w:p>
          <w:p w14:paraId="3262FA27" w14:textId="77777777" w:rsidR="000801E9" w:rsidRPr="00AF27B8" w:rsidRDefault="000801E9" w:rsidP="00902BAF">
            <w:pPr>
              <w:ind w:left="57" w:right="57" w:firstLine="561"/>
              <w:jc w:val="both"/>
              <w:rPr>
                <w:rFonts w:ascii="GHEA Grapalat" w:hAnsi="GHEA Grapalat" w:cs="Sylfaen"/>
                <w:lang w:eastAsia="ru-RU"/>
              </w:rPr>
            </w:pPr>
          </w:p>
          <w:p w14:paraId="60274B6A" w14:textId="77777777" w:rsidR="000801E9" w:rsidRPr="00AF27B8" w:rsidRDefault="000801E9" w:rsidP="00902BAF">
            <w:pPr>
              <w:ind w:left="57" w:right="57" w:firstLine="561"/>
              <w:jc w:val="both"/>
              <w:rPr>
                <w:rFonts w:ascii="GHEA Grapalat" w:hAnsi="GHEA Grapalat" w:cs="Sylfaen"/>
                <w:lang w:eastAsia="ru-RU"/>
              </w:rPr>
            </w:pPr>
          </w:p>
          <w:p w14:paraId="2FBF4A97" w14:textId="77777777" w:rsidR="000801E9" w:rsidRPr="00AF27B8" w:rsidRDefault="000801E9" w:rsidP="00902BAF">
            <w:pPr>
              <w:ind w:left="57" w:right="57" w:firstLine="561"/>
              <w:jc w:val="both"/>
              <w:rPr>
                <w:rFonts w:ascii="GHEA Grapalat" w:hAnsi="GHEA Grapalat" w:cs="Sylfaen"/>
                <w:lang w:eastAsia="ru-RU"/>
              </w:rPr>
            </w:pPr>
          </w:p>
          <w:p w14:paraId="261CBFCE" w14:textId="77777777" w:rsidR="000801E9" w:rsidRPr="00AF27B8" w:rsidRDefault="000801E9" w:rsidP="00902BAF">
            <w:pPr>
              <w:ind w:left="57" w:right="57" w:firstLine="561"/>
              <w:jc w:val="both"/>
              <w:rPr>
                <w:rFonts w:ascii="GHEA Grapalat" w:hAnsi="GHEA Grapalat" w:cs="Sylfaen"/>
                <w:lang w:eastAsia="ru-RU"/>
              </w:rPr>
            </w:pPr>
          </w:p>
          <w:p w14:paraId="1CE5196C" w14:textId="77777777" w:rsidR="000801E9" w:rsidRPr="00AF27B8" w:rsidRDefault="000801E9" w:rsidP="00902BAF">
            <w:pPr>
              <w:ind w:left="57" w:right="57" w:firstLine="561"/>
              <w:jc w:val="both"/>
              <w:rPr>
                <w:rFonts w:ascii="GHEA Grapalat" w:hAnsi="GHEA Grapalat" w:cs="Sylfaen"/>
                <w:lang w:eastAsia="ru-RU"/>
              </w:rPr>
            </w:pPr>
          </w:p>
          <w:p w14:paraId="37CA1B53" w14:textId="77777777" w:rsidR="000801E9" w:rsidRPr="00AF27B8" w:rsidRDefault="000801E9" w:rsidP="00902BAF">
            <w:pPr>
              <w:ind w:left="57" w:right="57" w:firstLine="561"/>
              <w:jc w:val="both"/>
              <w:rPr>
                <w:rFonts w:ascii="GHEA Grapalat" w:hAnsi="GHEA Grapalat" w:cs="Sylfaen"/>
                <w:lang w:eastAsia="ru-RU"/>
              </w:rPr>
            </w:pPr>
          </w:p>
          <w:p w14:paraId="5D4994C5" w14:textId="77777777" w:rsidR="000801E9" w:rsidRPr="00AF27B8" w:rsidRDefault="000801E9" w:rsidP="00902BAF">
            <w:pPr>
              <w:ind w:left="57" w:right="57" w:firstLine="561"/>
              <w:jc w:val="both"/>
              <w:rPr>
                <w:rFonts w:ascii="GHEA Grapalat" w:hAnsi="GHEA Grapalat" w:cs="Sylfaen"/>
                <w:lang w:eastAsia="ru-RU"/>
              </w:rPr>
            </w:pPr>
          </w:p>
          <w:p w14:paraId="449DB0AC" w14:textId="77777777" w:rsidR="000801E9" w:rsidRPr="00AF27B8" w:rsidRDefault="000801E9" w:rsidP="00902BAF">
            <w:pPr>
              <w:ind w:left="57" w:right="57" w:firstLine="561"/>
              <w:jc w:val="both"/>
              <w:rPr>
                <w:rFonts w:ascii="GHEA Grapalat" w:hAnsi="GHEA Grapalat" w:cs="Sylfaen"/>
                <w:lang w:eastAsia="ru-RU"/>
              </w:rPr>
            </w:pPr>
          </w:p>
          <w:p w14:paraId="4E671469" w14:textId="77777777" w:rsidR="000801E9" w:rsidRPr="00AF27B8" w:rsidRDefault="000801E9" w:rsidP="00902BAF">
            <w:pPr>
              <w:ind w:left="57" w:right="57" w:firstLine="561"/>
              <w:jc w:val="both"/>
              <w:rPr>
                <w:rFonts w:ascii="GHEA Grapalat" w:hAnsi="GHEA Grapalat" w:cs="Sylfaen"/>
                <w:lang w:eastAsia="ru-RU"/>
              </w:rPr>
            </w:pPr>
          </w:p>
          <w:p w14:paraId="483460E8" w14:textId="77777777" w:rsidR="000801E9" w:rsidRPr="00AF27B8" w:rsidRDefault="000801E9" w:rsidP="00902BAF">
            <w:pPr>
              <w:ind w:left="57" w:right="57" w:firstLine="561"/>
              <w:jc w:val="both"/>
              <w:rPr>
                <w:rFonts w:ascii="GHEA Grapalat" w:hAnsi="GHEA Grapalat" w:cs="Sylfaen"/>
                <w:lang w:eastAsia="ru-RU"/>
              </w:rPr>
            </w:pPr>
          </w:p>
          <w:p w14:paraId="0A46EC20" w14:textId="77777777" w:rsidR="000801E9" w:rsidRPr="00AF27B8" w:rsidRDefault="000801E9" w:rsidP="00902BAF">
            <w:pPr>
              <w:ind w:left="57" w:right="57" w:firstLine="561"/>
              <w:jc w:val="both"/>
              <w:rPr>
                <w:rFonts w:ascii="GHEA Grapalat" w:hAnsi="GHEA Grapalat" w:cs="Sylfaen"/>
                <w:lang w:eastAsia="ru-RU"/>
              </w:rPr>
            </w:pPr>
          </w:p>
          <w:p w14:paraId="0B53A492" w14:textId="77777777" w:rsidR="000801E9" w:rsidRPr="00AF27B8" w:rsidRDefault="000801E9" w:rsidP="00902BAF">
            <w:pPr>
              <w:ind w:left="57" w:right="57" w:firstLine="561"/>
              <w:jc w:val="both"/>
              <w:rPr>
                <w:rFonts w:ascii="GHEA Grapalat" w:hAnsi="GHEA Grapalat" w:cs="Sylfaen"/>
                <w:lang w:eastAsia="ru-RU"/>
              </w:rPr>
            </w:pPr>
          </w:p>
          <w:p w14:paraId="6509E6F3" w14:textId="77777777" w:rsidR="000801E9" w:rsidRPr="00AF27B8" w:rsidRDefault="000801E9" w:rsidP="00902BAF">
            <w:pPr>
              <w:ind w:left="57" w:right="57" w:firstLine="561"/>
              <w:jc w:val="both"/>
              <w:rPr>
                <w:rFonts w:ascii="GHEA Grapalat" w:hAnsi="GHEA Grapalat" w:cs="Sylfaen"/>
                <w:lang w:eastAsia="ru-RU"/>
              </w:rPr>
            </w:pPr>
          </w:p>
          <w:p w14:paraId="17AD758B" w14:textId="77777777" w:rsidR="000801E9" w:rsidRPr="00AF27B8" w:rsidRDefault="000801E9" w:rsidP="00902BAF">
            <w:pPr>
              <w:ind w:left="57" w:right="57" w:firstLine="561"/>
              <w:jc w:val="both"/>
              <w:rPr>
                <w:rFonts w:ascii="GHEA Grapalat" w:hAnsi="GHEA Grapalat" w:cs="Sylfaen"/>
                <w:lang w:eastAsia="ru-RU"/>
              </w:rPr>
            </w:pPr>
          </w:p>
          <w:p w14:paraId="1C3F7FE5" w14:textId="22DD1CFA" w:rsidR="00267C39" w:rsidRPr="00AF27B8" w:rsidRDefault="00267C39" w:rsidP="00902BAF">
            <w:pPr>
              <w:ind w:left="57" w:right="57" w:firstLine="561"/>
              <w:jc w:val="both"/>
              <w:rPr>
                <w:rFonts w:ascii="GHEA Grapalat" w:hAnsi="GHEA Grapalat" w:cs="Sylfaen"/>
                <w:lang w:eastAsia="ru-RU"/>
              </w:rPr>
            </w:pPr>
            <w:r w:rsidRPr="00AF27B8">
              <w:rPr>
                <w:rFonts w:ascii="GHEA Grapalat" w:hAnsi="GHEA Grapalat" w:cs="Sylfaen"/>
                <w:lang w:eastAsia="ru-RU"/>
              </w:rPr>
              <w:t xml:space="preserve">4. </w:t>
            </w:r>
            <w:proofErr w:type="spellStart"/>
            <w:r w:rsidRPr="00AF27B8">
              <w:rPr>
                <w:rFonts w:ascii="GHEA Grapalat" w:hAnsi="GHEA Grapalat" w:cs="Sylfaen"/>
                <w:lang w:eastAsia="ru-RU"/>
              </w:rPr>
              <w:t>բնակչության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սոցիալական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կամ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հատուկ</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խմբերի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ցանկերում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ընդգրկված</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շահառուներին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պետության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կողմից</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երաշխավորված</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անվճար</w:t>
            </w:r>
            <w:proofErr w:type="spellEnd"/>
            <w:r w:rsidRPr="00AF27B8">
              <w:rPr>
                <w:rFonts w:ascii="GHEA Grapalat" w:hAnsi="GHEA Grapalat" w:cs="Sylfaen"/>
                <w:lang w:eastAsia="ru-RU"/>
              </w:rPr>
              <w:t xml:space="preserve"> և </w:t>
            </w:r>
            <w:proofErr w:type="spellStart"/>
            <w:r w:rsidRPr="00AF27B8">
              <w:rPr>
                <w:rFonts w:ascii="GHEA Grapalat" w:hAnsi="GHEA Grapalat" w:cs="Sylfaen"/>
                <w:lang w:eastAsia="ru-RU"/>
              </w:rPr>
              <w:t>արտոնյալ</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պայմաններով</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հրապարակային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օֆերտայի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պայմանագրի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շրջանակում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տրամադրվող</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դեղերի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փոխհատուցման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կարգը</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Նախագծի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Հավելված</w:t>
            </w:r>
            <w:proofErr w:type="spellEnd"/>
            <w:r w:rsidRPr="00AF27B8">
              <w:rPr>
                <w:rFonts w:ascii="GHEA Grapalat" w:hAnsi="GHEA Grapalat" w:cs="Sylfaen"/>
                <w:lang w:eastAsia="ru-RU"/>
              </w:rPr>
              <w:t xml:space="preserve"> N 4),</w:t>
            </w:r>
          </w:p>
          <w:p w14:paraId="4B1A2F9C" w14:textId="77777777" w:rsidR="00267C39" w:rsidRPr="00AF27B8" w:rsidRDefault="00267C39" w:rsidP="00902BAF">
            <w:pPr>
              <w:ind w:left="57" w:right="57" w:firstLine="561"/>
              <w:jc w:val="both"/>
              <w:rPr>
                <w:rFonts w:ascii="GHEA Grapalat" w:hAnsi="GHEA Grapalat" w:cs="Sylfaen"/>
                <w:lang w:eastAsia="ru-RU"/>
              </w:rPr>
            </w:pPr>
            <w:r w:rsidRPr="00AF27B8">
              <w:rPr>
                <w:rFonts w:ascii="GHEA Grapalat" w:hAnsi="GHEA Grapalat" w:cs="Sylfaen"/>
                <w:lang w:eastAsia="ru-RU"/>
              </w:rPr>
              <w:t xml:space="preserve">5. </w:t>
            </w:r>
            <w:proofErr w:type="spellStart"/>
            <w:r w:rsidRPr="00AF27B8">
              <w:rPr>
                <w:rFonts w:ascii="GHEA Grapalat" w:hAnsi="GHEA Grapalat" w:cs="Sylfaen"/>
                <w:lang w:eastAsia="ru-RU"/>
              </w:rPr>
              <w:t>առողջության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համընդհանուր</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ապահովագրության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շրջանակներում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ապահովագրական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փաթեթում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ներառված</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դեղերի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ծախսերի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հատուցման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կարգը</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Նախագծի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Հավելված</w:t>
            </w:r>
            <w:proofErr w:type="spellEnd"/>
            <w:r w:rsidRPr="00AF27B8">
              <w:rPr>
                <w:rFonts w:ascii="GHEA Grapalat" w:hAnsi="GHEA Grapalat" w:cs="Sylfaen"/>
                <w:lang w:eastAsia="ru-RU"/>
              </w:rPr>
              <w:t xml:space="preserve"> N 5),</w:t>
            </w:r>
          </w:p>
          <w:p w14:paraId="46A14F16" w14:textId="77777777" w:rsidR="00267C39" w:rsidRPr="00AF27B8" w:rsidRDefault="00267C39" w:rsidP="00902BAF">
            <w:pPr>
              <w:ind w:left="57" w:right="57" w:firstLine="561"/>
              <w:jc w:val="both"/>
              <w:rPr>
                <w:rFonts w:ascii="GHEA Grapalat" w:hAnsi="GHEA Grapalat" w:cs="Sylfaen"/>
                <w:lang w:eastAsia="ru-RU"/>
              </w:rPr>
            </w:pPr>
            <w:r w:rsidRPr="00AF27B8">
              <w:rPr>
                <w:rFonts w:ascii="GHEA Grapalat" w:hAnsi="GHEA Grapalat" w:cs="Sylfaen"/>
                <w:lang w:eastAsia="ru-RU"/>
              </w:rPr>
              <w:t xml:space="preserve">6. </w:t>
            </w:r>
            <w:proofErr w:type="spellStart"/>
            <w:r w:rsidRPr="00AF27B8">
              <w:rPr>
                <w:rFonts w:ascii="GHEA Grapalat" w:hAnsi="GHEA Grapalat" w:cs="Sylfaen"/>
                <w:lang w:eastAsia="ru-RU"/>
              </w:rPr>
              <w:t>ապահովագրական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փաթեթում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ներառված</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հատուցման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ենթակա</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այդ</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թվում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համավճարով</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դեղերի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ցանկը</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Նախագծի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Հավելված</w:t>
            </w:r>
            <w:proofErr w:type="spellEnd"/>
            <w:r w:rsidRPr="00AF27B8">
              <w:rPr>
                <w:rFonts w:ascii="GHEA Grapalat" w:hAnsi="GHEA Grapalat" w:cs="Sylfaen"/>
                <w:lang w:eastAsia="ru-RU"/>
              </w:rPr>
              <w:t xml:space="preserve"> N 6): </w:t>
            </w:r>
          </w:p>
          <w:p w14:paraId="3563C98C" w14:textId="77777777" w:rsidR="00267C39" w:rsidRPr="00AF27B8" w:rsidRDefault="00267C39" w:rsidP="00902BAF">
            <w:pPr>
              <w:ind w:left="57" w:right="57" w:firstLine="561"/>
              <w:jc w:val="both"/>
              <w:rPr>
                <w:rFonts w:ascii="GHEA Grapalat" w:hAnsi="GHEA Grapalat" w:cs="Sylfaen"/>
                <w:lang w:eastAsia="ru-RU"/>
              </w:rPr>
            </w:pPr>
            <w:proofErr w:type="spellStart"/>
            <w:r w:rsidRPr="00AF27B8">
              <w:rPr>
                <w:rFonts w:ascii="GHEA Grapalat" w:hAnsi="GHEA Grapalat" w:cs="Sylfaen"/>
                <w:lang w:eastAsia="ru-RU"/>
              </w:rPr>
              <w:t>Այս</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կապակցությամբ</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հարկ</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ենք</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համարում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նշել</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որ</w:t>
            </w:r>
            <w:proofErr w:type="spellEnd"/>
            <w:r w:rsidRPr="00AF27B8">
              <w:rPr>
                <w:rFonts w:ascii="GHEA Grapalat" w:hAnsi="GHEA Grapalat" w:cs="Sylfaen"/>
                <w:lang w:eastAsia="ru-RU"/>
              </w:rPr>
              <w:t xml:space="preserve"> ՀՀ </w:t>
            </w:r>
            <w:proofErr w:type="spellStart"/>
            <w:r w:rsidRPr="00AF27B8">
              <w:rPr>
                <w:rFonts w:ascii="GHEA Grapalat" w:hAnsi="GHEA Grapalat" w:cs="Sylfaen"/>
                <w:lang w:eastAsia="ru-RU"/>
              </w:rPr>
              <w:t>առողջապահության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նախարարության</w:t>
            </w:r>
            <w:proofErr w:type="spellEnd"/>
            <w:r w:rsidRPr="00AF27B8">
              <w:rPr>
                <w:rFonts w:ascii="GHEA Grapalat" w:hAnsi="GHEA Grapalat" w:cs="Sylfaen"/>
                <w:lang w:eastAsia="ru-RU"/>
              </w:rPr>
              <w:t xml:space="preserve"> 24.10.2025թ. N ՎԳ/ՊԳ.2/34671-2025 և </w:t>
            </w:r>
            <w:r w:rsidRPr="00AF27B8">
              <w:rPr>
                <w:rFonts w:ascii="GHEA Grapalat" w:hAnsi="GHEA Grapalat" w:cs="Sylfaen"/>
                <w:lang w:eastAsia="ru-RU"/>
              </w:rPr>
              <w:lastRenderedPageBreak/>
              <w:t xml:space="preserve">09.12.2025թ. N ԱԱ/ՊԳ.2/40428-2025 </w:t>
            </w:r>
            <w:proofErr w:type="spellStart"/>
            <w:r w:rsidRPr="00AF27B8">
              <w:rPr>
                <w:rFonts w:ascii="GHEA Grapalat" w:hAnsi="GHEA Grapalat" w:cs="Sylfaen"/>
                <w:lang w:eastAsia="ru-RU"/>
              </w:rPr>
              <w:t>գրություններով</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որպես</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առանձին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նախագծեր</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շրջանառվել</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են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Նախագծի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Հավելվածներ</w:t>
            </w:r>
            <w:proofErr w:type="spellEnd"/>
            <w:r w:rsidRPr="00AF27B8">
              <w:rPr>
                <w:rFonts w:ascii="GHEA Grapalat" w:hAnsi="GHEA Grapalat" w:cs="Sylfaen"/>
                <w:lang w:eastAsia="ru-RU"/>
              </w:rPr>
              <w:t xml:space="preserve"> NN 4 և 5-ով </w:t>
            </w:r>
            <w:proofErr w:type="spellStart"/>
            <w:r w:rsidRPr="00AF27B8">
              <w:rPr>
                <w:rFonts w:ascii="GHEA Grapalat" w:hAnsi="GHEA Grapalat" w:cs="Sylfaen"/>
                <w:lang w:eastAsia="ru-RU"/>
              </w:rPr>
              <w:t>հաստատվող</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կարգերը</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որոնց</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վերաբերյալ</w:t>
            </w:r>
            <w:proofErr w:type="spellEnd"/>
            <w:r w:rsidRPr="00AF27B8">
              <w:rPr>
                <w:rFonts w:ascii="GHEA Grapalat" w:hAnsi="GHEA Grapalat" w:cs="Sylfaen"/>
                <w:lang w:eastAsia="ru-RU"/>
              </w:rPr>
              <w:t xml:space="preserve"> ՀՀ </w:t>
            </w:r>
            <w:proofErr w:type="spellStart"/>
            <w:r w:rsidRPr="00AF27B8">
              <w:rPr>
                <w:rFonts w:ascii="GHEA Grapalat" w:hAnsi="GHEA Grapalat" w:cs="Sylfaen"/>
                <w:lang w:eastAsia="ru-RU"/>
              </w:rPr>
              <w:t>ֆինանսների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նախարարության</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դիրքորոշումները</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ներկայացվել</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են</w:t>
            </w:r>
            <w:proofErr w:type="spellEnd"/>
            <w:r w:rsidRPr="00AF27B8">
              <w:rPr>
                <w:rFonts w:ascii="GHEA Grapalat" w:hAnsi="GHEA Grapalat" w:cs="Sylfaen"/>
                <w:lang w:eastAsia="ru-RU"/>
              </w:rPr>
              <w:t xml:space="preserve"> 04.12.2025թ. N 01/34-2/25620-</w:t>
            </w:r>
            <w:proofErr w:type="gramStart"/>
            <w:r w:rsidRPr="00AF27B8">
              <w:rPr>
                <w:rFonts w:ascii="GHEA Grapalat" w:hAnsi="GHEA Grapalat" w:cs="Sylfaen"/>
                <w:lang w:eastAsia="ru-RU"/>
              </w:rPr>
              <w:t>2025</w:t>
            </w:r>
            <w:r w:rsidRPr="00AF27B8">
              <w:rPr>
                <w:rFonts w:cs="Calibri"/>
                <w:lang w:eastAsia="ru-RU"/>
              </w:rPr>
              <w:t> </w:t>
            </w:r>
            <w:r w:rsidRPr="00AF27B8">
              <w:rPr>
                <w:rFonts w:ascii="GHEA Grapalat" w:hAnsi="GHEA Grapalat" w:cs="Sylfaen"/>
                <w:lang w:eastAsia="ru-RU"/>
              </w:rPr>
              <w:t xml:space="preserve"> և</w:t>
            </w:r>
            <w:proofErr w:type="gramEnd"/>
            <w:r w:rsidRPr="00AF27B8">
              <w:rPr>
                <w:rFonts w:ascii="GHEA Grapalat" w:hAnsi="GHEA Grapalat" w:cs="Sylfaen"/>
                <w:lang w:eastAsia="ru-RU"/>
              </w:rPr>
              <w:t xml:space="preserve"> 18.12.2025թ. N 01/34-2/28935-2025 </w:t>
            </w:r>
            <w:proofErr w:type="spellStart"/>
            <w:r w:rsidRPr="00AF27B8">
              <w:rPr>
                <w:rFonts w:ascii="GHEA Grapalat" w:hAnsi="GHEA Grapalat" w:cs="Sylfaen"/>
                <w:lang w:eastAsia="ru-RU"/>
              </w:rPr>
              <w:t>գրություններով</w:t>
            </w:r>
            <w:proofErr w:type="spellEnd"/>
            <w:r w:rsidRPr="00AF27B8">
              <w:rPr>
                <w:rFonts w:ascii="GHEA Grapalat" w:hAnsi="GHEA Grapalat" w:cs="Sylfaen"/>
                <w:lang w:eastAsia="ru-RU"/>
              </w:rPr>
              <w:t xml:space="preserve"> և </w:t>
            </w:r>
            <w:proofErr w:type="spellStart"/>
            <w:r w:rsidRPr="00AF27B8">
              <w:rPr>
                <w:rFonts w:ascii="GHEA Grapalat" w:hAnsi="GHEA Grapalat" w:cs="Sylfaen"/>
                <w:lang w:eastAsia="ru-RU"/>
              </w:rPr>
              <w:t>այլ</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առաջարկներ</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չունենք</w:t>
            </w:r>
            <w:proofErr w:type="spellEnd"/>
            <w:r w:rsidRPr="00AF27B8">
              <w:rPr>
                <w:rFonts w:ascii="GHEA Grapalat" w:hAnsi="GHEA Grapalat" w:cs="Sylfaen"/>
                <w:lang w:eastAsia="ru-RU"/>
              </w:rPr>
              <w:t>:</w:t>
            </w:r>
          </w:p>
          <w:p w14:paraId="5037CF6F" w14:textId="77777777" w:rsidR="00267C39" w:rsidRPr="00AF27B8" w:rsidRDefault="00267C39" w:rsidP="00902BAF">
            <w:pPr>
              <w:ind w:left="57" w:right="57" w:firstLine="561"/>
              <w:jc w:val="both"/>
              <w:rPr>
                <w:rFonts w:ascii="GHEA Grapalat" w:hAnsi="GHEA Grapalat" w:cs="Sylfaen"/>
                <w:lang w:eastAsia="ru-RU"/>
              </w:rPr>
            </w:pPr>
            <w:proofErr w:type="spellStart"/>
            <w:r w:rsidRPr="00AF27B8">
              <w:rPr>
                <w:rFonts w:ascii="GHEA Grapalat" w:hAnsi="GHEA Grapalat" w:cs="Sylfaen"/>
                <w:lang w:eastAsia="ru-RU"/>
              </w:rPr>
              <w:t>Միաժամանակ</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հայտնում</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ենք</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որ</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Նախագծի</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Հավելվածներ</w:t>
            </w:r>
            <w:proofErr w:type="spellEnd"/>
            <w:r w:rsidRPr="00AF27B8">
              <w:rPr>
                <w:rFonts w:ascii="GHEA Grapalat" w:hAnsi="GHEA Grapalat" w:cs="Sylfaen"/>
                <w:lang w:eastAsia="ru-RU"/>
              </w:rPr>
              <w:t xml:space="preserve"> NN 1, 2, 3 և 6-ի </w:t>
            </w:r>
            <w:proofErr w:type="spellStart"/>
            <w:r w:rsidRPr="00AF27B8">
              <w:rPr>
                <w:rFonts w:ascii="GHEA Grapalat" w:hAnsi="GHEA Grapalat" w:cs="Sylfaen"/>
                <w:lang w:eastAsia="ru-RU"/>
              </w:rPr>
              <w:t>վերաբերյալ</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առաջարկություններ</w:t>
            </w:r>
            <w:proofErr w:type="spellEnd"/>
            <w:r w:rsidRPr="00AF27B8">
              <w:rPr>
                <w:rFonts w:ascii="GHEA Grapalat" w:hAnsi="GHEA Grapalat" w:cs="Sylfaen"/>
                <w:lang w:eastAsia="ru-RU"/>
              </w:rPr>
              <w:t xml:space="preserve"> </w:t>
            </w:r>
            <w:proofErr w:type="spellStart"/>
            <w:r w:rsidRPr="00AF27B8">
              <w:rPr>
                <w:rFonts w:ascii="GHEA Grapalat" w:hAnsi="GHEA Grapalat" w:cs="Sylfaen"/>
                <w:lang w:eastAsia="ru-RU"/>
              </w:rPr>
              <w:t>չունենք</w:t>
            </w:r>
            <w:proofErr w:type="spellEnd"/>
            <w:r w:rsidRPr="00AF27B8">
              <w:rPr>
                <w:rFonts w:ascii="GHEA Grapalat" w:hAnsi="GHEA Grapalat" w:cs="Sylfaen"/>
                <w:lang w:eastAsia="ru-RU"/>
              </w:rPr>
              <w:t>:</w:t>
            </w:r>
          </w:p>
          <w:p w14:paraId="5C29D680" w14:textId="30FBA7E1" w:rsidR="00E82EFD" w:rsidRPr="00AF27B8" w:rsidRDefault="00E82EFD" w:rsidP="00902BAF">
            <w:pPr>
              <w:ind w:right="57"/>
              <w:jc w:val="both"/>
              <w:rPr>
                <w:rFonts w:ascii="GHEA Grapalat" w:hAnsi="GHEA Grapalat"/>
                <w:sz w:val="22"/>
                <w:szCs w:val="22"/>
                <w:lang w:eastAsia="hy-AM"/>
              </w:rPr>
            </w:pPr>
          </w:p>
        </w:tc>
        <w:tc>
          <w:tcPr>
            <w:tcW w:w="5386" w:type="dxa"/>
            <w:gridSpan w:val="2"/>
            <w:shd w:val="clear" w:color="auto" w:fill="FFFFFF"/>
            <w:hideMark/>
          </w:tcPr>
          <w:p w14:paraId="5EA886CF" w14:textId="77777777" w:rsidR="005C7F01" w:rsidRPr="00AF27B8" w:rsidRDefault="005C7F01" w:rsidP="00902BAF">
            <w:pPr>
              <w:ind w:left="57" w:right="57"/>
              <w:jc w:val="both"/>
              <w:rPr>
                <w:rFonts w:ascii="GHEA Grapalat" w:hAnsi="GHEA Grapalat"/>
                <w:lang w:val="hy-AM" w:eastAsia="hy-AM"/>
              </w:rPr>
            </w:pPr>
          </w:p>
          <w:p w14:paraId="0C480902" w14:textId="77777777" w:rsidR="006E1C61" w:rsidRPr="00AF27B8" w:rsidRDefault="006E1C61" w:rsidP="00902BAF">
            <w:pPr>
              <w:ind w:left="57" w:right="57"/>
              <w:jc w:val="both"/>
              <w:rPr>
                <w:rFonts w:ascii="GHEA Grapalat" w:hAnsi="GHEA Grapalat"/>
                <w:lang w:val="hy-AM" w:eastAsia="hy-AM"/>
              </w:rPr>
            </w:pPr>
          </w:p>
          <w:p w14:paraId="66D96F5F" w14:textId="77777777" w:rsidR="006E1C61" w:rsidRPr="00AF27B8" w:rsidRDefault="006E1C61" w:rsidP="00902BAF">
            <w:pPr>
              <w:ind w:left="57" w:right="57"/>
              <w:jc w:val="both"/>
              <w:rPr>
                <w:rFonts w:ascii="GHEA Grapalat" w:hAnsi="GHEA Grapalat"/>
                <w:lang w:val="hy-AM" w:eastAsia="hy-AM"/>
              </w:rPr>
            </w:pPr>
          </w:p>
          <w:p w14:paraId="14B4D2C8" w14:textId="77777777" w:rsidR="006E1C61" w:rsidRPr="00AF27B8" w:rsidRDefault="006E1C61" w:rsidP="00902BAF">
            <w:pPr>
              <w:ind w:left="57" w:right="57"/>
              <w:jc w:val="both"/>
              <w:rPr>
                <w:rFonts w:ascii="GHEA Grapalat" w:hAnsi="GHEA Grapalat"/>
                <w:lang w:val="hy-AM" w:eastAsia="hy-AM"/>
              </w:rPr>
            </w:pPr>
          </w:p>
          <w:p w14:paraId="3DA48D75" w14:textId="77777777" w:rsidR="006E1C61" w:rsidRPr="00AF27B8" w:rsidRDefault="006E1C61" w:rsidP="00902BAF">
            <w:pPr>
              <w:ind w:left="57" w:right="57"/>
              <w:jc w:val="both"/>
              <w:rPr>
                <w:rFonts w:ascii="GHEA Grapalat" w:hAnsi="GHEA Grapalat"/>
                <w:lang w:val="hy-AM" w:eastAsia="hy-AM"/>
              </w:rPr>
            </w:pPr>
          </w:p>
          <w:p w14:paraId="0A1B71C0" w14:textId="77777777" w:rsidR="006E1C61" w:rsidRPr="00AF27B8" w:rsidRDefault="006E1C61" w:rsidP="00902BAF">
            <w:pPr>
              <w:ind w:left="57" w:right="57"/>
              <w:jc w:val="both"/>
              <w:rPr>
                <w:rFonts w:ascii="GHEA Grapalat" w:hAnsi="GHEA Grapalat"/>
                <w:lang w:val="hy-AM" w:eastAsia="hy-AM"/>
              </w:rPr>
            </w:pPr>
          </w:p>
          <w:p w14:paraId="24E99027" w14:textId="77777777" w:rsidR="006E1C61" w:rsidRPr="00AF27B8" w:rsidRDefault="006E1C61" w:rsidP="00902BAF">
            <w:pPr>
              <w:ind w:left="57" w:right="57"/>
              <w:jc w:val="both"/>
              <w:rPr>
                <w:rFonts w:ascii="GHEA Grapalat" w:hAnsi="GHEA Grapalat"/>
                <w:lang w:val="hy-AM" w:eastAsia="hy-AM"/>
              </w:rPr>
            </w:pPr>
          </w:p>
          <w:p w14:paraId="117D1DD5" w14:textId="77777777" w:rsidR="006E1C61" w:rsidRPr="00AF27B8" w:rsidRDefault="006E1C61" w:rsidP="00902BAF">
            <w:pPr>
              <w:ind w:left="57" w:right="57"/>
              <w:jc w:val="both"/>
              <w:rPr>
                <w:rFonts w:ascii="GHEA Grapalat" w:hAnsi="GHEA Grapalat"/>
                <w:lang w:val="hy-AM" w:eastAsia="hy-AM"/>
              </w:rPr>
            </w:pPr>
          </w:p>
          <w:p w14:paraId="595BAD1F" w14:textId="77777777" w:rsidR="006E1C61" w:rsidRPr="00AF27B8" w:rsidRDefault="006E1C61" w:rsidP="00902BAF">
            <w:pPr>
              <w:ind w:left="57" w:right="57"/>
              <w:jc w:val="both"/>
              <w:rPr>
                <w:rFonts w:ascii="GHEA Grapalat" w:hAnsi="GHEA Grapalat"/>
                <w:lang w:val="hy-AM" w:eastAsia="hy-AM"/>
              </w:rPr>
            </w:pPr>
          </w:p>
          <w:p w14:paraId="76C84EC8" w14:textId="77777777" w:rsidR="006E1C61" w:rsidRPr="00AF27B8" w:rsidRDefault="006E1C61" w:rsidP="00902BAF">
            <w:pPr>
              <w:ind w:left="57" w:right="57"/>
              <w:jc w:val="both"/>
              <w:rPr>
                <w:rFonts w:ascii="GHEA Grapalat" w:hAnsi="GHEA Grapalat"/>
                <w:lang w:val="hy-AM" w:eastAsia="hy-AM"/>
              </w:rPr>
            </w:pPr>
          </w:p>
          <w:p w14:paraId="323896E0" w14:textId="77777777" w:rsidR="006E1C61" w:rsidRPr="00AF27B8" w:rsidRDefault="006E1C61" w:rsidP="00902BAF">
            <w:pPr>
              <w:ind w:left="57" w:right="57"/>
              <w:jc w:val="both"/>
              <w:rPr>
                <w:rFonts w:ascii="GHEA Grapalat" w:hAnsi="GHEA Grapalat"/>
                <w:lang w:val="hy-AM" w:eastAsia="hy-AM"/>
              </w:rPr>
            </w:pPr>
          </w:p>
          <w:p w14:paraId="7D3C3D71" w14:textId="77777777" w:rsidR="006E1C61" w:rsidRPr="00AF27B8" w:rsidRDefault="006E1C61" w:rsidP="00902BAF">
            <w:pPr>
              <w:ind w:left="57" w:right="57"/>
              <w:jc w:val="both"/>
              <w:rPr>
                <w:rFonts w:ascii="GHEA Grapalat" w:hAnsi="GHEA Grapalat"/>
                <w:lang w:val="hy-AM" w:eastAsia="hy-AM"/>
              </w:rPr>
            </w:pPr>
          </w:p>
          <w:p w14:paraId="387473F6" w14:textId="77777777" w:rsidR="006E1C61" w:rsidRPr="00AF27B8" w:rsidRDefault="006E1C61" w:rsidP="00902BAF">
            <w:pPr>
              <w:ind w:left="57" w:right="57"/>
              <w:jc w:val="both"/>
              <w:rPr>
                <w:rFonts w:ascii="GHEA Grapalat" w:hAnsi="GHEA Grapalat"/>
                <w:lang w:val="hy-AM" w:eastAsia="hy-AM"/>
              </w:rPr>
            </w:pPr>
          </w:p>
          <w:p w14:paraId="76F6E52C" w14:textId="77777777" w:rsidR="006E1C61" w:rsidRPr="00AF27B8" w:rsidRDefault="006E1C61" w:rsidP="00902BAF">
            <w:pPr>
              <w:ind w:left="57" w:right="57"/>
              <w:jc w:val="both"/>
              <w:rPr>
                <w:rFonts w:ascii="GHEA Grapalat" w:hAnsi="GHEA Grapalat"/>
                <w:lang w:val="hy-AM" w:eastAsia="hy-AM"/>
              </w:rPr>
            </w:pPr>
          </w:p>
          <w:p w14:paraId="62F230AA" w14:textId="77777777" w:rsidR="006E1C61" w:rsidRPr="00AF27B8" w:rsidRDefault="006E1C61" w:rsidP="00902BAF">
            <w:pPr>
              <w:ind w:left="57" w:right="57"/>
              <w:jc w:val="both"/>
              <w:rPr>
                <w:rFonts w:ascii="GHEA Grapalat" w:hAnsi="GHEA Grapalat"/>
                <w:lang w:val="hy-AM" w:eastAsia="hy-AM"/>
              </w:rPr>
            </w:pPr>
          </w:p>
          <w:p w14:paraId="77E80002" w14:textId="77777777" w:rsidR="006E1C61" w:rsidRPr="00AF27B8" w:rsidRDefault="006E1C61" w:rsidP="00902BAF">
            <w:pPr>
              <w:ind w:left="57" w:right="57"/>
              <w:jc w:val="both"/>
              <w:rPr>
                <w:rFonts w:ascii="GHEA Grapalat" w:hAnsi="GHEA Grapalat"/>
                <w:lang w:val="hy-AM" w:eastAsia="hy-AM"/>
              </w:rPr>
            </w:pPr>
          </w:p>
          <w:p w14:paraId="52A686ED" w14:textId="77777777" w:rsidR="006E1C61" w:rsidRPr="00AF27B8" w:rsidRDefault="006E1C61" w:rsidP="00902BAF">
            <w:pPr>
              <w:ind w:left="57" w:right="57"/>
              <w:jc w:val="both"/>
              <w:rPr>
                <w:rFonts w:ascii="GHEA Grapalat" w:hAnsi="GHEA Grapalat"/>
                <w:lang w:val="hy-AM" w:eastAsia="hy-AM"/>
              </w:rPr>
            </w:pPr>
          </w:p>
          <w:p w14:paraId="78AB2E74" w14:textId="77777777" w:rsidR="006E1C61" w:rsidRPr="00AF27B8" w:rsidRDefault="006E1C61" w:rsidP="00902BAF">
            <w:pPr>
              <w:ind w:left="57" w:right="57"/>
              <w:jc w:val="both"/>
              <w:rPr>
                <w:rFonts w:ascii="GHEA Grapalat" w:hAnsi="GHEA Grapalat"/>
                <w:lang w:val="hy-AM" w:eastAsia="hy-AM"/>
              </w:rPr>
            </w:pPr>
          </w:p>
          <w:p w14:paraId="29CA5E61" w14:textId="6D34EAA4" w:rsidR="006E1C61" w:rsidRPr="00AF27B8" w:rsidRDefault="006E1C61" w:rsidP="00424544">
            <w:pPr>
              <w:pStyle w:val="ListParagraph"/>
              <w:numPr>
                <w:ilvl w:val="0"/>
                <w:numId w:val="34"/>
              </w:numPr>
              <w:tabs>
                <w:tab w:val="left" w:pos="57"/>
              </w:tabs>
              <w:ind w:left="141" w:right="57" w:firstLine="0"/>
              <w:jc w:val="both"/>
              <w:rPr>
                <w:rFonts w:ascii="GHEA Grapalat" w:hAnsi="GHEA Grapalat"/>
                <w:lang w:val="hy" w:eastAsia="hy-AM"/>
              </w:rPr>
            </w:pPr>
            <w:r w:rsidRPr="00AF27B8">
              <w:rPr>
                <w:rFonts w:ascii="GHEA Grapalat" w:hAnsi="GHEA Grapalat"/>
                <w:lang w:val="hy" w:eastAsia="hy-AM"/>
              </w:rPr>
              <w:t xml:space="preserve">1-ին և 3-րդ կետեր` ՀՀ կառավարության որոշմամբ սահմանվում է </w:t>
            </w:r>
            <w:r w:rsidRPr="00AF27B8">
              <w:rPr>
                <w:rFonts w:ascii="GHEA Grapalat" w:hAnsi="GHEA Grapalat"/>
                <w:lang w:val="hy-AM" w:eastAsia="hy-AM"/>
              </w:rPr>
              <w:t xml:space="preserve">բնակչության սոցիալական կամ հատուկ խմբերի </w:t>
            </w:r>
            <w:r w:rsidRPr="00AF27B8">
              <w:rPr>
                <w:rFonts w:ascii="GHEA Grapalat" w:hAnsi="GHEA Grapalat"/>
                <w:lang w:val="hy" w:eastAsia="hy-AM"/>
              </w:rPr>
              <w:t xml:space="preserve">ցանկերը, որում ընդգրկված շահառուներին ՀՀ պետական բյուջեի միջոցների հաշվին առողջության առաջնային պահպանման </w:t>
            </w:r>
            <w:r w:rsidRPr="00AF27B8">
              <w:rPr>
                <w:rFonts w:ascii="GHEA Grapalat" w:hAnsi="GHEA Grapalat"/>
                <w:lang w:val="hy-AM" w:eastAsia="hy-AM"/>
              </w:rPr>
              <w:t xml:space="preserve">(այսուհետ՝ ԱԱՊ) </w:t>
            </w:r>
            <w:r w:rsidRPr="00AF27B8">
              <w:rPr>
                <w:rFonts w:ascii="GHEA Grapalat" w:hAnsi="GHEA Grapalat"/>
                <w:lang w:val="hy" w:eastAsia="hy-AM"/>
              </w:rPr>
              <w:t xml:space="preserve">ծառայություններ մատուցող բժշկական կազմակերպությունների միջոցով տրամադրվում են դեղեր` </w:t>
            </w:r>
            <w:r w:rsidRPr="00AF27B8">
              <w:rPr>
                <w:rFonts w:ascii="GHEA Grapalat" w:hAnsi="GHEA Grapalat"/>
                <w:lang w:val="hy-AM" w:eastAsia="hy-AM"/>
              </w:rPr>
              <w:t xml:space="preserve">դրանց արժեքի լրիվ կամ մասնակի փոխհատուցմամբ: Ցանկը խմբագրվել է հաշվի առնելով, որ որոշ շահառուներ ներառվել են Առողջության համընդհանուր ապահովագրության փաթեթում: </w:t>
            </w:r>
            <w:bookmarkStart w:id="0" w:name="_Hlk216870845"/>
            <w:r w:rsidRPr="00AF27B8">
              <w:rPr>
                <w:rFonts w:ascii="GHEA Grapalat" w:hAnsi="GHEA Grapalat"/>
                <w:lang w:val="hy-AM" w:eastAsia="hy-AM"/>
              </w:rPr>
              <w:t xml:space="preserve">Նախագծով առաջարկվում է, որ բնակչության սոցիալական կամ հատուկ խմբերի ցանկում ընդգրկված շահառուներին ՀՀ առողջապահության նախարարության կողմից սահմանված հիմնական դեղերի ցանկում ներառված դեղերը հատկացվում են Նախագծի N 4 հավելվածով հաստատված կարգով, բացառությամբ թմրամիջոցների կամ հոգեմետ (հոգեներգործուն) նյութեր պարունակող  դեղերի, որոնք ՀՀ մարզերում գործող ԱԱՊ կազմակերպությունները հատկացնում են իրենց կազմում գործող կամ գնումների գործընթացում հաղթող ճանաչված մասնակցի (մասնակիցների) կողմից ներկայացված և պայմանագրերով </w:t>
            </w:r>
            <w:r w:rsidRPr="00AF27B8">
              <w:rPr>
                <w:rFonts w:ascii="GHEA Grapalat" w:hAnsi="GHEA Grapalat"/>
                <w:lang w:val="hy-AM" w:eastAsia="hy-AM"/>
              </w:rPr>
              <w:lastRenderedPageBreak/>
              <w:t>սահմանված դեղատան (դեղատների) միջոցով (այսուհետ` դեղատուն</w:t>
            </w:r>
            <w:r w:rsidRPr="00AF27B8">
              <w:rPr>
                <w:rFonts w:ascii="GHEA Grapalat" w:hAnsi="GHEA Grapalat"/>
                <w:lang w:val="hy" w:eastAsia="hy-AM"/>
              </w:rPr>
              <w:t>):</w:t>
            </w:r>
            <w:r w:rsidRPr="00AF27B8">
              <w:rPr>
                <w:rFonts w:ascii="GHEA Grapalat" w:hAnsi="GHEA Grapalat"/>
                <w:lang w:val="hy-AM" w:eastAsia="hy-AM"/>
              </w:rPr>
              <w:t xml:space="preserve"> </w:t>
            </w:r>
            <w:bookmarkEnd w:id="0"/>
            <w:r w:rsidRPr="00AF27B8">
              <w:rPr>
                <w:rFonts w:ascii="GHEA Grapalat" w:hAnsi="GHEA Grapalat"/>
                <w:lang w:val="hy" w:eastAsia="hy-AM"/>
              </w:rPr>
              <w:t>Նախագծով առաջարկվում է բ</w:t>
            </w:r>
            <w:r w:rsidRPr="00AF27B8">
              <w:rPr>
                <w:rFonts w:ascii="GHEA Grapalat" w:hAnsi="GHEA Grapalat"/>
                <w:lang w:val="hy-AM" w:eastAsia="hy-AM"/>
              </w:rPr>
              <w:t>նակչության</w:t>
            </w:r>
            <w:r w:rsidRPr="00AF27B8">
              <w:rPr>
                <w:rFonts w:ascii="GHEA Grapalat" w:hAnsi="GHEA Grapalat"/>
                <w:lang w:val="hy" w:eastAsia="hy-AM"/>
              </w:rPr>
              <w:t xml:space="preserve"> </w:t>
            </w:r>
            <w:r w:rsidRPr="00AF27B8">
              <w:rPr>
                <w:rFonts w:ascii="GHEA Grapalat" w:hAnsi="GHEA Grapalat"/>
                <w:lang w:val="hy-AM" w:eastAsia="hy-AM"/>
              </w:rPr>
              <w:t>սոցիալական</w:t>
            </w:r>
            <w:r w:rsidRPr="00AF27B8">
              <w:rPr>
                <w:rFonts w:ascii="GHEA Grapalat" w:hAnsi="GHEA Grapalat"/>
                <w:lang w:val="hy" w:eastAsia="hy-AM"/>
              </w:rPr>
              <w:t xml:space="preserve"> </w:t>
            </w:r>
            <w:r w:rsidRPr="00AF27B8">
              <w:rPr>
                <w:rFonts w:ascii="GHEA Grapalat" w:hAnsi="GHEA Grapalat"/>
                <w:lang w:val="hy-AM" w:eastAsia="hy-AM"/>
              </w:rPr>
              <w:t>կամ</w:t>
            </w:r>
            <w:r w:rsidRPr="00AF27B8">
              <w:rPr>
                <w:rFonts w:ascii="GHEA Grapalat" w:hAnsi="GHEA Grapalat"/>
                <w:lang w:val="hy" w:eastAsia="hy-AM"/>
              </w:rPr>
              <w:t xml:space="preserve"> </w:t>
            </w:r>
            <w:r w:rsidRPr="00AF27B8">
              <w:rPr>
                <w:rFonts w:ascii="GHEA Grapalat" w:hAnsi="GHEA Grapalat"/>
                <w:lang w:val="hy-AM" w:eastAsia="hy-AM"/>
              </w:rPr>
              <w:t>հատուկ</w:t>
            </w:r>
            <w:r w:rsidRPr="00AF27B8">
              <w:rPr>
                <w:rFonts w:ascii="GHEA Grapalat" w:hAnsi="GHEA Grapalat"/>
                <w:lang w:val="hy" w:eastAsia="hy-AM"/>
              </w:rPr>
              <w:t xml:space="preserve"> </w:t>
            </w:r>
            <w:r w:rsidRPr="00AF27B8">
              <w:rPr>
                <w:rFonts w:ascii="GHEA Grapalat" w:hAnsi="GHEA Grapalat"/>
                <w:lang w:val="hy-AM" w:eastAsia="hy-AM"/>
              </w:rPr>
              <w:t>խմբերի</w:t>
            </w:r>
            <w:r w:rsidRPr="00AF27B8">
              <w:rPr>
                <w:rFonts w:ascii="GHEA Grapalat" w:hAnsi="GHEA Grapalat"/>
                <w:lang w:val="hy" w:eastAsia="hy-AM"/>
              </w:rPr>
              <w:t xml:space="preserve"> </w:t>
            </w:r>
            <w:r w:rsidRPr="00AF27B8">
              <w:rPr>
                <w:rFonts w:ascii="GHEA Grapalat" w:hAnsi="GHEA Grapalat"/>
                <w:lang w:val="hy-AM" w:eastAsia="hy-AM"/>
              </w:rPr>
              <w:t>ցանկում</w:t>
            </w:r>
            <w:r w:rsidRPr="00AF27B8">
              <w:rPr>
                <w:rFonts w:ascii="GHEA Grapalat" w:hAnsi="GHEA Grapalat"/>
                <w:lang w:val="hy" w:eastAsia="hy-AM"/>
              </w:rPr>
              <w:t xml:space="preserve"> </w:t>
            </w:r>
            <w:r w:rsidRPr="00AF27B8">
              <w:rPr>
                <w:rFonts w:ascii="GHEA Grapalat" w:hAnsi="GHEA Grapalat"/>
                <w:lang w:val="hy-AM" w:eastAsia="hy-AM"/>
              </w:rPr>
              <w:t>ընդգրկված</w:t>
            </w:r>
            <w:r w:rsidRPr="00AF27B8">
              <w:rPr>
                <w:rFonts w:ascii="GHEA Grapalat" w:hAnsi="GHEA Grapalat"/>
                <w:lang w:val="hy" w:eastAsia="hy-AM"/>
              </w:rPr>
              <w:t xml:space="preserve"> </w:t>
            </w:r>
            <w:r w:rsidRPr="00AF27B8">
              <w:rPr>
                <w:rFonts w:ascii="GHEA Grapalat" w:hAnsi="GHEA Grapalat"/>
                <w:lang w:val="hy-AM" w:eastAsia="hy-AM"/>
              </w:rPr>
              <w:t>շահառուներին</w:t>
            </w:r>
            <w:r w:rsidRPr="00AF27B8">
              <w:rPr>
                <w:rFonts w:ascii="GHEA Grapalat" w:hAnsi="GHEA Grapalat"/>
                <w:lang w:val="hy" w:eastAsia="hy-AM"/>
              </w:rPr>
              <w:t xml:space="preserve">, որոնք ունեն </w:t>
            </w:r>
            <w:r w:rsidRPr="00AF27B8">
              <w:rPr>
                <w:rFonts w:ascii="GHEA Grapalat" w:hAnsi="GHEA Grapalat"/>
                <w:lang w:val="hy-AM" w:eastAsia="hy-AM"/>
              </w:rPr>
              <w:t>թմրամիջոցների կամ հոգեմետ (հոգեներգործուն) նյութեր պարունակող  դեղերի կարիք, շարունակել տրամադրել</w:t>
            </w:r>
            <w:r w:rsidRPr="00AF27B8">
              <w:rPr>
                <w:rFonts w:ascii="GHEA Grapalat" w:hAnsi="GHEA Grapalat"/>
                <w:lang w:val="hy" w:eastAsia="hy-AM"/>
              </w:rPr>
              <w:t xml:space="preserve"> </w:t>
            </w:r>
            <w:r w:rsidRPr="00AF27B8">
              <w:rPr>
                <w:rFonts w:ascii="GHEA Grapalat" w:hAnsi="GHEA Grapalat"/>
                <w:lang w:val="hy-AM" w:eastAsia="hy-AM"/>
              </w:rPr>
              <w:t>ԱԱՊ</w:t>
            </w:r>
            <w:r w:rsidRPr="00AF27B8">
              <w:rPr>
                <w:rFonts w:ascii="GHEA Grapalat" w:hAnsi="GHEA Grapalat"/>
                <w:lang w:val="hy" w:eastAsia="hy-AM"/>
              </w:rPr>
              <w:t xml:space="preserve"> </w:t>
            </w:r>
            <w:r w:rsidRPr="00AF27B8">
              <w:rPr>
                <w:rFonts w:ascii="GHEA Grapalat" w:hAnsi="GHEA Grapalat"/>
                <w:lang w:val="hy-AM" w:eastAsia="hy-AM"/>
              </w:rPr>
              <w:t>կազմակերպությունների</w:t>
            </w:r>
            <w:r w:rsidRPr="00AF27B8">
              <w:rPr>
                <w:rFonts w:ascii="GHEA Grapalat" w:hAnsi="GHEA Grapalat"/>
                <w:lang w:val="hy" w:eastAsia="hy-AM"/>
              </w:rPr>
              <w:t xml:space="preserve"> </w:t>
            </w:r>
            <w:r w:rsidRPr="00AF27B8">
              <w:rPr>
                <w:rFonts w:ascii="GHEA Grapalat" w:hAnsi="GHEA Grapalat"/>
                <w:lang w:val="hy-AM" w:eastAsia="hy-AM"/>
              </w:rPr>
              <w:t>կազմում</w:t>
            </w:r>
            <w:r w:rsidRPr="00AF27B8">
              <w:rPr>
                <w:rFonts w:ascii="GHEA Grapalat" w:hAnsi="GHEA Grapalat"/>
                <w:lang w:val="hy" w:eastAsia="hy-AM"/>
              </w:rPr>
              <w:t xml:space="preserve"> </w:t>
            </w:r>
            <w:r w:rsidRPr="00AF27B8">
              <w:rPr>
                <w:rFonts w:ascii="GHEA Grapalat" w:hAnsi="GHEA Grapalat"/>
                <w:lang w:val="hy-AM" w:eastAsia="hy-AM"/>
              </w:rPr>
              <w:t>գործող</w:t>
            </w:r>
            <w:r w:rsidRPr="00AF27B8">
              <w:rPr>
                <w:rFonts w:ascii="GHEA Grapalat" w:hAnsi="GHEA Grapalat"/>
                <w:lang w:val="hy" w:eastAsia="hy-AM"/>
              </w:rPr>
              <w:t xml:space="preserve"> </w:t>
            </w:r>
            <w:r w:rsidRPr="00AF27B8">
              <w:rPr>
                <w:rFonts w:ascii="GHEA Grapalat" w:hAnsi="GHEA Grapalat"/>
                <w:lang w:val="hy-AM" w:eastAsia="hy-AM"/>
              </w:rPr>
              <w:t>կամ</w:t>
            </w:r>
            <w:r w:rsidRPr="00AF27B8">
              <w:rPr>
                <w:rFonts w:ascii="GHEA Grapalat" w:hAnsi="GHEA Grapalat"/>
                <w:lang w:val="hy" w:eastAsia="hy-AM"/>
              </w:rPr>
              <w:t xml:space="preserve"> </w:t>
            </w:r>
            <w:r w:rsidRPr="00AF27B8">
              <w:rPr>
                <w:rFonts w:ascii="GHEA Grapalat" w:hAnsi="GHEA Grapalat"/>
                <w:lang w:val="hy-AM" w:eastAsia="hy-AM"/>
              </w:rPr>
              <w:t>գնումների</w:t>
            </w:r>
            <w:r w:rsidRPr="00AF27B8">
              <w:rPr>
                <w:rFonts w:ascii="GHEA Grapalat" w:hAnsi="GHEA Grapalat"/>
                <w:lang w:val="hy" w:eastAsia="hy-AM"/>
              </w:rPr>
              <w:t xml:space="preserve"> </w:t>
            </w:r>
            <w:r w:rsidRPr="00AF27B8">
              <w:rPr>
                <w:rFonts w:ascii="GHEA Grapalat" w:hAnsi="GHEA Grapalat"/>
                <w:lang w:val="hy-AM" w:eastAsia="hy-AM"/>
              </w:rPr>
              <w:t>գործընթացում</w:t>
            </w:r>
            <w:r w:rsidRPr="00AF27B8">
              <w:rPr>
                <w:rFonts w:ascii="GHEA Grapalat" w:hAnsi="GHEA Grapalat"/>
                <w:lang w:val="hy" w:eastAsia="hy-AM"/>
              </w:rPr>
              <w:t xml:space="preserve"> </w:t>
            </w:r>
            <w:r w:rsidRPr="00AF27B8">
              <w:rPr>
                <w:rFonts w:ascii="GHEA Grapalat" w:hAnsi="GHEA Grapalat"/>
                <w:lang w:val="hy-AM" w:eastAsia="hy-AM"/>
              </w:rPr>
              <w:t>հաղթող</w:t>
            </w:r>
            <w:r w:rsidRPr="00AF27B8">
              <w:rPr>
                <w:rFonts w:ascii="GHEA Grapalat" w:hAnsi="GHEA Grapalat"/>
                <w:lang w:val="hy" w:eastAsia="hy-AM"/>
              </w:rPr>
              <w:t xml:space="preserve"> </w:t>
            </w:r>
            <w:r w:rsidRPr="00AF27B8">
              <w:rPr>
                <w:rFonts w:ascii="GHEA Grapalat" w:hAnsi="GHEA Grapalat"/>
                <w:lang w:val="hy-AM" w:eastAsia="hy-AM"/>
              </w:rPr>
              <w:t>ճանաչված</w:t>
            </w:r>
            <w:r w:rsidRPr="00AF27B8">
              <w:rPr>
                <w:rFonts w:ascii="GHEA Grapalat" w:hAnsi="GHEA Grapalat"/>
                <w:lang w:val="hy" w:eastAsia="hy-AM"/>
              </w:rPr>
              <w:t xml:space="preserve"> </w:t>
            </w:r>
            <w:r w:rsidRPr="00AF27B8">
              <w:rPr>
                <w:rFonts w:ascii="GHEA Grapalat" w:hAnsi="GHEA Grapalat"/>
                <w:lang w:val="hy-AM" w:eastAsia="hy-AM"/>
              </w:rPr>
              <w:t>մասնակցի</w:t>
            </w:r>
            <w:r w:rsidRPr="00AF27B8">
              <w:rPr>
                <w:rFonts w:ascii="GHEA Grapalat" w:hAnsi="GHEA Grapalat"/>
                <w:lang w:val="hy" w:eastAsia="hy-AM"/>
              </w:rPr>
              <w:t xml:space="preserve"> </w:t>
            </w:r>
            <w:r w:rsidRPr="00AF27B8">
              <w:rPr>
                <w:rFonts w:ascii="GHEA Grapalat" w:hAnsi="GHEA Grapalat"/>
                <w:lang w:val="hy-AM" w:eastAsia="hy-AM"/>
              </w:rPr>
              <w:t>կողմից</w:t>
            </w:r>
            <w:r w:rsidRPr="00AF27B8">
              <w:rPr>
                <w:rFonts w:ascii="GHEA Grapalat" w:hAnsi="GHEA Grapalat"/>
                <w:lang w:val="hy" w:eastAsia="hy-AM"/>
              </w:rPr>
              <w:t xml:space="preserve"> </w:t>
            </w:r>
            <w:r w:rsidRPr="00AF27B8">
              <w:rPr>
                <w:rFonts w:ascii="GHEA Grapalat" w:hAnsi="GHEA Grapalat"/>
                <w:lang w:val="hy-AM" w:eastAsia="hy-AM"/>
              </w:rPr>
              <w:t>ներկայացված</w:t>
            </w:r>
            <w:r w:rsidRPr="00AF27B8">
              <w:rPr>
                <w:rFonts w:ascii="GHEA Grapalat" w:hAnsi="GHEA Grapalat"/>
                <w:lang w:val="hy" w:eastAsia="hy-AM"/>
              </w:rPr>
              <w:t xml:space="preserve"> </w:t>
            </w:r>
            <w:r w:rsidRPr="00AF27B8">
              <w:rPr>
                <w:rFonts w:ascii="GHEA Grapalat" w:hAnsi="GHEA Grapalat"/>
                <w:lang w:val="hy-AM" w:eastAsia="hy-AM"/>
              </w:rPr>
              <w:t>և</w:t>
            </w:r>
            <w:r w:rsidRPr="00AF27B8">
              <w:rPr>
                <w:rFonts w:ascii="GHEA Grapalat" w:hAnsi="GHEA Grapalat"/>
                <w:lang w:val="hy" w:eastAsia="hy-AM"/>
              </w:rPr>
              <w:t xml:space="preserve"> </w:t>
            </w:r>
            <w:r w:rsidRPr="00AF27B8">
              <w:rPr>
                <w:rFonts w:ascii="GHEA Grapalat" w:hAnsi="GHEA Grapalat"/>
                <w:lang w:val="hy-AM" w:eastAsia="hy-AM"/>
              </w:rPr>
              <w:t>պայմանագրերով</w:t>
            </w:r>
            <w:r w:rsidRPr="00AF27B8">
              <w:rPr>
                <w:rFonts w:ascii="GHEA Grapalat" w:hAnsi="GHEA Grapalat"/>
                <w:lang w:val="hy" w:eastAsia="hy-AM"/>
              </w:rPr>
              <w:t xml:space="preserve"> </w:t>
            </w:r>
            <w:r w:rsidRPr="00AF27B8">
              <w:rPr>
                <w:rFonts w:ascii="GHEA Grapalat" w:hAnsi="GHEA Grapalat"/>
                <w:lang w:val="hy-AM" w:eastAsia="hy-AM"/>
              </w:rPr>
              <w:t>սահմանված</w:t>
            </w:r>
            <w:r w:rsidRPr="00AF27B8">
              <w:rPr>
                <w:rFonts w:ascii="GHEA Grapalat" w:hAnsi="GHEA Grapalat"/>
                <w:lang w:val="hy" w:eastAsia="hy-AM"/>
              </w:rPr>
              <w:t xml:space="preserve"> </w:t>
            </w:r>
            <w:r w:rsidRPr="00AF27B8">
              <w:rPr>
                <w:rFonts w:ascii="GHEA Grapalat" w:hAnsi="GHEA Grapalat"/>
                <w:lang w:val="hy-AM" w:eastAsia="hy-AM"/>
              </w:rPr>
              <w:t>դեղատան</w:t>
            </w:r>
            <w:r w:rsidRPr="00AF27B8">
              <w:rPr>
                <w:rFonts w:ascii="GHEA Grapalat" w:hAnsi="GHEA Grapalat"/>
                <w:lang w:val="hy" w:eastAsia="hy-AM"/>
              </w:rPr>
              <w:t xml:space="preserve"> </w:t>
            </w:r>
            <w:r w:rsidRPr="00AF27B8">
              <w:rPr>
                <w:rFonts w:ascii="GHEA Grapalat" w:hAnsi="GHEA Grapalat"/>
                <w:lang w:val="hy-AM" w:eastAsia="hy-AM"/>
              </w:rPr>
              <w:t>միջոցով</w:t>
            </w:r>
            <w:r w:rsidRPr="00AF27B8">
              <w:rPr>
                <w:rFonts w:ascii="GHEA Grapalat" w:hAnsi="GHEA Grapalat"/>
                <w:lang w:val="hy" w:eastAsia="hy-AM"/>
              </w:rPr>
              <w:t>, քանի որ ՀՀ-ում լիցենզավորված 2480 դեղատներից ընդամենը 36 դեղատուն թմրամիջոցներ կամ հոգեմետ (հոգեներգործուն) նյութեր պարունակող դեղերի իրացում և (կամ) բացթողում տեսակով</w:t>
            </w:r>
            <w:r w:rsidRPr="00AF27B8">
              <w:rPr>
                <w:rFonts w:ascii="GHEA Grapalat" w:hAnsi="GHEA Grapalat"/>
                <w:lang w:val="hy-AM" w:eastAsia="hy-AM"/>
              </w:rPr>
              <w:t xml:space="preserve"> </w:t>
            </w:r>
            <w:r w:rsidRPr="00AF27B8">
              <w:rPr>
                <w:rFonts w:ascii="GHEA Grapalat" w:hAnsi="GHEA Grapalat"/>
                <w:lang w:val="hy" w:eastAsia="hy-AM"/>
              </w:rPr>
              <w:t xml:space="preserve"> լիցենզավորում, որոշ մարզերում ընդհանրապես բացակայում են նման դեղատներ: </w:t>
            </w:r>
            <w:r w:rsidRPr="00AF27B8">
              <w:rPr>
                <w:rFonts w:ascii="GHEA Grapalat" w:hAnsi="GHEA Grapalat"/>
                <w:lang w:val="hy-AM" w:eastAsia="hy-AM"/>
              </w:rPr>
              <w:t>Հոգեմետ</w:t>
            </w:r>
            <w:r w:rsidRPr="00AF27B8">
              <w:rPr>
                <w:rFonts w:ascii="GHEA Grapalat" w:hAnsi="GHEA Grapalat"/>
                <w:lang w:val="hy" w:eastAsia="hy-AM"/>
              </w:rPr>
              <w:t xml:space="preserve"> </w:t>
            </w:r>
            <w:r w:rsidRPr="00AF27B8">
              <w:rPr>
                <w:rFonts w:ascii="GHEA Grapalat" w:hAnsi="GHEA Grapalat"/>
                <w:lang w:val="hy-AM" w:eastAsia="hy-AM"/>
              </w:rPr>
              <w:t>դեղերի</w:t>
            </w:r>
            <w:r w:rsidRPr="00AF27B8">
              <w:rPr>
                <w:rFonts w:ascii="GHEA Grapalat" w:hAnsi="GHEA Grapalat"/>
                <w:lang w:val="hy" w:eastAsia="hy-AM"/>
              </w:rPr>
              <w:t xml:space="preserve"> </w:t>
            </w:r>
            <w:r w:rsidRPr="00AF27B8">
              <w:rPr>
                <w:rFonts w:ascii="GHEA Grapalat" w:hAnsi="GHEA Grapalat"/>
                <w:lang w:val="hy-AM" w:eastAsia="hy-AM"/>
              </w:rPr>
              <w:t>տեղային</w:t>
            </w:r>
            <w:r w:rsidRPr="00AF27B8">
              <w:rPr>
                <w:rFonts w:ascii="GHEA Grapalat" w:hAnsi="GHEA Grapalat"/>
                <w:lang w:val="hy" w:eastAsia="hy-AM"/>
              </w:rPr>
              <w:t xml:space="preserve"> </w:t>
            </w:r>
            <w:r w:rsidRPr="00AF27B8">
              <w:rPr>
                <w:rFonts w:ascii="GHEA Grapalat" w:hAnsi="GHEA Grapalat"/>
                <w:lang w:val="hy-AM" w:eastAsia="hy-AM"/>
              </w:rPr>
              <w:t>ձեռքբերումը</w:t>
            </w:r>
            <w:r w:rsidRPr="00AF27B8">
              <w:rPr>
                <w:rFonts w:ascii="GHEA Grapalat" w:hAnsi="GHEA Grapalat"/>
                <w:lang w:val="hy" w:eastAsia="hy-AM"/>
              </w:rPr>
              <w:t xml:space="preserve"> </w:t>
            </w:r>
            <w:r w:rsidRPr="00AF27B8">
              <w:rPr>
                <w:rFonts w:ascii="GHEA Grapalat" w:hAnsi="GHEA Grapalat"/>
                <w:lang w:val="hy-AM" w:eastAsia="hy-AM"/>
              </w:rPr>
              <w:t>և</w:t>
            </w:r>
            <w:r w:rsidRPr="00AF27B8">
              <w:rPr>
                <w:rFonts w:ascii="GHEA Grapalat" w:hAnsi="GHEA Grapalat"/>
                <w:lang w:val="hy" w:eastAsia="hy-AM"/>
              </w:rPr>
              <w:t xml:space="preserve"> </w:t>
            </w:r>
            <w:r w:rsidRPr="00AF27B8">
              <w:rPr>
                <w:rFonts w:ascii="GHEA Grapalat" w:hAnsi="GHEA Grapalat"/>
                <w:lang w:val="hy-AM" w:eastAsia="hy-AM"/>
              </w:rPr>
              <w:t>ապահովումը</w:t>
            </w:r>
            <w:r w:rsidRPr="00AF27B8">
              <w:rPr>
                <w:rFonts w:ascii="GHEA Grapalat" w:hAnsi="GHEA Grapalat"/>
                <w:lang w:val="hy" w:eastAsia="hy-AM"/>
              </w:rPr>
              <w:t xml:space="preserve"> </w:t>
            </w:r>
            <w:r w:rsidRPr="00AF27B8">
              <w:rPr>
                <w:rFonts w:ascii="GHEA Grapalat" w:hAnsi="GHEA Grapalat"/>
                <w:lang w:val="hy-AM" w:eastAsia="hy-AM"/>
              </w:rPr>
              <w:t>մարզային</w:t>
            </w:r>
            <w:r w:rsidRPr="00AF27B8">
              <w:rPr>
                <w:rFonts w:ascii="GHEA Grapalat" w:hAnsi="GHEA Grapalat"/>
                <w:lang w:val="hy" w:eastAsia="hy-AM"/>
              </w:rPr>
              <w:t xml:space="preserve"> </w:t>
            </w:r>
            <w:r w:rsidRPr="00AF27B8">
              <w:rPr>
                <w:rFonts w:ascii="GHEA Grapalat" w:hAnsi="GHEA Grapalat"/>
                <w:lang w:val="hy-AM" w:eastAsia="hy-AM"/>
              </w:rPr>
              <w:t>ԱԱՊ</w:t>
            </w:r>
            <w:r w:rsidRPr="00AF27B8">
              <w:rPr>
                <w:rFonts w:ascii="GHEA Grapalat" w:hAnsi="GHEA Grapalat"/>
                <w:lang w:val="hy" w:eastAsia="hy-AM"/>
              </w:rPr>
              <w:t xml:space="preserve"> </w:t>
            </w:r>
            <w:r w:rsidRPr="00AF27B8">
              <w:rPr>
                <w:rFonts w:ascii="GHEA Grapalat" w:hAnsi="GHEA Grapalat"/>
                <w:lang w:val="hy-AM" w:eastAsia="hy-AM"/>
              </w:rPr>
              <w:t>կազմակերպությունների</w:t>
            </w:r>
            <w:r w:rsidRPr="00AF27B8">
              <w:rPr>
                <w:rFonts w:ascii="GHEA Grapalat" w:hAnsi="GHEA Grapalat"/>
                <w:lang w:val="hy" w:eastAsia="hy-AM"/>
              </w:rPr>
              <w:t xml:space="preserve"> </w:t>
            </w:r>
            <w:r w:rsidRPr="00AF27B8">
              <w:rPr>
                <w:rFonts w:ascii="GHEA Grapalat" w:hAnsi="GHEA Grapalat"/>
                <w:lang w:val="hy-AM" w:eastAsia="hy-AM"/>
              </w:rPr>
              <w:t>միջոցով</w:t>
            </w:r>
            <w:r w:rsidRPr="00AF27B8">
              <w:rPr>
                <w:rFonts w:ascii="GHEA Grapalat" w:hAnsi="GHEA Grapalat"/>
                <w:lang w:val="hy" w:eastAsia="hy-AM"/>
              </w:rPr>
              <w:t xml:space="preserve"> </w:t>
            </w:r>
            <w:r w:rsidRPr="00AF27B8">
              <w:rPr>
                <w:rFonts w:ascii="GHEA Grapalat" w:hAnsi="GHEA Grapalat"/>
                <w:lang w:val="hy-AM" w:eastAsia="hy-AM"/>
              </w:rPr>
              <w:t>կնվազեցնի</w:t>
            </w:r>
            <w:r w:rsidRPr="00AF27B8">
              <w:rPr>
                <w:rFonts w:ascii="GHEA Grapalat" w:hAnsi="GHEA Grapalat"/>
                <w:lang w:val="hy" w:eastAsia="hy-AM"/>
              </w:rPr>
              <w:t xml:space="preserve"> դեղերի անընդհատության խախտման և շահառուների առողջության </w:t>
            </w:r>
            <w:r w:rsidRPr="00AF27B8">
              <w:rPr>
                <w:rFonts w:ascii="GHEA Grapalat" w:hAnsi="GHEA Grapalat"/>
                <w:lang w:val="hy-AM" w:eastAsia="hy-AM"/>
              </w:rPr>
              <w:t>ռիսկերը</w:t>
            </w:r>
            <w:r w:rsidRPr="00AF27B8">
              <w:rPr>
                <w:rFonts w:ascii="GHEA Grapalat" w:hAnsi="GHEA Grapalat"/>
                <w:lang w:val="hy" w:eastAsia="hy-AM"/>
              </w:rPr>
              <w:t xml:space="preserve"> </w:t>
            </w:r>
            <w:r w:rsidRPr="00AF27B8">
              <w:rPr>
                <w:rFonts w:ascii="GHEA Grapalat" w:hAnsi="GHEA Grapalat"/>
                <w:lang w:val="hy-AM" w:eastAsia="hy-AM"/>
              </w:rPr>
              <w:t>և</w:t>
            </w:r>
            <w:r w:rsidRPr="00AF27B8">
              <w:rPr>
                <w:rFonts w:ascii="GHEA Grapalat" w:hAnsi="GHEA Grapalat"/>
                <w:lang w:val="hy" w:eastAsia="hy-AM"/>
              </w:rPr>
              <w:t xml:space="preserve"> </w:t>
            </w:r>
            <w:r w:rsidRPr="00AF27B8">
              <w:rPr>
                <w:rFonts w:ascii="GHEA Grapalat" w:hAnsi="GHEA Grapalat"/>
                <w:lang w:val="hy-AM" w:eastAsia="hy-AM"/>
              </w:rPr>
              <w:t>կապահովի</w:t>
            </w:r>
            <w:r w:rsidRPr="00AF27B8">
              <w:rPr>
                <w:rFonts w:ascii="GHEA Grapalat" w:hAnsi="GHEA Grapalat"/>
                <w:lang w:val="hy" w:eastAsia="hy-AM"/>
              </w:rPr>
              <w:t xml:space="preserve"> </w:t>
            </w:r>
            <w:r w:rsidRPr="00AF27B8">
              <w:rPr>
                <w:rFonts w:ascii="GHEA Grapalat" w:hAnsi="GHEA Grapalat"/>
                <w:lang w:val="hy-AM" w:eastAsia="hy-AM"/>
              </w:rPr>
              <w:t>բուժման</w:t>
            </w:r>
            <w:r w:rsidRPr="00AF27B8">
              <w:rPr>
                <w:rFonts w:ascii="GHEA Grapalat" w:hAnsi="GHEA Grapalat"/>
                <w:lang w:val="hy" w:eastAsia="hy-AM"/>
              </w:rPr>
              <w:t xml:space="preserve"> </w:t>
            </w:r>
            <w:r w:rsidRPr="00AF27B8">
              <w:rPr>
                <w:rFonts w:ascii="GHEA Grapalat" w:hAnsi="GHEA Grapalat"/>
                <w:lang w:val="hy-AM" w:eastAsia="hy-AM"/>
              </w:rPr>
              <w:t>շարունակականությունը։</w:t>
            </w:r>
            <w:r w:rsidRPr="00AF27B8">
              <w:rPr>
                <w:rFonts w:ascii="GHEA Grapalat" w:hAnsi="GHEA Grapalat"/>
                <w:lang w:val="hy" w:eastAsia="hy-AM"/>
              </w:rPr>
              <w:t xml:space="preserve"> ՀՀ ԱՆ-ի կողմից դեղատնային գործունեություն իրականացնող կազմակերպություններին առաջարկվել է դիմել և լիցենզավորվել համապատասխան տեսակով:  </w:t>
            </w:r>
          </w:p>
          <w:p w14:paraId="1A9F9856" w14:textId="3674341B" w:rsidR="006E1C61" w:rsidRPr="00AF27B8" w:rsidRDefault="006E1C61" w:rsidP="006E1C61">
            <w:pPr>
              <w:pStyle w:val="ListParagraph"/>
              <w:numPr>
                <w:ilvl w:val="0"/>
                <w:numId w:val="34"/>
              </w:numPr>
              <w:tabs>
                <w:tab w:val="left" w:pos="274"/>
              </w:tabs>
              <w:ind w:left="0" w:right="57"/>
              <w:jc w:val="both"/>
              <w:rPr>
                <w:rFonts w:ascii="GHEA Grapalat" w:hAnsi="GHEA Grapalat"/>
                <w:lang w:val="hy-AM" w:eastAsia="hy-AM"/>
              </w:rPr>
            </w:pPr>
            <w:r w:rsidRPr="00AF27B8">
              <w:rPr>
                <w:rFonts w:ascii="GHEA Grapalat" w:hAnsi="GHEA Grapalat"/>
                <w:lang w:val="hy-AM" w:eastAsia="hy-AM"/>
              </w:rPr>
              <w:t>2.</w:t>
            </w:r>
            <w:proofErr w:type="spellStart"/>
            <w:r w:rsidRPr="00AF27B8">
              <w:rPr>
                <w:rFonts w:ascii="GHEA Grapalat" w:hAnsi="GHEA Grapalat"/>
                <w:lang w:eastAsia="hy-AM"/>
              </w:rPr>
              <w:t>Նախագծով</w:t>
            </w:r>
            <w:proofErr w:type="spellEnd"/>
            <w:r w:rsidRPr="00AF27B8">
              <w:rPr>
                <w:rFonts w:ascii="GHEA Grapalat" w:hAnsi="GHEA Grapalat"/>
                <w:lang w:val="hy" w:eastAsia="hy-AM"/>
              </w:rPr>
              <w:t xml:space="preserve"> հաստատվում է </w:t>
            </w:r>
            <w:proofErr w:type="spellStart"/>
            <w:r w:rsidRPr="00AF27B8">
              <w:rPr>
                <w:rFonts w:ascii="GHEA Grapalat" w:hAnsi="GHEA Grapalat"/>
                <w:lang w:eastAsia="hy-AM"/>
              </w:rPr>
              <w:t>հիվանդությունների</w:t>
            </w:r>
            <w:proofErr w:type="spellEnd"/>
            <w:r w:rsidRPr="00AF27B8">
              <w:rPr>
                <w:rFonts w:ascii="GHEA Grapalat" w:hAnsi="GHEA Grapalat"/>
                <w:lang w:val="hy" w:eastAsia="hy-AM"/>
              </w:rPr>
              <w:t xml:space="preserve"> </w:t>
            </w:r>
            <w:proofErr w:type="spellStart"/>
            <w:r w:rsidRPr="00AF27B8">
              <w:rPr>
                <w:rFonts w:ascii="GHEA Grapalat" w:hAnsi="GHEA Grapalat"/>
                <w:lang w:eastAsia="hy-AM"/>
              </w:rPr>
              <w:t>ցանկը</w:t>
            </w:r>
            <w:proofErr w:type="spellEnd"/>
            <w:r w:rsidRPr="00AF27B8">
              <w:rPr>
                <w:rFonts w:ascii="GHEA Grapalat" w:hAnsi="GHEA Grapalat"/>
                <w:lang w:val="hy" w:eastAsia="hy-AM"/>
              </w:rPr>
              <w:t xml:space="preserve"> (</w:t>
            </w:r>
            <w:proofErr w:type="spellStart"/>
            <w:r w:rsidRPr="00AF27B8">
              <w:rPr>
                <w:rFonts w:ascii="GHEA Grapalat" w:hAnsi="GHEA Grapalat"/>
                <w:lang w:eastAsia="hy-AM"/>
              </w:rPr>
              <w:t>Հավելված</w:t>
            </w:r>
            <w:proofErr w:type="spellEnd"/>
            <w:r w:rsidRPr="00AF27B8">
              <w:rPr>
                <w:rFonts w:ascii="GHEA Grapalat" w:hAnsi="GHEA Grapalat"/>
                <w:lang w:val="hy" w:eastAsia="hy-AM"/>
              </w:rPr>
              <w:t xml:space="preserve"> N 2), </w:t>
            </w:r>
            <w:proofErr w:type="spellStart"/>
            <w:r w:rsidRPr="00AF27B8">
              <w:rPr>
                <w:rFonts w:ascii="GHEA Grapalat" w:hAnsi="GHEA Grapalat"/>
                <w:lang w:eastAsia="hy-AM"/>
              </w:rPr>
              <w:t>որոնց</w:t>
            </w:r>
            <w:proofErr w:type="spellEnd"/>
            <w:r w:rsidRPr="00AF27B8">
              <w:rPr>
                <w:rFonts w:ascii="GHEA Grapalat" w:hAnsi="GHEA Grapalat"/>
                <w:lang w:val="hy" w:eastAsia="hy-AM"/>
              </w:rPr>
              <w:t xml:space="preserve"> </w:t>
            </w:r>
            <w:proofErr w:type="spellStart"/>
            <w:r w:rsidRPr="00AF27B8">
              <w:rPr>
                <w:rFonts w:ascii="GHEA Grapalat" w:hAnsi="GHEA Grapalat"/>
                <w:lang w:eastAsia="hy-AM"/>
              </w:rPr>
              <w:t>դեպքում</w:t>
            </w:r>
            <w:proofErr w:type="spellEnd"/>
            <w:r w:rsidRPr="00AF27B8">
              <w:rPr>
                <w:rFonts w:ascii="GHEA Grapalat" w:hAnsi="GHEA Grapalat"/>
                <w:lang w:val="hy" w:eastAsia="hy-AM"/>
              </w:rPr>
              <w:t xml:space="preserve"> </w:t>
            </w:r>
            <w:proofErr w:type="spellStart"/>
            <w:r w:rsidRPr="00AF27B8">
              <w:rPr>
                <w:rFonts w:ascii="GHEA Grapalat" w:hAnsi="GHEA Grapalat"/>
                <w:lang w:eastAsia="hy-AM"/>
              </w:rPr>
              <w:t>դեղերը</w:t>
            </w:r>
            <w:proofErr w:type="spellEnd"/>
            <w:r w:rsidRPr="00AF27B8">
              <w:rPr>
                <w:rFonts w:ascii="GHEA Grapalat" w:hAnsi="GHEA Grapalat"/>
                <w:lang w:val="hy" w:eastAsia="hy-AM"/>
              </w:rPr>
              <w:t xml:space="preserve"> </w:t>
            </w:r>
            <w:proofErr w:type="spellStart"/>
            <w:r w:rsidRPr="00AF27B8">
              <w:rPr>
                <w:rFonts w:ascii="GHEA Grapalat" w:hAnsi="GHEA Grapalat"/>
                <w:lang w:eastAsia="hy-AM"/>
              </w:rPr>
              <w:t>տրամադրվում</w:t>
            </w:r>
            <w:proofErr w:type="spellEnd"/>
            <w:r w:rsidRPr="00AF27B8">
              <w:rPr>
                <w:rFonts w:ascii="GHEA Grapalat" w:hAnsi="GHEA Grapalat"/>
                <w:lang w:val="hy" w:eastAsia="hy-AM"/>
              </w:rPr>
              <w:t xml:space="preserve"> </w:t>
            </w:r>
            <w:proofErr w:type="spellStart"/>
            <w:r w:rsidRPr="00AF27B8">
              <w:rPr>
                <w:rFonts w:ascii="GHEA Grapalat" w:hAnsi="GHEA Grapalat"/>
                <w:lang w:eastAsia="hy-AM"/>
              </w:rPr>
              <w:t>են</w:t>
            </w:r>
            <w:proofErr w:type="spellEnd"/>
            <w:r w:rsidRPr="00AF27B8">
              <w:rPr>
                <w:rFonts w:ascii="GHEA Grapalat" w:hAnsi="GHEA Grapalat"/>
                <w:lang w:val="hy" w:eastAsia="hy-AM"/>
              </w:rPr>
              <w:t xml:space="preserve"> </w:t>
            </w:r>
            <w:proofErr w:type="spellStart"/>
            <w:r w:rsidRPr="00AF27B8">
              <w:rPr>
                <w:rFonts w:ascii="GHEA Grapalat" w:hAnsi="GHEA Grapalat"/>
                <w:lang w:eastAsia="hy-AM"/>
              </w:rPr>
              <w:t>լրիվ</w:t>
            </w:r>
            <w:proofErr w:type="spellEnd"/>
            <w:r w:rsidRPr="00AF27B8">
              <w:rPr>
                <w:rFonts w:ascii="GHEA Grapalat" w:hAnsi="GHEA Grapalat"/>
                <w:lang w:val="hy" w:eastAsia="hy-AM"/>
              </w:rPr>
              <w:t xml:space="preserve"> </w:t>
            </w:r>
            <w:proofErr w:type="spellStart"/>
            <w:r w:rsidRPr="00AF27B8">
              <w:rPr>
                <w:rFonts w:ascii="GHEA Grapalat" w:hAnsi="GHEA Grapalat"/>
                <w:lang w:eastAsia="hy-AM"/>
              </w:rPr>
              <w:lastRenderedPageBreak/>
              <w:t>կամ</w:t>
            </w:r>
            <w:proofErr w:type="spellEnd"/>
            <w:r w:rsidRPr="00AF27B8">
              <w:rPr>
                <w:rFonts w:ascii="GHEA Grapalat" w:hAnsi="GHEA Grapalat"/>
                <w:lang w:val="hy" w:eastAsia="hy-AM"/>
              </w:rPr>
              <w:t xml:space="preserve"> </w:t>
            </w:r>
            <w:proofErr w:type="spellStart"/>
            <w:r w:rsidRPr="00AF27B8">
              <w:rPr>
                <w:rFonts w:ascii="GHEA Grapalat" w:hAnsi="GHEA Grapalat"/>
                <w:lang w:eastAsia="hy-AM"/>
              </w:rPr>
              <w:t>մասնակի</w:t>
            </w:r>
            <w:proofErr w:type="spellEnd"/>
            <w:r w:rsidRPr="00AF27B8">
              <w:rPr>
                <w:rFonts w:ascii="GHEA Grapalat" w:hAnsi="GHEA Grapalat"/>
                <w:lang w:val="hy" w:eastAsia="hy-AM"/>
              </w:rPr>
              <w:t xml:space="preserve"> </w:t>
            </w:r>
            <w:proofErr w:type="spellStart"/>
            <w:r w:rsidRPr="00AF27B8">
              <w:rPr>
                <w:rFonts w:ascii="GHEA Grapalat" w:hAnsi="GHEA Grapalat"/>
                <w:lang w:eastAsia="hy-AM"/>
              </w:rPr>
              <w:t>փոխհատուցմամբ</w:t>
            </w:r>
            <w:proofErr w:type="spellEnd"/>
            <w:r w:rsidRPr="00AF27B8">
              <w:rPr>
                <w:rFonts w:ascii="GHEA Grapalat" w:hAnsi="GHEA Grapalat"/>
                <w:lang w:val="hy" w:eastAsia="hy-AM"/>
              </w:rPr>
              <w:t xml:space="preserve">: Հաստատված </w:t>
            </w:r>
            <w:proofErr w:type="spellStart"/>
            <w:r w:rsidRPr="00AF27B8">
              <w:rPr>
                <w:rFonts w:ascii="GHEA Grapalat" w:hAnsi="GHEA Grapalat"/>
                <w:lang w:eastAsia="hy-AM"/>
              </w:rPr>
              <w:t>հիվանդությունների</w:t>
            </w:r>
            <w:proofErr w:type="spellEnd"/>
            <w:r w:rsidRPr="00AF27B8">
              <w:rPr>
                <w:rFonts w:ascii="GHEA Grapalat" w:hAnsi="GHEA Grapalat"/>
                <w:lang w:val="hy" w:eastAsia="hy-AM"/>
              </w:rPr>
              <w:t xml:space="preserve"> </w:t>
            </w:r>
            <w:proofErr w:type="spellStart"/>
            <w:r w:rsidRPr="00AF27B8">
              <w:rPr>
                <w:rFonts w:ascii="GHEA Grapalat" w:hAnsi="GHEA Grapalat"/>
                <w:lang w:eastAsia="hy-AM"/>
              </w:rPr>
              <w:t>դեպքում</w:t>
            </w:r>
            <w:proofErr w:type="spellEnd"/>
            <w:r w:rsidRPr="00AF27B8">
              <w:rPr>
                <w:rFonts w:ascii="GHEA Grapalat" w:hAnsi="GHEA Grapalat"/>
                <w:lang w:val="hy" w:eastAsia="hy-AM"/>
              </w:rPr>
              <w:t xml:space="preserve"> </w:t>
            </w:r>
            <w:r w:rsidRPr="00AF27B8">
              <w:rPr>
                <w:rFonts w:ascii="GHEA Grapalat" w:hAnsi="GHEA Grapalat"/>
                <w:lang w:eastAsia="hy-AM"/>
              </w:rPr>
              <w:t>ՀՀ</w:t>
            </w:r>
            <w:r w:rsidRPr="00AF27B8">
              <w:rPr>
                <w:rFonts w:ascii="GHEA Grapalat" w:hAnsi="GHEA Grapalat"/>
                <w:lang w:val="hy" w:eastAsia="hy-AM"/>
              </w:rPr>
              <w:t xml:space="preserve"> </w:t>
            </w:r>
            <w:proofErr w:type="spellStart"/>
            <w:r w:rsidRPr="00AF27B8">
              <w:rPr>
                <w:rFonts w:ascii="GHEA Grapalat" w:hAnsi="GHEA Grapalat"/>
                <w:lang w:eastAsia="hy-AM"/>
              </w:rPr>
              <w:t>առողջապահության</w:t>
            </w:r>
            <w:proofErr w:type="spellEnd"/>
            <w:r w:rsidRPr="00AF27B8">
              <w:rPr>
                <w:rFonts w:ascii="GHEA Grapalat" w:hAnsi="GHEA Grapalat"/>
                <w:lang w:val="hy" w:eastAsia="hy-AM"/>
              </w:rPr>
              <w:t xml:space="preserve"> </w:t>
            </w:r>
            <w:proofErr w:type="spellStart"/>
            <w:r w:rsidRPr="00AF27B8">
              <w:rPr>
                <w:rFonts w:ascii="GHEA Grapalat" w:hAnsi="GHEA Grapalat"/>
                <w:lang w:eastAsia="hy-AM"/>
              </w:rPr>
              <w:t>նախարարության</w:t>
            </w:r>
            <w:proofErr w:type="spellEnd"/>
            <w:r w:rsidRPr="00AF27B8">
              <w:rPr>
                <w:rFonts w:ascii="GHEA Grapalat" w:hAnsi="GHEA Grapalat"/>
                <w:lang w:val="hy" w:eastAsia="hy-AM"/>
              </w:rPr>
              <w:t xml:space="preserve"> </w:t>
            </w:r>
            <w:proofErr w:type="spellStart"/>
            <w:r w:rsidRPr="00AF27B8">
              <w:rPr>
                <w:rFonts w:ascii="GHEA Grapalat" w:hAnsi="GHEA Grapalat"/>
                <w:lang w:eastAsia="hy-AM"/>
              </w:rPr>
              <w:t>կողմից</w:t>
            </w:r>
            <w:proofErr w:type="spellEnd"/>
            <w:r w:rsidRPr="00AF27B8">
              <w:rPr>
                <w:rFonts w:ascii="GHEA Grapalat" w:hAnsi="GHEA Grapalat"/>
                <w:lang w:val="hy" w:eastAsia="hy-AM"/>
              </w:rPr>
              <w:t xml:space="preserve">, </w:t>
            </w:r>
            <w:r w:rsidRPr="00AF27B8">
              <w:rPr>
                <w:rFonts w:ascii="GHEA Grapalat" w:hAnsi="GHEA Grapalat"/>
                <w:lang w:eastAsia="hy-AM"/>
              </w:rPr>
              <w:t>ՀՀ</w:t>
            </w:r>
            <w:r w:rsidRPr="00AF27B8">
              <w:rPr>
                <w:rFonts w:ascii="GHEA Grapalat" w:hAnsi="GHEA Grapalat"/>
                <w:lang w:val="hy" w:eastAsia="hy-AM"/>
              </w:rPr>
              <w:t xml:space="preserve"> </w:t>
            </w:r>
            <w:proofErr w:type="spellStart"/>
            <w:r w:rsidRPr="00AF27B8">
              <w:rPr>
                <w:rFonts w:ascii="GHEA Grapalat" w:hAnsi="GHEA Grapalat"/>
                <w:lang w:eastAsia="hy-AM"/>
              </w:rPr>
              <w:t>պետական</w:t>
            </w:r>
            <w:proofErr w:type="spellEnd"/>
            <w:r w:rsidRPr="00AF27B8">
              <w:rPr>
                <w:rFonts w:ascii="GHEA Grapalat" w:hAnsi="GHEA Grapalat"/>
                <w:lang w:val="hy" w:eastAsia="hy-AM"/>
              </w:rPr>
              <w:t xml:space="preserve"> </w:t>
            </w:r>
            <w:proofErr w:type="spellStart"/>
            <w:r w:rsidRPr="00AF27B8">
              <w:rPr>
                <w:rFonts w:ascii="GHEA Grapalat" w:hAnsi="GHEA Grapalat"/>
                <w:lang w:eastAsia="hy-AM"/>
              </w:rPr>
              <w:t>բյուջեի</w:t>
            </w:r>
            <w:proofErr w:type="spellEnd"/>
            <w:r w:rsidRPr="00AF27B8">
              <w:rPr>
                <w:rFonts w:ascii="GHEA Grapalat" w:hAnsi="GHEA Grapalat"/>
                <w:lang w:val="hy" w:eastAsia="hy-AM"/>
              </w:rPr>
              <w:t xml:space="preserve"> </w:t>
            </w:r>
            <w:proofErr w:type="spellStart"/>
            <w:r w:rsidRPr="00AF27B8">
              <w:rPr>
                <w:rFonts w:ascii="GHEA Grapalat" w:hAnsi="GHEA Grapalat"/>
                <w:lang w:eastAsia="hy-AM"/>
              </w:rPr>
              <w:t>միջոցների</w:t>
            </w:r>
            <w:proofErr w:type="spellEnd"/>
            <w:r w:rsidRPr="00AF27B8">
              <w:rPr>
                <w:rFonts w:ascii="GHEA Grapalat" w:hAnsi="GHEA Grapalat"/>
                <w:lang w:val="hy" w:eastAsia="hy-AM"/>
              </w:rPr>
              <w:t xml:space="preserve"> </w:t>
            </w:r>
            <w:proofErr w:type="spellStart"/>
            <w:r w:rsidRPr="00AF27B8">
              <w:rPr>
                <w:rFonts w:ascii="GHEA Grapalat" w:hAnsi="GHEA Grapalat"/>
                <w:lang w:eastAsia="hy-AM"/>
              </w:rPr>
              <w:t>հաշվին</w:t>
            </w:r>
            <w:proofErr w:type="spellEnd"/>
            <w:r w:rsidRPr="00AF27B8">
              <w:rPr>
                <w:rFonts w:ascii="GHEA Grapalat" w:hAnsi="GHEA Grapalat"/>
                <w:lang w:val="hy" w:eastAsia="hy-AM"/>
              </w:rPr>
              <w:t xml:space="preserve">, </w:t>
            </w:r>
            <w:proofErr w:type="spellStart"/>
            <w:r w:rsidRPr="00AF27B8">
              <w:rPr>
                <w:rFonts w:ascii="GHEA Grapalat" w:hAnsi="GHEA Grapalat"/>
                <w:lang w:eastAsia="hy-AM"/>
              </w:rPr>
              <w:t>կենտրոնացված</w:t>
            </w:r>
            <w:proofErr w:type="spellEnd"/>
            <w:r w:rsidRPr="00AF27B8">
              <w:rPr>
                <w:rFonts w:ascii="GHEA Grapalat" w:hAnsi="GHEA Grapalat"/>
                <w:lang w:val="hy" w:eastAsia="hy-AM"/>
              </w:rPr>
              <w:t xml:space="preserve"> </w:t>
            </w:r>
            <w:proofErr w:type="spellStart"/>
            <w:r w:rsidRPr="00AF27B8">
              <w:rPr>
                <w:rFonts w:ascii="GHEA Grapalat" w:hAnsi="GHEA Grapalat"/>
                <w:lang w:eastAsia="hy-AM"/>
              </w:rPr>
              <w:t>կարգով</w:t>
            </w:r>
            <w:proofErr w:type="spellEnd"/>
            <w:r w:rsidRPr="00AF27B8">
              <w:rPr>
                <w:rFonts w:ascii="GHEA Grapalat" w:hAnsi="GHEA Grapalat"/>
                <w:lang w:val="hy" w:eastAsia="hy-AM"/>
              </w:rPr>
              <w:t xml:space="preserve">, </w:t>
            </w:r>
            <w:proofErr w:type="spellStart"/>
            <w:r w:rsidRPr="00AF27B8">
              <w:rPr>
                <w:rFonts w:ascii="GHEA Grapalat" w:hAnsi="GHEA Grapalat"/>
                <w:lang w:eastAsia="hy-AM"/>
              </w:rPr>
              <w:t>իրականացվում</w:t>
            </w:r>
            <w:proofErr w:type="spellEnd"/>
            <w:r w:rsidRPr="00AF27B8">
              <w:rPr>
                <w:rFonts w:ascii="GHEA Grapalat" w:hAnsi="GHEA Grapalat"/>
                <w:lang w:val="hy" w:eastAsia="hy-AM"/>
              </w:rPr>
              <w:t xml:space="preserve"> </w:t>
            </w:r>
            <w:r w:rsidRPr="00AF27B8">
              <w:rPr>
                <w:rFonts w:ascii="GHEA Grapalat" w:hAnsi="GHEA Grapalat"/>
                <w:lang w:eastAsia="hy-AM"/>
              </w:rPr>
              <w:t>է</w:t>
            </w:r>
            <w:r w:rsidRPr="00AF27B8">
              <w:rPr>
                <w:rFonts w:ascii="GHEA Grapalat" w:hAnsi="GHEA Grapalat"/>
                <w:lang w:val="hy" w:eastAsia="hy-AM"/>
              </w:rPr>
              <w:t xml:space="preserve"> </w:t>
            </w:r>
            <w:proofErr w:type="spellStart"/>
            <w:r w:rsidRPr="00AF27B8">
              <w:rPr>
                <w:rFonts w:ascii="GHEA Grapalat" w:hAnsi="GHEA Grapalat"/>
                <w:lang w:eastAsia="hy-AM"/>
              </w:rPr>
              <w:t>դեղերի</w:t>
            </w:r>
            <w:proofErr w:type="spellEnd"/>
            <w:r w:rsidRPr="00AF27B8">
              <w:rPr>
                <w:rFonts w:ascii="GHEA Grapalat" w:hAnsi="GHEA Grapalat"/>
                <w:lang w:val="hy" w:eastAsia="hy-AM"/>
              </w:rPr>
              <w:t xml:space="preserve"> </w:t>
            </w:r>
            <w:proofErr w:type="spellStart"/>
            <w:r w:rsidRPr="00AF27B8">
              <w:rPr>
                <w:rFonts w:ascii="GHEA Grapalat" w:hAnsi="GHEA Grapalat"/>
                <w:lang w:eastAsia="hy-AM"/>
              </w:rPr>
              <w:t>ձեռքբերում</w:t>
            </w:r>
            <w:proofErr w:type="spellEnd"/>
            <w:r w:rsidRPr="00AF27B8">
              <w:rPr>
                <w:rFonts w:ascii="GHEA Grapalat" w:hAnsi="GHEA Grapalat"/>
                <w:lang w:eastAsia="hy-AM"/>
              </w:rPr>
              <w:t>՝</w:t>
            </w:r>
            <w:r w:rsidRPr="00AF27B8">
              <w:rPr>
                <w:rFonts w:ascii="GHEA Grapalat" w:hAnsi="GHEA Grapalat"/>
                <w:lang w:val="hy" w:eastAsia="hy-AM"/>
              </w:rPr>
              <w:t xml:space="preserve"> </w:t>
            </w:r>
            <w:proofErr w:type="spellStart"/>
            <w:r w:rsidRPr="00AF27B8">
              <w:rPr>
                <w:rFonts w:ascii="GHEA Grapalat" w:hAnsi="GHEA Grapalat"/>
                <w:lang w:eastAsia="hy-AM"/>
              </w:rPr>
              <w:t>նախատեսված</w:t>
            </w:r>
            <w:proofErr w:type="spellEnd"/>
            <w:r w:rsidRPr="00AF27B8">
              <w:rPr>
                <w:rFonts w:ascii="GHEA Grapalat" w:hAnsi="GHEA Grapalat"/>
                <w:lang w:val="hy" w:eastAsia="hy-AM"/>
              </w:rPr>
              <w:t xml:space="preserve"> 15 </w:t>
            </w:r>
            <w:proofErr w:type="spellStart"/>
            <w:r w:rsidRPr="00AF27B8">
              <w:rPr>
                <w:rFonts w:ascii="GHEA Grapalat" w:hAnsi="GHEA Grapalat"/>
                <w:lang w:eastAsia="hy-AM"/>
              </w:rPr>
              <w:t>ամիսների</w:t>
            </w:r>
            <w:proofErr w:type="spellEnd"/>
            <w:r w:rsidRPr="00AF27B8">
              <w:rPr>
                <w:rFonts w:ascii="GHEA Grapalat" w:hAnsi="GHEA Grapalat"/>
                <w:lang w:val="hy" w:eastAsia="hy-AM"/>
              </w:rPr>
              <w:t xml:space="preserve"> </w:t>
            </w:r>
            <w:proofErr w:type="spellStart"/>
            <w:r w:rsidRPr="00AF27B8">
              <w:rPr>
                <w:rFonts w:ascii="GHEA Grapalat" w:hAnsi="GHEA Grapalat"/>
                <w:lang w:eastAsia="hy-AM"/>
              </w:rPr>
              <w:t>համար</w:t>
            </w:r>
            <w:proofErr w:type="spellEnd"/>
            <w:r w:rsidRPr="00AF27B8">
              <w:rPr>
                <w:rFonts w:ascii="GHEA Grapalat" w:hAnsi="GHEA Grapalat"/>
                <w:lang w:val="hy" w:eastAsia="hy-AM"/>
              </w:rPr>
              <w:t>: Նոր հիվանդություններ չեն ավելանում, հավելվածում ընդգրկված հիվանդությունների դեղապահովումը ՀՀ ԱՆ-ի միջոցով կիրականացվի մինչև գործող միջազգային պայմանագրերի, ՀՀ ԱՆ-ի և բուժհաստատությունների դեղերի մնացորդների ավարտը, ինչպես նաև որոշակի ժամանակ է անհրաժեշտ մեծածախ դեղագործական ընկերություններին այս հիվանդությունների համար դեղերի ՀՀ ներկրման և դեղատներում անհրաժեշտ քանակների ապահովման համար:</w:t>
            </w:r>
          </w:p>
          <w:p w14:paraId="16B5DABA" w14:textId="77777777" w:rsidR="006E1C61" w:rsidRPr="00AF27B8" w:rsidRDefault="006E1C61" w:rsidP="006E1C61">
            <w:pPr>
              <w:ind w:left="57" w:right="57"/>
              <w:jc w:val="both"/>
              <w:rPr>
                <w:rFonts w:ascii="GHEA Grapalat" w:hAnsi="GHEA Grapalat"/>
                <w:lang w:val="hy-AM" w:eastAsia="hy-AM"/>
              </w:rPr>
            </w:pPr>
          </w:p>
          <w:p w14:paraId="24B0C403" w14:textId="77777777" w:rsidR="005944A1" w:rsidRPr="00AF27B8" w:rsidRDefault="005944A1" w:rsidP="006E1C61">
            <w:pPr>
              <w:ind w:left="57" w:right="57"/>
              <w:jc w:val="both"/>
              <w:rPr>
                <w:rFonts w:ascii="GHEA Grapalat" w:hAnsi="GHEA Grapalat"/>
                <w:lang w:val="hy-AM" w:eastAsia="hy-AM"/>
              </w:rPr>
            </w:pPr>
          </w:p>
          <w:p w14:paraId="3B5403D8" w14:textId="30911EA5" w:rsidR="00AD0419" w:rsidRPr="00AF27B8" w:rsidRDefault="000801E9" w:rsidP="00902BAF">
            <w:pPr>
              <w:ind w:left="57" w:right="57"/>
              <w:jc w:val="both"/>
              <w:rPr>
                <w:rFonts w:ascii="GHEA Grapalat" w:hAnsi="GHEA Grapalat"/>
                <w:lang w:val="hy-AM" w:eastAsia="hy-AM"/>
              </w:rPr>
            </w:pPr>
            <w:r w:rsidRPr="00AF27B8">
              <w:rPr>
                <w:rFonts w:ascii="GHEA Grapalat" w:hAnsi="GHEA Grapalat"/>
                <w:lang w:val="hy-AM" w:eastAsia="hy-AM"/>
              </w:rPr>
              <w:t>4.Տես ներքևում</w:t>
            </w:r>
          </w:p>
          <w:p w14:paraId="4C5D7397" w14:textId="77777777" w:rsidR="000801E9" w:rsidRPr="00AF27B8" w:rsidRDefault="000801E9" w:rsidP="00902BAF">
            <w:pPr>
              <w:ind w:left="57" w:right="57"/>
              <w:jc w:val="both"/>
              <w:rPr>
                <w:rFonts w:ascii="GHEA Grapalat" w:hAnsi="GHEA Grapalat"/>
                <w:lang w:val="hy-AM" w:eastAsia="hy-AM"/>
              </w:rPr>
            </w:pPr>
          </w:p>
          <w:p w14:paraId="06CFF4B9" w14:textId="77777777" w:rsidR="00AD0419" w:rsidRPr="00AF27B8" w:rsidRDefault="00AD0419" w:rsidP="00902BAF">
            <w:pPr>
              <w:ind w:left="57" w:right="57"/>
              <w:jc w:val="both"/>
              <w:rPr>
                <w:rFonts w:ascii="GHEA Grapalat" w:hAnsi="GHEA Grapalat"/>
                <w:lang w:val="hy-AM" w:eastAsia="hy-AM"/>
              </w:rPr>
            </w:pPr>
          </w:p>
          <w:p w14:paraId="195B114E" w14:textId="77777777" w:rsidR="00424544" w:rsidRPr="00AF27B8" w:rsidRDefault="00424544" w:rsidP="00902BAF">
            <w:pPr>
              <w:ind w:left="57" w:right="57"/>
              <w:jc w:val="both"/>
              <w:rPr>
                <w:rFonts w:ascii="GHEA Grapalat" w:hAnsi="GHEA Grapalat"/>
                <w:lang w:val="hy-AM" w:eastAsia="hy-AM"/>
              </w:rPr>
            </w:pPr>
          </w:p>
          <w:p w14:paraId="692B3AAA" w14:textId="77777777" w:rsidR="00424544" w:rsidRPr="00AF27B8" w:rsidRDefault="00424544" w:rsidP="00902BAF">
            <w:pPr>
              <w:ind w:left="57" w:right="57"/>
              <w:jc w:val="both"/>
              <w:rPr>
                <w:rFonts w:ascii="GHEA Grapalat" w:hAnsi="GHEA Grapalat"/>
                <w:lang w:val="hy-AM" w:eastAsia="hy-AM"/>
              </w:rPr>
            </w:pPr>
          </w:p>
          <w:p w14:paraId="7D4765FE" w14:textId="31949AE8" w:rsidR="000801E9" w:rsidRPr="00AF27B8" w:rsidRDefault="000801E9" w:rsidP="000801E9">
            <w:pPr>
              <w:ind w:left="57" w:right="57"/>
              <w:jc w:val="both"/>
              <w:rPr>
                <w:rFonts w:ascii="GHEA Grapalat" w:hAnsi="GHEA Grapalat"/>
                <w:lang w:val="hy-AM" w:eastAsia="hy-AM"/>
              </w:rPr>
            </w:pPr>
            <w:r w:rsidRPr="00AF27B8">
              <w:rPr>
                <w:rFonts w:ascii="GHEA Grapalat" w:hAnsi="GHEA Grapalat"/>
                <w:lang w:val="hy-AM" w:eastAsia="hy-AM"/>
              </w:rPr>
              <w:t>5.Տես ներքևում</w:t>
            </w:r>
          </w:p>
          <w:p w14:paraId="72EC1254" w14:textId="77777777" w:rsidR="00AD0419" w:rsidRPr="00AF27B8" w:rsidRDefault="00AD0419" w:rsidP="00902BAF">
            <w:pPr>
              <w:ind w:left="57" w:right="57"/>
              <w:jc w:val="both"/>
              <w:rPr>
                <w:rFonts w:ascii="GHEA Grapalat" w:hAnsi="GHEA Grapalat"/>
                <w:lang w:val="hy-AM" w:eastAsia="hy-AM"/>
              </w:rPr>
            </w:pPr>
          </w:p>
          <w:p w14:paraId="598457BD" w14:textId="77777777" w:rsidR="005944A1" w:rsidRPr="00AF27B8" w:rsidRDefault="005944A1" w:rsidP="00902BAF">
            <w:pPr>
              <w:ind w:left="57" w:right="57"/>
              <w:jc w:val="both"/>
              <w:rPr>
                <w:rFonts w:ascii="GHEA Grapalat" w:hAnsi="GHEA Grapalat"/>
                <w:lang w:val="hy-AM" w:eastAsia="hy-AM"/>
              </w:rPr>
            </w:pPr>
          </w:p>
          <w:p w14:paraId="1E8E863D" w14:textId="3A768B70" w:rsidR="000801E9" w:rsidRPr="00AF27B8" w:rsidRDefault="000801E9" w:rsidP="000801E9">
            <w:pPr>
              <w:ind w:left="57" w:right="57"/>
              <w:jc w:val="both"/>
              <w:rPr>
                <w:rFonts w:ascii="GHEA Grapalat" w:hAnsi="GHEA Grapalat"/>
                <w:lang w:val="hy" w:eastAsia="hy-AM"/>
              </w:rPr>
            </w:pPr>
            <w:r w:rsidRPr="00AF27B8">
              <w:rPr>
                <w:rFonts w:ascii="GHEA Grapalat" w:hAnsi="GHEA Grapalat"/>
                <w:lang w:val="hy" w:eastAsia="hy-AM"/>
              </w:rPr>
              <w:t xml:space="preserve">6.   Նախագծի ներկայացումը պայմանավորված է առողջության համընդհանուր ապահովագրության ներդրմամբ, որով կկարգավորվեն ապահովագրված անձանց </w:t>
            </w:r>
            <w:r w:rsidRPr="00AF27B8">
              <w:rPr>
                <w:rFonts w:ascii="GHEA Grapalat" w:hAnsi="GHEA Grapalat"/>
                <w:lang w:val="hy" w:eastAsia="hy-AM"/>
              </w:rPr>
              <w:lastRenderedPageBreak/>
              <w:t xml:space="preserve">ապահովագրության փաթեթի շրջանակում անվճար կամ համավճարային եղանակով ԱԱՊ բժշկի կողմից դուրս գրված էլեկտրոնային դեղատոմսի հիման վրա տրամադրվող դեղերի փոխհատուցման հետ կապված հարաբերությունները: «Առողջության համընդհանուր ապահովագրության մասին» ՀՀ օրենքի նախագծով կառավարությանը վերապահված է առողջության համընդհանուր ապահովագրության շահառուներին ապահովագրական փաթեթի շրջանակներում տրամադրվող արտահիվանդանոցային պայմաններում բուժման և դրանց շարունակական (դիսպանսեր) հսկողության նպատակով դեղերի հատուցման կարգը հաստատելու իրավասություն: Նախագծով առաջարկվում է հաստատել </w:t>
            </w:r>
            <w:r w:rsidRPr="00AF27B8">
              <w:rPr>
                <w:rFonts w:ascii="GHEA Grapalat" w:hAnsi="GHEA Grapalat"/>
                <w:lang w:val="hy-AM" w:eastAsia="hy-AM"/>
              </w:rPr>
              <w:t>ապահովագրական փաթեթում ներառված հատուցման ենթակա (այդ թվում` համավճարով) դեղերի ցանկը` համընդհանուր անվանումներ, դեղաչափ, դեղաձև</w:t>
            </w:r>
            <w:r w:rsidRPr="00AF27B8">
              <w:rPr>
                <w:rFonts w:ascii="GHEA Grapalat" w:hAnsi="GHEA Grapalat"/>
                <w:lang w:val="hy" w:eastAsia="hy-AM"/>
              </w:rPr>
              <w:t>։</w:t>
            </w:r>
          </w:p>
          <w:p w14:paraId="54F6D8B0" w14:textId="77777777" w:rsidR="005C7F01" w:rsidRPr="00AF27B8" w:rsidRDefault="005C7F01" w:rsidP="00902BAF">
            <w:pPr>
              <w:ind w:left="57" w:right="57"/>
              <w:jc w:val="both"/>
              <w:rPr>
                <w:rFonts w:ascii="GHEA Grapalat" w:hAnsi="GHEA Grapalat"/>
                <w:lang w:val="hy-AM" w:eastAsia="hy-AM"/>
              </w:rPr>
            </w:pPr>
          </w:p>
        </w:tc>
      </w:tr>
      <w:tr w:rsidR="00892768" w:rsidRPr="00AF27B8" w14:paraId="0612C7BC" w14:textId="77777777" w:rsidTr="00702B35">
        <w:trPr>
          <w:trHeight w:val="212"/>
          <w:tblCellSpacing w:w="0" w:type="dxa"/>
        </w:trPr>
        <w:tc>
          <w:tcPr>
            <w:tcW w:w="8781" w:type="dxa"/>
            <w:vMerge w:val="restart"/>
            <w:shd w:val="clear" w:color="auto" w:fill="BFBFBF" w:themeFill="background1" w:themeFillShade="BF"/>
          </w:tcPr>
          <w:p w14:paraId="4D2FD33C" w14:textId="0A12E3E6" w:rsidR="000801E9" w:rsidRPr="00AF27B8" w:rsidRDefault="000801E9" w:rsidP="00902BAF">
            <w:pPr>
              <w:ind w:left="57" w:right="57" w:firstLine="712"/>
              <w:jc w:val="both"/>
              <w:rPr>
                <w:rFonts w:ascii="GHEA Grapalat" w:hAnsi="GHEA Grapalat" w:cs="Sylfaen"/>
                <w:b/>
                <w:bCs/>
                <w:lang w:val="hy-AM" w:eastAsia="ru-RU"/>
              </w:rPr>
            </w:pPr>
            <w:r w:rsidRPr="00AF27B8">
              <w:rPr>
                <w:rFonts w:ascii="GHEA Grapalat" w:hAnsi="GHEA Grapalat" w:cs="Sylfaen"/>
                <w:b/>
                <w:bCs/>
                <w:lang w:val="hy-AM" w:eastAsia="ru-RU"/>
              </w:rPr>
              <w:lastRenderedPageBreak/>
              <w:t>ՀՀ ֆինանսների նախարարություն</w:t>
            </w:r>
          </w:p>
        </w:tc>
        <w:tc>
          <w:tcPr>
            <w:tcW w:w="5386" w:type="dxa"/>
            <w:gridSpan w:val="2"/>
            <w:tcBorders>
              <w:bottom w:val="single" w:sz="4" w:space="0" w:color="auto"/>
            </w:tcBorders>
            <w:shd w:val="clear" w:color="auto" w:fill="BFBFBF" w:themeFill="background1" w:themeFillShade="BF"/>
          </w:tcPr>
          <w:p w14:paraId="3EC77CFD" w14:textId="38FDD477" w:rsidR="000801E9" w:rsidRPr="00AF27B8" w:rsidRDefault="000801E9" w:rsidP="000801E9">
            <w:pPr>
              <w:ind w:left="57" w:right="57"/>
              <w:jc w:val="both"/>
              <w:rPr>
                <w:rFonts w:ascii="GHEA Grapalat" w:hAnsi="GHEA Grapalat"/>
                <w:b/>
                <w:bCs/>
                <w:lang w:val="hy-AM" w:eastAsia="hy-AM"/>
              </w:rPr>
            </w:pPr>
            <w:r w:rsidRPr="00AF27B8">
              <w:rPr>
                <w:rFonts w:ascii="GHEA Grapalat" w:hAnsi="GHEA Grapalat"/>
                <w:b/>
                <w:bCs/>
                <w:lang w:val="hy-AM" w:eastAsia="hy-AM"/>
              </w:rPr>
              <w:t xml:space="preserve">04.12.2025 </w:t>
            </w:r>
          </w:p>
        </w:tc>
      </w:tr>
      <w:tr w:rsidR="00892768" w:rsidRPr="00AF27B8" w14:paraId="3FA0276B" w14:textId="77777777" w:rsidTr="00702B35">
        <w:trPr>
          <w:trHeight w:val="495"/>
          <w:tblCellSpacing w:w="0" w:type="dxa"/>
        </w:trPr>
        <w:tc>
          <w:tcPr>
            <w:tcW w:w="8781" w:type="dxa"/>
            <w:vMerge/>
            <w:shd w:val="clear" w:color="auto" w:fill="BFBFBF" w:themeFill="background1" w:themeFillShade="BF"/>
          </w:tcPr>
          <w:p w14:paraId="3E7BE892" w14:textId="77777777" w:rsidR="000801E9" w:rsidRPr="00AF27B8" w:rsidRDefault="000801E9" w:rsidP="00902BAF">
            <w:pPr>
              <w:ind w:left="57" w:right="57" w:firstLine="712"/>
              <w:jc w:val="both"/>
              <w:rPr>
                <w:rFonts w:ascii="GHEA Grapalat" w:hAnsi="GHEA Grapalat" w:cs="Sylfaen"/>
                <w:b/>
                <w:bCs/>
                <w:lang w:val="hy-AM" w:eastAsia="ru-RU"/>
              </w:rPr>
            </w:pPr>
          </w:p>
        </w:tc>
        <w:tc>
          <w:tcPr>
            <w:tcW w:w="5386" w:type="dxa"/>
            <w:gridSpan w:val="2"/>
            <w:tcBorders>
              <w:top w:val="single" w:sz="4" w:space="0" w:color="auto"/>
            </w:tcBorders>
            <w:shd w:val="clear" w:color="auto" w:fill="BFBFBF" w:themeFill="background1" w:themeFillShade="BF"/>
          </w:tcPr>
          <w:p w14:paraId="3296008E" w14:textId="4E3C2E62" w:rsidR="000801E9" w:rsidRPr="00AF27B8" w:rsidRDefault="000801E9" w:rsidP="00902BAF">
            <w:pPr>
              <w:ind w:left="57" w:right="57"/>
              <w:jc w:val="both"/>
              <w:rPr>
                <w:rFonts w:ascii="GHEA Grapalat" w:hAnsi="GHEA Grapalat"/>
                <w:b/>
                <w:bCs/>
                <w:lang w:val="hy-AM" w:eastAsia="hy-AM"/>
              </w:rPr>
            </w:pPr>
            <w:r w:rsidRPr="00AF27B8">
              <w:rPr>
                <w:rFonts w:ascii="GHEA Grapalat" w:hAnsi="GHEA Grapalat"/>
                <w:b/>
                <w:bCs/>
                <w:lang w:val="hy-AM" w:eastAsia="hy-AM"/>
              </w:rPr>
              <w:t>N 01/34-2/25620-2025</w:t>
            </w:r>
            <w:r w:rsidRPr="00AF27B8">
              <w:rPr>
                <w:rFonts w:ascii="Cambria" w:hAnsi="Cambria" w:cs="Cambria"/>
                <w:b/>
                <w:bCs/>
                <w:lang w:val="hy-AM" w:eastAsia="hy-AM"/>
              </w:rPr>
              <w:t> </w:t>
            </w:r>
          </w:p>
        </w:tc>
      </w:tr>
      <w:tr w:rsidR="00892768" w:rsidRPr="00AF27B8" w14:paraId="3A23704A" w14:textId="77777777" w:rsidTr="00702B35">
        <w:trPr>
          <w:trHeight w:val="920"/>
          <w:tblCellSpacing w:w="0" w:type="dxa"/>
        </w:trPr>
        <w:tc>
          <w:tcPr>
            <w:tcW w:w="8781" w:type="dxa"/>
            <w:shd w:val="clear" w:color="auto" w:fill="FFFFFF"/>
          </w:tcPr>
          <w:p w14:paraId="54FEEDFD" w14:textId="77777777" w:rsidR="000801E9" w:rsidRPr="00AF27B8" w:rsidRDefault="000801E9" w:rsidP="005944A1">
            <w:pPr>
              <w:suppressAutoHyphens/>
              <w:spacing w:before="120" w:line="312" w:lineRule="auto"/>
              <w:ind w:firstLine="562"/>
              <w:jc w:val="both"/>
              <w:rPr>
                <w:rFonts w:ascii="GHEA Grapalat" w:hAnsi="GHEA Grapalat" w:cs="Sylfaen"/>
                <w:lang w:val="hy-AM" w:eastAsia="ru-RU"/>
              </w:rPr>
            </w:pPr>
            <w:r w:rsidRPr="00AF27B8">
              <w:rPr>
                <w:rFonts w:ascii="GHEA Grapalat" w:hAnsi="GHEA Grapalat" w:cs="Sylfaen"/>
                <w:lang w:val="hy-AM" w:eastAsia="ru-RU"/>
              </w:rPr>
              <w:t xml:space="preserve">Ձեր 24.10.2025թ. N ՎԳ/ՊԳ.2/34671-2025 գրությամբ ներկայացված Պետության կողմից երաշխավորված անվճար և արտոնյալ պայմաններով դեղեր ստացող  բնակչության սոցիալապես անապահով ու հատուկ խմբերի ցանկը և հրապարակային օֆերտայի պայմանագրի շրջանակներում շահառուներին տրամադրվող դեղերի փոխհատուցման կարգը հաստատելու </w:t>
            </w:r>
            <w:r w:rsidRPr="00AF27B8">
              <w:rPr>
                <w:rFonts w:ascii="GHEA Grapalat" w:hAnsi="GHEA Grapalat" w:cs="Sylfaen"/>
                <w:lang w:val="hy-AM" w:eastAsia="ru-RU"/>
              </w:rPr>
              <w:lastRenderedPageBreak/>
              <w:t>մասին» ՀՀ կառավարության որոշման նախագծի (այսուհետ՝ Նախագիծ) վերաբերյալ հայտնում ենք հետևյալը.</w:t>
            </w:r>
          </w:p>
          <w:p w14:paraId="52FCD5DB" w14:textId="77777777" w:rsidR="000801E9" w:rsidRPr="00AF27B8" w:rsidRDefault="000801E9" w:rsidP="005944A1">
            <w:pPr>
              <w:suppressAutoHyphens/>
              <w:spacing w:before="120" w:line="312" w:lineRule="auto"/>
              <w:ind w:firstLine="562"/>
              <w:jc w:val="both"/>
              <w:rPr>
                <w:rFonts w:ascii="GHEA Grapalat" w:hAnsi="GHEA Grapalat" w:cs="Sylfaen"/>
                <w:lang w:val="hy-AM" w:eastAsia="ru-RU"/>
              </w:rPr>
            </w:pPr>
            <w:r w:rsidRPr="00AF27B8">
              <w:rPr>
                <w:rFonts w:ascii="GHEA Grapalat" w:hAnsi="GHEA Grapalat" w:cs="Sylfaen"/>
                <w:lang w:val="hy-AM" w:eastAsia="ru-RU"/>
              </w:rPr>
              <w:t>ՀՀ կառավարության 20.02.2025թ.-ի «Հայաստանի Հանրապետության կառավարության 30.05.2019թ.-ի N 642-Ն որոշման մեջ փոփոխություններ և լրացումներ կատարելու մասին» N 182-Ն որոշմամբ (այսուհետ՝ Որոշում) մեկնարկել է պետության կողմից երաշխավորված անվճար և արտոնյալ պայմաններով սիրտ-անոթային հիվանդությունների և շաքարային դիաբետով հիվանդներին տրամադրվող դեղերի փոխհատուցման փորձարարական մեխանիզմի ներդրումը (այսուհետ՝ Փորձարարական ծրագիր), որի գործողության ժամկետը սահմանվել է 2025թ. ապրիլի 1-ից մինչև նոյեմբերի 30-ը:</w:t>
            </w:r>
          </w:p>
          <w:p w14:paraId="48A50F52" w14:textId="77777777" w:rsidR="000801E9" w:rsidRPr="00AF27B8" w:rsidRDefault="000801E9" w:rsidP="005944A1">
            <w:pPr>
              <w:suppressAutoHyphens/>
              <w:spacing w:before="120" w:line="312" w:lineRule="auto"/>
              <w:ind w:firstLine="562"/>
              <w:jc w:val="both"/>
              <w:rPr>
                <w:rFonts w:ascii="GHEA Grapalat" w:hAnsi="GHEA Grapalat" w:cs="Sylfaen"/>
                <w:lang w:val="hy-AM" w:eastAsia="ru-RU"/>
              </w:rPr>
            </w:pPr>
            <w:r w:rsidRPr="00AF27B8">
              <w:rPr>
                <w:rFonts w:ascii="GHEA Grapalat" w:hAnsi="GHEA Grapalat" w:cs="Sylfaen"/>
                <w:lang w:val="hy-AM" w:eastAsia="ru-RU"/>
              </w:rPr>
              <w:t>Միաժամանակ  Որոշման 3-րդ կետի 2-րդ ենթակետով ՀՀ առողջապահության նախարարին հանձնարարվել է փորձարարական ծրագրի ավարտից մեկ ամիս առաջ ներկայացնել պետության կողմից երաշխավորված անվճար և արտոնյալ դեղերի փոխհատուցման նոր մեխանիզմի կիրարկման առաջարկություն, որը տարածվելու է ոչ միայն սիրտ-անոթային և շաքարային դիաբետով հիվանդների, այլ նաև այլ հիվանդությունների խմբերի վրա։</w:t>
            </w:r>
          </w:p>
          <w:p w14:paraId="7F4991AE" w14:textId="77777777" w:rsidR="000801E9" w:rsidRPr="00AF27B8" w:rsidRDefault="000801E9" w:rsidP="005944A1">
            <w:pPr>
              <w:suppressAutoHyphens/>
              <w:spacing w:before="120" w:line="312" w:lineRule="auto"/>
              <w:ind w:firstLine="562"/>
              <w:jc w:val="both"/>
              <w:rPr>
                <w:rFonts w:ascii="GHEA Grapalat" w:hAnsi="GHEA Grapalat" w:cs="Sylfaen"/>
                <w:lang w:val="hy-AM" w:eastAsia="ru-RU"/>
              </w:rPr>
            </w:pPr>
            <w:r w:rsidRPr="00AF27B8">
              <w:rPr>
                <w:rFonts w:ascii="GHEA Grapalat" w:hAnsi="GHEA Grapalat" w:cs="Sylfaen"/>
                <w:lang w:val="hy-AM" w:eastAsia="ru-RU"/>
              </w:rPr>
              <w:t>Այս կապակցությամբ հայտնում ենք հետևյալը.</w:t>
            </w:r>
          </w:p>
          <w:p w14:paraId="33C86180" w14:textId="74BC36F3" w:rsidR="000801E9" w:rsidRPr="00AF27B8" w:rsidRDefault="000801E9" w:rsidP="005944A1">
            <w:pPr>
              <w:suppressAutoHyphens/>
              <w:spacing w:before="120" w:line="312" w:lineRule="auto"/>
              <w:ind w:firstLine="562"/>
              <w:jc w:val="both"/>
              <w:rPr>
                <w:rFonts w:ascii="GHEA Grapalat" w:hAnsi="GHEA Grapalat" w:cs="Sylfaen"/>
                <w:lang w:val="hy-AM" w:eastAsia="ru-RU"/>
              </w:rPr>
            </w:pPr>
            <w:r w:rsidRPr="00AF27B8">
              <w:rPr>
                <w:rFonts w:ascii="GHEA Grapalat" w:hAnsi="GHEA Grapalat" w:cs="Sylfaen"/>
                <w:lang w:val="hy-AM" w:eastAsia="ru-RU"/>
              </w:rPr>
              <w:t>-</w:t>
            </w:r>
            <w:r w:rsidRPr="00AF27B8">
              <w:rPr>
                <w:rFonts w:ascii="GHEA Grapalat" w:hAnsi="GHEA Grapalat" w:cs="Sylfaen"/>
                <w:lang w:val="hy-AM" w:eastAsia="ru-RU"/>
              </w:rPr>
              <w:tab/>
              <w:t>Նախագծին կից հիմնավորմամբ ներկայացված Փորձարարական ծրագրի իրականացման արդյունքում արձանագրված տվյալները վկայում են Փորձարարական ծրագրի արագ ընդլայնման և բարձր պահանջարկի մասին, ինչի արդյունքում 2025թ.-ին այդ նպատակով ՀՀ պետական բյուջեի 1099 ծրագրի «11001.</w:t>
            </w:r>
            <w:r w:rsidRPr="00AF27B8">
              <w:rPr>
                <w:rFonts w:ascii="Calibri" w:eastAsia="Calibri" w:hAnsi="Calibri" w:cs="Calibri"/>
                <w:sz w:val="22"/>
                <w:szCs w:val="22"/>
                <w:lang w:val="hy-AM"/>
              </w:rPr>
              <w:t xml:space="preserve"> </w:t>
            </w:r>
            <w:r w:rsidRPr="00AF27B8">
              <w:rPr>
                <w:rFonts w:ascii="GHEA Grapalat" w:hAnsi="GHEA Grapalat" w:cs="Sylfaen"/>
                <w:lang w:val="hy-AM" w:eastAsia="ru-RU"/>
              </w:rPr>
              <w:t xml:space="preserve">Առողջության առաջնային պահպանման բժշկական օգնության </w:t>
            </w:r>
            <w:r w:rsidRPr="00AF27B8">
              <w:rPr>
                <w:rFonts w:ascii="GHEA Grapalat" w:hAnsi="GHEA Grapalat" w:cs="Sylfaen"/>
                <w:lang w:val="hy-AM" w:eastAsia="ru-RU"/>
              </w:rPr>
              <w:lastRenderedPageBreak/>
              <w:t>ծառայություններ» միջոցառման շրջանակներում անվճար և արտոնյալ պայմաններով տրամադրվող դեղերի գծով ծախսերը (ներառյալ Փորձարարական ծրագիրը) 01.12.2025թ. դրությամբ կազմել են 4.8 մլրդ դրամ, 2024թ. նույն ժամանակահատվածի 2.0 մլրդ դրամի դիմաց կամ աճել են՝ 2.8 մլրդ դրամով: Նախագծով առաջարկվում է նոր մեխանիզմի կիրարկումը դարձնել մշտական, որը բացի սիրտ-անոթային և շաքարային դիաբետի դեղեր ստացող շահառուների խմբից, ներառելու է նաև այլ հիվանդությունների ցանկ, ինչպես նաև նոր շահառուների խմբեր: Ակնհայտ է, որ ներկայացված առաջարկն էապես կավելացնի միջոցառման շահառուների քանակը՝ առաջացնելով զգալի ֆինանսական բեռ պետական բյուջեի համար, որի գնահատականները բացակայում են:</w:t>
            </w:r>
            <w:r w:rsidR="005944A1" w:rsidRPr="00AF27B8">
              <w:rPr>
                <w:rFonts w:ascii="GHEA Grapalat" w:hAnsi="GHEA Grapalat" w:cs="Sylfaen"/>
                <w:lang w:val="hy-AM" w:eastAsia="ru-RU"/>
              </w:rPr>
              <w:t xml:space="preserve"> </w:t>
            </w:r>
            <w:r w:rsidRPr="00AF27B8">
              <w:rPr>
                <w:rFonts w:ascii="GHEA Grapalat" w:hAnsi="GHEA Grapalat" w:cs="Sylfaen"/>
                <w:lang w:val="hy-AM" w:eastAsia="ru-RU"/>
              </w:rPr>
              <w:t xml:space="preserve">Հիմնավորման համաձայն՝ Նախագծի ընդունման դեպքում դեղերի ֆինանսավորման համար կպահանջվի 4.6 մլրդ դրամ, որն արդեն ներառվել է ՀՀ 2026թ. պետական բյուջեի նախագծի «Առողջապահություն» բաժնում։ Մինչդեռ Նախագծի հիմնավորման մեջ բացակայում են համապատասխան հաշվարկները` նոր մեխանիզմի ընդլայնմամբ պայմանավորված շահառուների թվի աճի, սպասվող դիմելիության, դեղերի սպառման ծավալների և դրանց ֆինանսական ազդեցության վերաբերյալ, ինչպես նաև մինչ Փորձարարական ծրագրի ներդրումը գործող մեխանիզմով դեղերի հատկացման համար նախատեսված ծախսերի և Փորձարարական ծրագրի ծախսերի համեմատականը, որոնք կարևոր են բյուջեի վրա ազդեցության իրատեսական գնահատում կատարելու համար:  </w:t>
            </w:r>
          </w:p>
          <w:p w14:paraId="2951475D" w14:textId="77777777" w:rsidR="000801E9" w:rsidRPr="00AF27B8" w:rsidRDefault="000801E9" w:rsidP="005944A1">
            <w:pPr>
              <w:suppressAutoHyphens/>
              <w:spacing w:before="120" w:line="312" w:lineRule="auto"/>
              <w:ind w:firstLine="562"/>
              <w:jc w:val="both"/>
              <w:rPr>
                <w:rFonts w:ascii="GHEA Grapalat" w:hAnsi="GHEA Grapalat" w:cs="Sylfaen"/>
                <w:lang w:val="hy-AM" w:eastAsia="ru-RU"/>
              </w:rPr>
            </w:pPr>
            <w:r w:rsidRPr="00AF27B8">
              <w:rPr>
                <w:rFonts w:ascii="GHEA Grapalat" w:hAnsi="GHEA Grapalat" w:cs="Sylfaen"/>
                <w:lang w:val="hy-AM" w:eastAsia="ru-RU"/>
              </w:rPr>
              <w:t xml:space="preserve">- Նախագծով ներկայացված չէ առաջարկվող դեղերի փոխհատուցման ընդլայնված մեխանիզմի և հրապարակային օֆերտայի կիրառման համադրումն </w:t>
            </w:r>
            <w:r w:rsidRPr="00AF27B8">
              <w:rPr>
                <w:rFonts w:ascii="GHEA Grapalat" w:hAnsi="GHEA Grapalat" w:cs="Sylfaen"/>
                <w:lang w:val="hy-AM" w:eastAsia="ru-RU"/>
              </w:rPr>
              <w:lastRenderedPageBreak/>
              <w:t xml:space="preserve">առողջության համընդհանուր ապահովագրության (այսուհետ՝ ԱՀԱ) համակարգի հետ: Հաշվի առնելով նաև ծրագրի լայնածավալ ներդրման դեպքում լրացուցիչ ֆինանսական միջոցների անհրաժեշտությունն ու ԱՀԱ-ի ներդրման համար ոլորտի գծով ծախսերի արդեն իսկ էական ավելացումները՝ առաջարկում ենք Նախագծի հիմնավորմամբ ներկայացնել դեղերի փոխհատուցման նոր մեխանիզմի և հրապարակային օֆերտայի կիրառման ֆինանսական ազդեցության ամբողջական վերլուծությունը՝ ներառյալ այլ հիվանդությունների ցանկի ընդգրկման և նոր շահառուների ավելացման կանխատեսումները, դրանց ազդեցությունը ինչպես Նախագծով առաջարկվող ծրագրի բյուջեի, այնպես էլ ԱՀԱ-ի ծախսային շրջանակի վրա։ </w:t>
            </w:r>
          </w:p>
          <w:p w14:paraId="2E2B88C9" w14:textId="77777777" w:rsidR="000801E9" w:rsidRPr="00AF27B8" w:rsidRDefault="000801E9" w:rsidP="005944A1">
            <w:pPr>
              <w:suppressAutoHyphens/>
              <w:spacing w:before="120" w:line="312" w:lineRule="auto"/>
              <w:ind w:firstLine="562"/>
              <w:jc w:val="both"/>
              <w:rPr>
                <w:rFonts w:ascii="GHEA Grapalat" w:hAnsi="GHEA Grapalat" w:cs="Sylfaen"/>
                <w:lang w:val="hy-AM" w:eastAsia="ru-RU"/>
              </w:rPr>
            </w:pPr>
            <w:r w:rsidRPr="00AF27B8">
              <w:rPr>
                <w:rFonts w:ascii="GHEA Grapalat" w:hAnsi="GHEA Grapalat" w:cs="Sylfaen"/>
                <w:lang w:val="hy-AM" w:eastAsia="ru-RU"/>
              </w:rPr>
              <w:t xml:space="preserve">Ամփոփելով վերոգրյալը, նախքան վերը նշված վերլուծության իրականացումն ու ներկայացումը՝ Նախագծի ընդունումը համարում ենք խնդրահարույց և առաջակում ենք ներկա փուլում զերծ մնալ նոր շահառուների խմբի ընդլայնումից՝ քննարկման առարկա դարձնելով առաջարկվող մեխանիզմը փուլային տարբերակով ներդնելու և հետագայում հիվանդությունների ցանկն ու նոր շահառուների խմբերն աստիճանաբար ընդլայնելու հնարավորության հարցը՝ այդ թվում հաշվի առնելով առաջիկա տարիների ֆիսկալ հնարավորությունները: </w:t>
            </w:r>
          </w:p>
          <w:p w14:paraId="572B643B" w14:textId="77777777" w:rsidR="000801E9" w:rsidRPr="00AF27B8" w:rsidRDefault="000801E9" w:rsidP="005944A1">
            <w:pPr>
              <w:suppressAutoHyphens/>
              <w:spacing w:line="264" w:lineRule="auto"/>
              <w:ind w:firstLine="539"/>
              <w:jc w:val="both"/>
              <w:rPr>
                <w:rFonts w:ascii="GHEA Grapalat" w:hAnsi="GHEA Grapalat" w:cs="GHEA Grapalat"/>
                <w:lang w:val="hy-AM"/>
              </w:rPr>
            </w:pPr>
          </w:p>
          <w:p w14:paraId="465DD6A5" w14:textId="77777777" w:rsidR="000801E9" w:rsidRPr="00AF27B8" w:rsidRDefault="000801E9" w:rsidP="005944A1">
            <w:pPr>
              <w:ind w:left="57" w:right="57" w:firstLine="712"/>
              <w:jc w:val="both"/>
              <w:rPr>
                <w:rFonts w:ascii="GHEA Grapalat" w:hAnsi="GHEA Grapalat" w:cs="Sylfaen"/>
                <w:lang w:val="hy-AM" w:eastAsia="ru-RU"/>
              </w:rPr>
            </w:pPr>
          </w:p>
        </w:tc>
        <w:tc>
          <w:tcPr>
            <w:tcW w:w="5386" w:type="dxa"/>
            <w:gridSpan w:val="2"/>
            <w:tcBorders>
              <w:top w:val="single" w:sz="4" w:space="0" w:color="auto"/>
            </w:tcBorders>
            <w:shd w:val="clear" w:color="auto" w:fill="FFFFFF"/>
          </w:tcPr>
          <w:p w14:paraId="34A18BB3" w14:textId="77777777" w:rsidR="000801E9" w:rsidRPr="00AF27B8" w:rsidRDefault="000801E9" w:rsidP="00902BAF">
            <w:pPr>
              <w:ind w:left="57" w:right="57"/>
              <w:jc w:val="both"/>
              <w:rPr>
                <w:rFonts w:ascii="GHEA Grapalat" w:hAnsi="GHEA Grapalat"/>
                <w:lang w:val="hy-AM" w:eastAsia="hy-AM"/>
              </w:rPr>
            </w:pPr>
          </w:p>
          <w:p w14:paraId="2395635D" w14:textId="77777777" w:rsidR="000801E9" w:rsidRPr="00AF27B8" w:rsidRDefault="000801E9" w:rsidP="00902BAF">
            <w:pPr>
              <w:ind w:left="57" w:right="57"/>
              <w:jc w:val="both"/>
              <w:rPr>
                <w:rFonts w:ascii="GHEA Grapalat" w:hAnsi="GHEA Grapalat"/>
                <w:lang w:val="hy-AM" w:eastAsia="hy-AM"/>
              </w:rPr>
            </w:pPr>
          </w:p>
          <w:p w14:paraId="00AAFEC1" w14:textId="77777777" w:rsidR="000801E9" w:rsidRPr="00AF27B8" w:rsidRDefault="000801E9" w:rsidP="00902BAF">
            <w:pPr>
              <w:ind w:left="57" w:right="57"/>
              <w:jc w:val="both"/>
              <w:rPr>
                <w:rFonts w:ascii="GHEA Grapalat" w:hAnsi="GHEA Grapalat"/>
                <w:lang w:val="hy-AM" w:eastAsia="hy-AM"/>
              </w:rPr>
            </w:pPr>
          </w:p>
          <w:p w14:paraId="6E6F8ED5" w14:textId="77777777" w:rsidR="000801E9" w:rsidRPr="00AF27B8" w:rsidRDefault="000801E9" w:rsidP="00902BAF">
            <w:pPr>
              <w:ind w:left="57" w:right="57"/>
              <w:jc w:val="both"/>
              <w:rPr>
                <w:rFonts w:ascii="GHEA Grapalat" w:hAnsi="GHEA Grapalat"/>
                <w:lang w:val="hy-AM" w:eastAsia="hy-AM"/>
              </w:rPr>
            </w:pPr>
          </w:p>
          <w:p w14:paraId="29559C5B" w14:textId="77777777" w:rsidR="000801E9" w:rsidRPr="00AF27B8" w:rsidRDefault="000801E9" w:rsidP="00902BAF">
            <w:pPr>
              <w:ind w:left="57" w:right="57"/>
              <w:jc w:val="both"/>
              <w:rPr>
                <w:rFonts w:ascii="GHEA Grapalat" w:hAnsi="GHEA Grapalat"/>
                <w:lang w:val="hy-AM" w:eastAsia="hy-AM"/>
              </w:rPr>
            </w:pPr>
          </w:p>
          <w:p w14:paraId="6DDEF9A1" w14:textId="77777777" w:rsidR="000801E9" w:rsidRPr="00AF27B8" w:rsidRDefault="000801E9" w:rsidP="00902BAF">
            <w:pPr>
              <w:ind w:left="57" w:right="57"/>
              <w:jc w:val="both"/>
              <w:rPr>
                <w:rFonts w:ascii="GHEA Grapalat" w:hAnsi="GHEA Grapalat"/>
                <w:lang w:val="hy-AM" w:eastAsia="hy-AM"/>
              </w:rPr>
            </w:pPr>
          </w:p>
          <w:p w14:paraId="231F5AEA" w14:textId="77777777" w:rsidR="000801E9" w:rsidRPr="00AF27B8" w:rsidRDefault="000801E9" w:rsidP="00902BAF">
            <w:pPr>
              <w:ind w:left="57" w:right="57"/>
              <w:jc w:val="both"/>
              <w:rPr>
                <w:rFonts w:ascii="GHEA Grapalat" w:hAnsi="GHEA Grapalat"/>
                <w:lang w:val="hy-AM" w:eastAsia="hy-AM"/>
              </w:rPr>
            </w:pPr>
          </w:p>
          <w:p w14:paraId="7513BD03" w14:textId="77777777" w:rsidR="000801E9" w:rsidRPr="00AF27B8" w:rsidRDefault="000801E9" w:rsidP="000801E9">
            <w:pPr>
              <w:ind w:left="132" w:right="57"/>
              <w:jc w:val="both"/>
              <w:rPr>
                <w:rFonts w:ascii="GHEA Grapalat" w:hAnsi="GHEA Grapalat"/>
                <w:lang w:val="hy-AM" w:eastAsia="hy-AM"/>
              </w:rPr>
            </w:pPr>
          </w:p>
          <w:p w14:paraId="70239A45" w14:textId="77777777" w:rsidR="000801E9" w:rsidRPr="00AF27B8" w:rsidRDefault="000801E9" w:rsidP="00902BAF">
            <w:pPr>
              <w:ind w:left="57" w:right="57"/>
              <w:jc w:val="both"/>
              <w:rPr>
                <w:rFonts w:ascii="GHEA Grapalat" w:hAnsi="GHEA Grapalat"/>
                <w:lang w:val="hy-AM" w:eastAsia="hy-AM"/>
              </w:rPr>
            </w:pPr>
          </w:p>
          <w:p w14:paraId="6FBB28EB" w14:textId="77777777" w:rsidR="000801E9" w:rsidRPr="00AF27B8" w:rsidRDefault="000801E9" w:rsidP="00902BAF">
            <w:pPr>
              <w:ind w:left="57" w:right="57"/>
              <w:jc w:val="both"/>
              <w:rPr>
                <w:rFonts w:ascii="GHEA Grapalat" w:hAnsi="GHEA Grapalat"/>
                <w:lang w:val="hy-AM" w:eastAsia="hy-AM"/>
              </w:rPr>
            </w:pPr>
          </w:p>
          <w:p w14:paraId="632B720F" w14:textId="77777777" w:rsidR="000801E9" w:rsidRPr="00AF27B8" w:rsidRDefault="000801E9" w:rsidP="00902BAF">
            <w:pPr>
              <w:ind w:left="57" w:right="57"/>
              <w:jc w:val="both"/>
              <w:rPr>
                <w:rFonts w:ascii="GHEA Grapalat" w:hAnsi="GHEA Grapalat"/>
                <w:lang w:val="hy-AM" w:eastAsia="hy-AM"/>
              </w:rPr>
            </w:pPr>
          </w:p>
          <w:p w14:paraId="665FE170" w14:textId="36D7EF6A" w:rsidR="000801E9" w:rsidRPr="00AF27B8" w:rsidRDefault="005944A1" w:rsidP="000801E9">
            <w:pPr>
              <w:ind w:left="57" w:right="57"/>
              <w:jc w:val="both"/>
              <w:rPr>
                <w:rFonts w:ascii="GHEA Grapalat" w:hAnsi="GHEA Grapalat"/>
                <w:lang w:val="hy-AM" w:eastAsia="hy-AM"/>
              </w:rPr>
            </w:pPr>
            <w:r w:rsidRPr="00AF27B8">
              <w:rPr>
                <w:rFonts w:ascii="GHEA Grapalat" w:hAnsi="GHEA Grapalat"/>
                <w:lang w:val="hy-AM" w:eastAsia="hy-AM"/>
              </w:rPr>
              <w:t>1.</w:t>
            </w:r>
            <w:r w:rsidR="000801E9" w:rsidRPr="00AF27B8">
              <w:rPr>
                <w:rFonts w:ascii="GHEA Grapalat" w:hAnsi="GHEA Grapalat"/>
                <w:lang w:val="hy-AM" w:eastAsia="hy-AM"/>
              </w:rPr>
              <w:t>Չի ընդունվել։</w:t>
            </w:r>
          </w:p>
          <w:p w14:paraId="64A07AAD" w14:textId="77777777" w:rsidR="000801E9" w:rsidRPr="00AF27B8" w:rsidRDefault="000801E9" w:rsidP="000801E9">
            <w:pPr>
              <w:ind w:left="57" w:right="57"/>
              <w:jc w:val="both"/>
              <w:rPr>
                <w:rFonts w:ascii="GHEA Grapalat" w:hAnsi="GHEA Grapalat"/>
                <w:lang w:val="hy-AM" w:eastAsia="hy-AM"/>
              </w:rPr>
            </w:pPr>
            <w:r w:rsidRPr="00AF27B8">
              <w:rPr>
                <w:rFonts w:ascii="GHEA Grapalat" w:hAnsi="GHEA Grapalat"/>
                <w:lang w:val="hy-AM" w:eastAsia="hy-AM"/>
              </w:rPr>
              <w:t>Շահառուները նույն դեղերը ստանում են պոլիկլինիկաներից այլ մեխանիզմով, հետևաբար շահառուների թվաքանակի էական փոփոխություն չի կանխատեսվում</w:t>
            </w:r>
            <w:r w:rsidR="005944A1" w:rsidRPr="00AF27B8">
              <w:rPr>
                <w:rFonts w:ascii="GHEA Grapalat" w:hAnsi="GHEA Grapalat"/>
                <w:lang w:val="hy-AM" w:eastAsia="hy-AM"/>
              </w:rPr>
              <w:t>:</w:t>
            </w:r>
          </w:p>
          <w:p w14:paraId="3ECC45EA" w14:textId="77777777" w:rsidR="005944A1" w:rsidRPr="00AF27B8" w:rsidRDefault="005944A1" w:rsidP="000801E9">
            <w:pPr>
              <w:ind w:left="57" w:right="57"/>
              <w:jc w:val="both"/>
              <w:rPr>
                <w:rFonts w:ascii="GHEA Grapalat" w:hAnsi="GHEA Grapalat"/>
                <w:lang w:val="hy-AM" w:eastAsia="hy-AM"/>
              </w:rPr>
            </w:pPr>
          </w:p>
          <w:p w14:paraId="329E6EBE" w14:textId="77777777" w:rsidR="005944A1" w:rsidRPr="00AF27B8" w:rsidRDefault="005944A1" w:rsidP="000801E9">
            <w:pPr>
              <w:ind w:left="57" w:right="57"/>
              <w:jc w:val="both"/>
              <w:rPr>
                <w:rFonts w:ascii="GHEA Grapalat" w:hAnsi="GHEA Grapalat"/>
                <w:lang w:val="hy-AM" w:eastAsia="hy-AM"/>
              </w:rPr>
            </w:pPr>
          </w:p>
          <w:p w14:paraId="636FD286" w14:textId="77777777" w:rsidR="005944A1" w:rsidRPr="00AF27B8" w:rsidRDefault="005944A1" w:rsidP="000801E9">
            <w:pPr>
              <w:ind w:left="57" w:right="57"/>
              <w:jc w:val="both"/>
              <w:rPr>
                <w:rFonts w:ascii="GHEA Grapalat" w:hAnsi="GHEA Grapalat"/>
                <w:lang w:val="hy-AM" w:eastAsia="hy-AM"/>
              </w:rPr>
            </w:pPr>
          </w:p>
          <w:p w14:paraId="2AFE8F70" w14:textId="77777777" w:rsidR="005944A1" w:rsidRPr="00AF27B8" w:rsidRDefault="005944A1" w:rsidP="000801E9">
            <w:pPr>
              <w:ind w:left="57" w:right="57"/>
              <w:jc w:val="both"/>
              <w:rPr>
                <w:rFonts w:ascii="GHEA Grapalat" w:hAnsi="GHEA Grapalat"/>
                <w:lang w:val="hy-AM" w:eastAsia="hy-AM"/>
              </w:rPr>
            </w:pPr>
          </w:p>
          <w:p w14:paraId="3ABEAC1B" w14:textId="77777777" w:rsidR="005944A1" w:rsidRPr="00AF27B8" w:rsidRDefault="005944A1" w:rsidP="000801E9">
            <w:pPr>
              <w:ind w:left="57" w:right="57"/>
              <w:jc w:val="both"/>
              <w:rPr>
                <w:rFonts w:ascii="GHEA Grapalat" w:hAnsi="GHEA Grapalat"/>
                <w:lang w:val="hy-AM" w:eastAsia="hy-AM"/>
              </w:rPr>
            </w:pPr>
          </w:p>
          <w:p w14:paraId="2C4E1697" w14:textId="77777777" w:rsidR="005944A1" w:rsidRPr="00AF27B8" w:rsidRDefault="005944A1" w:rsidP="000801E9">
            <w:pPr>
              <w:ind w:left="57" w:right="57"/>
              <w:jc w:val="both"/>
              <w:rPr>
                <w:rFonts w:ascii="GHEA Grapalat" w:hAnsi="GHEA Grapalat"/>
                <w:lang w:val="hy-AM" w:eastAsia="hy-AM"/>
              </w:rPr>
            </w:pPr>
          </w:p>
          <w:p w14:paraId="14861868" w14:textId="77777777" w:rsidR="005944A1" w:rsidRPr="00AF27B8" w:rsidRDefault="005944A1" w:rsidP="000801E9">
            <w:pPr>
              <w:ind w:left="57" w:right="57"/>
              <w:jc w:val="both"/>
              <w:rPr>
                <w:rFonts w:ascii="GHEA Grapalat" w:hAnsi="GHEA Grapalat"/>
                <w:lang w:val="hy-AM" w:eastAsia="hy-AM"/>
              </w:rPr>
            </w:pPr>
          </w:p>
          <w:p w14:paraId="3044A3D5" w14:textId="77777777" w:rsidR="005944A1" w:rsidRPr="00AF27B8" w:rsidRDefault="005944A1" w:rsidP="000801E9">
            <w:pPr>
              <w:ind w:left="57" w:right="57"/>
              <w:jc w:val="both"/>
              <w:rPr>
                <w:rFonts w:ascii="GHEA Grapalat" w:hAnsi="GHEA Grapalat"/>
                <w:lang w:val="hy-AM" w:eastAsia="hy-AM"/>
              </w:rPr>
            </w:pPr>
          </w:p>
          <w:p w14:paraId="1BE119E9" w14:textId="0447DCD2" w:rsidR="005944A1" w:rsidRPr="00AF27B8" w:rsidRDefault="005944A1" w:rsidP="005944A1">
            <w:pPr>
              <w:ind w:left="57" w:right="57"/>
              <w:jc w:val="both"/>
              <w:rPr>
                <w:rFonts w:ascii="GHEA Grapalat" w:hAnsi="GHEA Grapalat"/>
                <w:lang w:val="hy-AM" w:eastAsia="hy-AM"/>
              </w:rPr>
            </w:pPr>
            <w:r w:rsidRPr="00AF27B8">
              <w:rPr>
                <w:rFonts w:ascii="GHEA Grapalat" w:hAnsi="GHEA Grapalat"/>
                <w:lang w:val="hy-AM" w:eastAsia="hy-AM"/>
              </w:rPr>
              <w:t>2.Չի ընդունվել;</w:t>
            </w:r>
          </w:p>
          <w:p w14:paraId="25ABB692" w14:textId="77777777" w:rsidR="005944A1" w:rsidRPr="00AF27B8" w:rsidRDefault="005944A1" w:rsidP="005944A1">
            <w:pPr>
              <w:ind w:left="57" w:right="57"/>
              <w:jc w:val="both"/>
              <w:rPr>
                <w:rFonts w:ascii="GHEA Grapalat" w:hAnsi="GHEA Grapalat"/>
                <w:lang w:val="hy-AM" w:eastAsia="hy-AM"/>
              </w:rPr>
            </w:pPr>
            <w:r w:rsidRPr="00AF27B8">
              <w:rPr>
                <w:rFonts w:ascii="GHEA Grapalat" w:hAnsi="GHEA Grapalat"/>
                <w:lang w:val="hy-AM" w:eastAsia="hy-AM"/>
              </w:rPr>
              <w:t xml:space="preserve">Փորձարարական ծրագրի վերաբերյալ մեկ ամիս առաջ կազմվել է հաշվետվություն, որը հրապարակվել է առողջապահության նախարարության պաշտոնական էջում, ինչպես նաև ներկայացվել է Վարչապետի աշխատակազմ։ Հիմնավորման մեջ մանրամասն ներկայացված են սիրտ-անոթային և շաքարային դիաբետով հիվանդներին տրամադրվող 2025 թվականի համեմատականը 2024-ի նկատմամբ։ </w:t>
            </w:r>
          </w:p>
          <w:p w14:paraId="13842D81" w14:textId="77777777" w:rsidR="005944A1" w:rsidRPr="00AF27B8" w:rsidRDefault="005944A1" w:rsidP="005944A1">
            <w:pPr>
              <w:ind w:left="57" w:right="57"/>
              <w:jc w:val="both"/>
              <w:rPr>
                <w:rFonts w:ascii="GHEA Grapalat" w:hAnsi="GHEA Grapalat"/>
                <w:lang w:val="hy-AM" w:eastAsia="hy-AM"/>
              </w:rPr>
            </w:pPr>
            <w:r w:rsidRPr="00AF27B8">
              <w:rPr>
                <w:rFonts w:ascii="GHEA Grapalat" w:hAnsi="GHEA Grapalat"/>
                <w:lang w:val="hy-AM" w:eastAsia="hy-AM"/>
              </w:rPr>
              <w:t xml:space="preserve">Փորձարարական ծրագրում ընդգրկված էին հանրապետությունում առավել շատ տարածված </w:t>
            </w:r>
            <w:r w:rsidRPr="00AF27B8">
              <w:rPr>
                <w:rFonts w:ascii="GHEA Grapalat" w:hAnsi="GHEA Grapalat"/>
                <w:lang w:val="hy-AM" w:eastAsia="hy-AM"/>
              </w:rPr>
              <w:lastRenderedPageBreak/>
              <w:t>հիվանդությունների (սիրտ անոթ, շաքարային դիաբետ) կառավարման նպատակով անհրաժեշտ դեղորայքը։ Նշված հիվանդությունների խմբի անձանց թվաքանակը ընդհանուր քրոնիկ հիվանդություններով անձանց մեջ կազմում է 60 տոկոս։ Նշված խմբերը հիմնականում ընդգրկված են ապահովագրության փաթեթում, ինչը չի ենթադրում ապահովագրությունից դուրս այլ ծրագրերում անհրաժեշտ գումարի ավելացում։</w:t>
            </w:r>
          </w:p>
          <w:p w14:paraId="31745DB6" w14:textId="77777777" w:rsidR="005944A1" w:rsidRPr="00AF27B8" w:rsidRDefault="005944A1" w:rsidP="005944A1">
            <w:pPr>
              <w:ind w:left="57" w:right="57"/>
              <w:jc w:val="both"/>
              <w:rPr>
                <w:rFonts w:ascii="GHEA Grapalat" w:hAnsi="GHEA Grapalat"/>
                <w:lang w:val="hy-AM" w:eastAsia="hy-AM"/>
              </w:rPr>
            </w:pPr>
          </w:p>
          <w:p w14:paraId="0A84F1C9" w14:textId="77777777" w:rsidR="005944A1" w:rsidRPr="00AF27B8" w:rsidRDefault="005944A1" w:rsidP="005944A1">
            <w:pPr>
              <w:ind w:left="57" w:right="57"/>
              <w:jc w:val="both"/>
              <w:rPr>
                <w:rFonts w:ascii="GHEA Grapalat" w:hAnsi="GHEA Grapalat"/>
                <w:lang w:val="hy-AM" w:eastAsia="hy-AM"/>
              </w:rPr>
            </w:pPr>
          </w:p>
          <w:p w14:paraId="0EF6FC7B" w14:textId="77777777" w:rsidR="005944A1" w:rsidRPr="00AF27B8" w:rsidRDefault="005944A1" w:rsidP="005944A1">
            <w:pPr>
              <w:ind w:left="57" w:right="57"/>
              <w:jc w:val="both"/>
              <w:rPr>
                <w:rFonts w:ascii="GHEA Grapalat" w:hAnsi="GHEA Grapalat"/>
                <w:lang w:val="hy-AM" w:eastAsia="hy-AM"/>
              </w:rPr>
            </w:pPr>
          </w:p>
          <w:p w14:paraId="3129A3C6" w14:textId="77777777" w:rsidR="005944A1" w:rsidRPr="00AF27B8" w:rsidRDefault="005944A1" w:rsidP="005944A1">
            <w:pPr>
              <w:ind w:left="57" w:right="57"/>
              <w:jc w:val="both"/>
              <w:rPr>
                <w:rFonts w:ascii="GHEA Grapalat" w:hAnsi="GHEA Grapalat"/>
                <w:lang w:val="hy-AM" w:eastAsia="hy-AM"/>
              </w:rPr>
            </w:pPr>
          </w:p>
          <w:p w14:paraId="3B90F831" w14:textId="77777777" w:rsidR="005944A1" w:rsidRPr="00AF27B8" w:rsidRDefault="005944A1" w:rsidP="005944A1">
            <w:pPr>
              <w:ind w:left="57" w:right="57"/>
              <w:jc w:val="both"/>
              <w:rPr>
                <w:rFonts w:ascii="GHEA Grapalat" w:hAnsi="GHEA Grapalat"/>
                <w:lang w:val="hy-AM" w:eastAsia="hy-AM"/>
              </w:rPr>
            </w:pPr>
          </w:p>
          <w:p w14:paraId="412B129A" w14:textId="77777777" w:rsidR="005944A1" w:rsidRPr="00AF27B8" w:rsidRDefault="005944A1" w:rsidP="005944A1">
            <w:pPr>
              <w:ind w:left="57" w:right="57"/>
              <w:jc w:val="both"/>
              <w:rPr>
                <w:rFonts w:ascii="GHEA Grapalat" w:hAnsi="GHEA Grapalat"/>
                <w:lang w:val="hy-AM" w:eastAsia="hy-AM"/>
              </w:rPr>
            </w:pPr>
          </w:p>
          <w:p w14:paraId="2EA70C8B" w14:textId="77777777" w:rsidR="005944A1" w:rsidRPr="00AF27B8" w:rsidRDefault="005944A1" w:rsidP="005944A1">
            <w:pPr>
              <w:ind w:left="57" w:right="57"/>
              <w:jc w:val="both"/>
              <w:rPr>
                <w:rFonts w:ascii="GHEA Grapalat" w:hAnsi="GHEA Grapalat"/>
                <w:lang w:val="hy-AM" w:eastAsia="hy-AM"/>
              </w:rPr>
            </w:pPr>
          </w:p>
          <w:p w14:paraId="5B010706" w14:textId="77777777" w:rsidR="005944A1" w:rsidRPr="00AF27B8" w:rsidRDefault="005944A1" w:rsidP="005944A1">
            <w:pPr>
              <w:ind w:left="57" w:right="57"/>
              <w:jc w:val="both"/>
              <w:rPr>
                <w:rFonts w:ascii="GHEA Grapalat" w:hAnsi="GHEA Grapalat"/>
                <w:lang w:val="hy-AM" w:eastAsia="hy-AM"/>
              </w:rPr>
            </w:pPr>
          </w:p>
          <w:p w14:paraId="683B13D9" w14:textId="77777777" w:rsidR="005944A1" w:rsidRPr="00AF27B8" w:rsidRDefault="005944A1" w:rsidP="005944A1">
            <w:pPr>
              <w:ind w:left="57" w:right="57"/>
              <w:jc w:val="both"/>
              <w:rPr>
                <w:rFonts w:ascii="GHEA Grapalat" w:hAnsi="GHEA Grapalat"/>
                <w:lang w:val="hy-AM" w:eastAsia="hy-AM"/>
              </w:rPr>
            </w:pPr>
          </w:p>
          <w:p w14:paraId="5B7C756D" w14:textId="77777777" w:rsidR="005944A1" w:rsidRPr="00AF27B8" w:rsidRDefault="005944A1" w:rsidP="005944A1">
            <w:pPr>
              <w:ind w:left="57" w:right="57"/>
              <w:jc w:val="both"/>
              <w:rPr>
                <w:rFonts w:ascii="GHEA Grapalat" w:hAnsi="GHEA Grapalat"/>
                <w:lang w:val="hy-AM" w:eastAsia="hy-AM"/>
              </w:rPr>
            </w:pPr>
          </w:p>
          <w:p w14:paraId="4BE74911" w14:textId="77777777" w:rsidR="005944A1" w:rsidRPr="00AF27B8" w:rsidRDefault="005944A1" w:rsidP="005944A1">
            <w:pPr>
              <w:ind w:left="57" w:right="57"/>
              <w:jc w:val="both"/>
              <w:rPr>
                <w:rFonts w:ascii="GHEA Grapalat" w:hAnsi="GHEA Grapalat"/>
                <w:lang w:val="hy-AM" w:eastAsia="hy-AM"/>
              </w:rPr>
            </w:pPr>
          </w:p>
          <w:p w14:paraId="08C84FD2" w14:textId="77777777" w:rsidR="005944A1" w:rsidRPr="00AF27B8" w:rsidRDefault="005944A1" w:rsidP="005944A1">
            <w:pPr>
              <w:ind w:left="57" w:right="57"/>
              <w:jc w:val="both"/>
              <w:rPr>
                <w:rFonts w:ascii="GHEA Grapalat" w:hAnsi="GHEA Grapalat"/>
                <w:lang w:val="hy-AM" w:eastAsia="hy-AM"/>
              </w:rPr>
            </w:pPr>
          </w:p>
          <w:p w14:paraId="3F8D40C0" w14:textId="77777777" w:rsidR="005944A1" w:rsidRPr="00AF27B8" w:rsidRDefault="005944A1" w:rsidP="005944A1">
            <w:pPr>
              <w:ind w:left="57" w:right="57"/>
              <w:jc w:val="both"/>
              <w:rPr>
                <w:rFonts w:ascii="GHEA Grapalat" w:hAnsi="GHEA Grapalat"/>
                <w:lang w:val="hy-AM" w:eastAsia="hy-AM"/>
              </w:rPr>
            </w:pPr>
          </w:p>
          <w:p w14:paraId="153B2709" w14:textId="77777777" w:rsidR="005944A1" w:rsidRPr="00AF27B8" w:rsidRDefault="005944A1" w:rsidP="005944A1">
            <w:pPr>
              <w:ind w:left="57" w:right="57"/>
              <w:jc w:val="both"/>
              <w:rPr>
                <w:rFonts w:ascii="GHEA Grapalat" w:hAnsi="GHEA Grapalat"/>
                <w:lang w:val="hy-AM" w:eastAsia="hy-AM"/>
              </w:rPr>
            </w:pPr>
          </w:p>
          <w:p w14:paraId="74E0F0B6" w14:textId="77777777" w:rsidR="005944A1" w:rsidRPr="00AF27B8" w:rsidRDefault="005944A1" w:rsidP="005944A1">
            <w:pPr>
              <w:ind w:left="57" w:right="57"/>
              <w:jc w:val="both"/>
              <w:rPr>
                <w:rFonts w:ascii="GHEA Grapalat" w:hAnsi="GHEA Grapalat"/>
                <w:lang w:val="hy-AM" w:eastAsia="hy-AM"/>
              </w:rPr>
            </w:pPr>
          </w:p>
          <w:p w14:paraId="5816431B" w14:textId="77777777" w:rsidR="005944A1" w:rsidRPr="00AF27B8" w:rsidRDefault="005944A1" w:rsidP="005944A1">
            <w:pPr>
              <w:ind w:left="57" w:right="57"/>
              <w:jc w:val="both"/>
              <w:rPr>
                <w:rFonts w:ascii="GHEA Grapalat" w:hAnsi="GHEA Grapalat"/>
                <w:lang w:val="hy-AM" w:eastAsia="hy-AM"/>
              </w:rPr>
            </w:pPr>
          </w:p>
          <w:p w14:paraId="08EAB5F6" w14:textId="77777777" w:rsidR="005944A1" w:rsidRPr="00AF27B8" w:rsidRDefault="005944A1" w:rsidP="005944A1">
            <w:pPr>
              <w:ind w:left="57" w:right="57"/>
              <w:jc w:val="both"/>
              <w:rPr>
                <w:rFonts w:ascii="GHEA Grapalat" w:hAnsi="GHEA Grapalat"/>
                <w:lang w:val="hy-AM" w:eastAsia="hy-AM"/>
              </w:rPr>
            </w:pPr>
          </w:p>
          <w:p w14:paraId="2C5A876A" w14:textId="77777777" w:rsidR="005944A1" w:rsidRPr="00AF27B8" w:rsidRDefault="005944A1" w:rsidP="005944A1">
            <w:pPr>
              <w:ind w:left="57" w:right="57"/>
              <w:jc w:val="both"/>
              <w:rPr>
                <w:rFonts w:ascii="GHEA Grapalat" w:hAnsi="GHEA Grapalat"/>
                <w:lang w:val="hy-AM" w:eastAsia="hy-AM"/>
              </w:rPr>
            </w:pPr>
          </w:p>
          <w:p w14:paraId="19DB36E3" w14:textId="77777777" w:rsidR="005944A1" w:rsidRPr="00AF27B8" w:rsidRDefault="005944A1" w:rsidP="005944A1">
            <w:pPr>
              <w:ind w:left="57" w:right="57"/>
              <w:jc w:val="both"/>
              <w:rPr>
                <w:rFonts w:ascii="GHEA Grapalat" w:hAnsi="GHEA Grapalat"/>
                <w:lang w:val="hy-AM" w:eastAsia="hy-AM"/>
              </w:rPr>
            </w:pPr>
          </w:p>
          <w:p w14:paraId="59854241" w14:textId="77777777" w:rsidR="005944A1" w:rsidRPr="00AF27B8" w:rsidRDefault="005944A1" w:rsidP="005944A1">
            <w:pPr>
              <w:ind w:left="57" w:right="57"/>
              <w:jc w:val="both"/>
              <w:rPr>
                <w:rFonts w:ascii="GHEA Grapalat" w:hAnsi="GHEA Grapalat"/>
                <w:lang w:val="hy-AM" w:eastAsia="hy-AM"/>
              </w:rPr>
            </w:pPr>
          </w:p>
          <w:p w14:paraId="79134352" w14:textId="77877C32" w:rsidR="005944A1" w:rsidRPr="00AF27B8" w:rsidRDefault="005944A1" w:rsidP="005944A1">
            <w:pPr>
              <w:ind w:left="57" w:right="57"/>
              <w:jc w:val="both"/>
              <w:rPr>
                <w:rFonts w:ascii="GHEA Grapalat" w:hAnsi="GHEA Grapalat"/>
                <w:lang w:val="hy-AM" w:eastAsia="hy-AM"/>
              </w:rPr>
            </w:pPr>
            <w:r w:rsidRPr="00AF27B8">
              <w:rPr>
                <w:rFonts w:ascii="GHEA Grapalat" w:hAnsi="GHEA Grapalat"/>
                <w:lang w:val="hy-AM" w:eastAsia="hy-AM"/>
              </w:rPr>
              <w:lastRenderedPageBreak/>
              <w:t>3.</w:t>
            </w:r>
            <w:r w:rsidRPr="00AF27B8">
              <w:rPr>
                <w:rFonts w:ascii="GHEA Grapalat" w:eastAsia="Calibri" w:hAnsi="GHEA Grapalat" w:cstheme="minorBidi"/>
                <w:sz w:val="22"/>
                <w:szCs w:val="22"/>
                <w:shd w:val="clear" w:color="auto" w:fill="FFFFFF"/>
                <w:lang w:val="hy-AM"/>
              </w:rPr>
              <w:t xml:space="preserve"> </w:t>
            </w:r>
            <w:r w:rsidRPr="00AF27B8">
              <w:rPr>
                <w:rFonts w:ascii="GHEA Grapalat" w:hAnsi="GHEA Grapalat"/>
                <w:lang w:val="hy-AM" w:eastAsia="hy-AM"/>
              </w:rPr>
              <w:t>Չի ընդունվել։</w:t>
            </w:r>
          </w:p>
          <w:p w14:paraId="19004352" w14:textId="730A91C7" w:rsidR="005944A1" w:rsidRPr="00AF27B8" w:rsidRDefault="005944A1" w:rsidP="005944A1">
            <w:pPr>
              <w:ind w:left="57" w:right="57"/>
              <w:jc w:val="both"/>
              <w:rPr>
                <w:rFonts w:ascii="GHEA Grapalat" w:hAnsi="GHEA Grapalat"/>
                <w:lang w:val="hy-AM" w:eastAsia="hy-AM"/>
              </w:rPr>
            </w:pPr>
            <w:r w:rsidRPr="00AF27B8">
              <w:rPr>
                <w:rFonts w:ascii="GHEA Grapalat" w:hAnsi="GHEA Grapalat"/>
                <w:lang w:val="hy-AM" w:eastAsia="hy-AM"/>
              </w:rPr>
              <w:t>Փորձարարական ծրագրում ընդգրկված էին հանրապետությունում առավել շատ տարածված հիվանդությունների (սիրտ անոթ, շաքարային դիաբետ) կառավարման նպատակով անհրաժեշտ դեղորայքը։ Նշված հիվանդությունների խմբի անձանց թվաքանակը ընդհանուր քրոնիկ հիվանդություններով անձանց մեջ կազմում է 60 տոկոս։ Նշված խմբերը հիմնականում ընդգրկված են ապահովագրության փաթեթում, ինչը չի ենթադրում ապահովագրությունից դուրս ծրագրերում անհրաժեշտ գումարի ավելացում։</w:t>
            </w:r>
          </w:p>
        </w:tc>
      </w:tr>
      <w:tr w:rsidR="00892768" w:rsidRPr="00AF27B8" w14:paraId="3BF2F4A9" w14:textId="77777777" w:rsidTr="00702B35">
        <w:trPr>
          <w:trHeight w:val="413"/>
          <w:tblCellSpacing w:w="0" w:type="dxa"/>
        </w:trPr>
        <w:tc>
          <w:tcPr>
            <w:tcW w:w="10031" w:type="dxa"/>
            <w:gridSpan w:val="2"/>
            <w:vMerge w:val="restart"/>
            <w:shd w:val="clear" w:color="auto" w:fill="D0D0D0"/>
            <w:vAlign w:val="center"/>
            <w:hideMark/>
          </w:tcPr>
          <w:p w14:paraId="724C6911" w14:textId="59586E9E" w:rsidR="00454E00" w:rsidRPr="00AF27B8" w:rsidRDefault="00454E00" w:rsidP="00424544">
            <w:pPr>
              <w:ind w:left="57" w:right="57"/>
              <w:rPr>
                <w:rFonts w:ascii="GHEA Grapalat" w:hAnsi="GHEA Grapalat" w:cs="Sylfaen"/>
                <w:b/>
                <w:bCs/>
                <w:lang w:val="hy-AM"/>
              </w:rPr>
            </w:pPr>
            <w:r w:rsidRPr="00AF27B8">
              <w:rPr>
                <w:rFonts w:ascii="GHEA Grapalat" w:hAnsi="GHEA Grapalat" w:cs="Sylfaen"/>
                <w:b/>
                <w:bCs/>
                <w:lang w:val="hy-AM"/>
              </w:rPr>
              <w:lastRenderedPageBreak/>
              <w:t xml:space="preserve">2. </w:t>
            </w:r>
            <w:r w:rsidR="00424544" w:rsidRPr="00AF27B8">
              <w:rPr>
                <w:rFonts w:ascii="GHEA Grapalat" w:eastAsia="Calibri" w:hAnsi="GHEA Grapalat"/>
                <w:b/>
                <w:bCs/>
                <w:iCs/>
                <w:lang w:val="hy-AM"/>
              </w:rPr>
              <w:t>ՀՀ աշխատանքի</w:t>
            </w:r>
            <w:r w:rsidR="005D58D5" w:rsidRPr="00AF27B8">
              <w:rPr>
                <w:rFonts w:ascii="GHEA Grapalat" w:eastAsia="Calibri" w:hAnsi="GHEA Grapalat"/>
                <w:b/>
                <w:bCs/>
                <w:iCs/>
                <w:lang w:val="hy-AM"/>
              </w:rPr>
              <w:t xml:space="preserve"> </w:t>
            </w:r>
            <w:r w:rsidR="00424544" w:rsidRPr="00AF27B8">
              <w:rPr>
                <w:rFonts w:ascii="GHEA Grapalat" w:eastAsia="Calibri" w:hAnsi="GHEA Grapalat"/>
                <w:b/>
                <w:bCs/>
                <w:iCs/>
                <w:lang w:val="hy-AM"/>
              </w:rPr>
              <w:t>և</w:t>
            </w:r>
            <w:r w:rsidR="005D58D5" w:rsidRPr="00AF27B8">
              <w:rPr>
                <w:rFonts w:ascii="GHEA Grapalat" w:eastAsia="Calibri" w:hAnsi="GHEA Grapalat"/>
                <w:b/>
                <w:bCs/>
                <w:iCs/>
                <w:lang w:val="hy-AM"/>
              </w:rPr>
              <w:t xml:space="preserve"> </w:t>
            </w:r>
            <w:r w:rsidR="00424544" w:rsidRPr="00AF27B8">
              <w:rPr>
                <w:rFonts w:ascii="GHEA Grapalat" w:eastAsia="Calibri" w:hAnsi="GHEA Grapalat"/>
                <w:b/>
                <w:bCs/>
                <w:iCs/>
                <w:lang w:val="hy-AM"/>
              </w:rPr>
              <w:t>սոցիալական</w:t>
            </w:r>
            <w:r w:rsidR="005D58D5" w:rsidRPr="00AF27B8">
              <w:rPr>
                <w:rFonts w:ascii="GHEA Grapalat" w:eastAsia="Calibri" w:hAnsi="GHEA Grapalat"/>
                <w:b/>
                <w:bCs/>
                <w:iCs/>
                <w:lang w:val="hy-AM"/>
              </w:rPr>
              <w:t xml:space="preserve"> </w:t>
            </w:r>
            <w:r w:rsidR="00424544" w:rsidRPr="00AF27B8">
              <w:rPr>
                <w:rFonts w:ascii="GHEA Grapalat" w:eastAsia="Calibri" w:hAnsi="GHEA Grapalat"/>
                <w:b/>
                <w:bCs/>
                <w:iCs/>
                <w:lang w:val="hy-AM"/>
              </w:rPr>
              <w:t>հարցերի նախարարություն</w:t>
            </w:r>
          </w:p>
        </w:tc>
        <w:tc>
          <w:tcPr>
            <w:tcW w:w="4136" w:type="dxa"/>
            <w:shd w:val="clear" w:color="auto" w:fill="D0D0D0"/>
            <w:vAlign w:val="center"/>
          </w:tcPr>
          <w:p w14:paraId="7867AA08" w14:textId="1E788D2A" w:rsidR="00454E00" w:rsidRPr="00AF27B8" w:rsidRDefault="00E41FFF" w:rsidP="00902BAF">
            <w:pPr>
              <w:ind w:left="57" w:right="57"/>
              <w:jc w:val="center"/>
              <w:rPr>
                <w:rFonts w:ascii="GHEA Grapalat" w:hAnsi="GHEA Grapalat" w:cs="Sylfaen"/>
                <w:b/>
                <w:bCs/>
                <w:lang w:val="hy-AM"/>
              </w:rPr>
            </w:pPr>
            <w:r w:rsidRPr="00AF27B8">
              <w:rPr>
                <w:rFonts w:ascii="GHEA Grapalat" w:hAnsi="GHEA Grapalat" w:cs="Sylfaen"/>
                <w:b/>
                <w:bCs/>
              </w:rPr>
              <w:t>24</w:t>
            </w:r>
            <w:r w:rsidR="009C4509" w:rsidRPr="00AF27B8">
              <w:rPr>
                <w:rFonts w:ascii="GHEA Grapalat" w:hAnsi="GHEA Grapalat" w:cs="Sylfaen"/>
                <w:b/>
                <w:bCs/>
                <w:lang w:val="hy-AM"/>
              </w:rPr>
              <w:t>.12.2025</w:t>
            </w:r>
          </w:p>
        </w:tc>
      </w:tr>
      <w:tr w:rsidR="00892768" w:rsidRPr="00AF27B8" w14:paraId="01FA6DD3" w14:textId="77777777" w:rsidTr="00702B35">
        <w:trPr>
          <w:trHeight w:val="395"/>
          <w:tblCellSpacing w:w="0" w:type="dxa"/>
        </w:trPr>
        <w:tc>
          <w:tcPr>
            <w:tcW w:w="10031" w:type="dxa"/>
            <w:gridSpan w:val="2"/>
            <w:vMerge/>
            <w:shd w:val="clear" w:color="auto" w:fill="FFFFFF"/>
            <w:vAlign w:val="center"/>
            <w:hideMark/>
          </w:tcPr>
          <w:p w14:paraId="72A0C5B1" w14:textId="77777777" w:rsidR="00454E00" w:rsidRPr="00AF27B8" w:rsidRDefault="00454E00" w:rsidP="005944A1">
            <w:pPr>
              <w:ind w:left="57" w:right="57"/>
              <w:jc w:val="both"/>
              <w:rPr>
                <w:rFonts w:ascii="GHEA Grapalat" w:hAnsi="GHEA Grapalat" w:cs="Sylfaen"/>
                <w:b/>
                <w:bCs/>
                <w:lang w:val="hy-AM"/>
              </w:rPr>
            </w:pPr>
          </w:p>
        </w:tc>
        <w:tc>
          <w:tcPr>
            <w:tcW w:w="4136" w:type="dxa"/>
            <w:shd w:val="clear" w:color="auto" w:fill="D0D0D0"/>
            <w:vAlign w:val="center"/>
          </w:tcPr>
          <w:p w14:paraId="1CCD1063" w14:textId="0D2F7C13" w:rsidR="00454E00" w:rsidRPr="00AF27B8" w:rsidRDefault="00454E00" w:rsidP="00902BAF">
            <w:pPr>
              <w:ind w:left="57" w:right="57"/>
              <w:jc w:val="center"/>
              <w:rPr>
                <w:rFonts w:ascii="GHEA Grapalat" w:hAnsi="GHEA Grapalat" w:cs="Sylfaen"/>
                <w:b/>
                <w:bCs/>
                <w:lang w:val="hy-AM"/>
              </w:rPr>
            </w:pPr>
          </w:p>
        </w:tc>
      </w:tr>
      <w:tr w:rsidR="00892768" w:rsidRPr="00AF27B8" w14:paraId="414EDBB9" w14:textId="77777777" w:rsidTr="00702B35">
        <w:trPr>
          <w:trHeight w:val="3612"/>
          <w:tblCellSpacing w:w="0" w:type="dxa"/>
        </w:trPr>
        <w:tc>
          <w:tcPr>
            <w:tcW w:w="8781" w:type="dxa"/>
            <w:shd w:val="clear" w:color="auto" w:fill="FFFFFF"/>
            <w:hideMark/>
          </w:tcPr>
          <w:p w14:paraId="528CB5DC" w14:textId="02762FBF" w:rsidR="00454E00" w:rsidRPr="00AF27B8" w:rsidRDefault="005D58D5" w:rsidP="005944A1">
            <w:pPr>
              <w:ind w:left="57" w:right="57" w:firstLine="708"/>
              <w:jc w:val="both"/>
              <w:rPr>
                <w:rFonts w:ascii="GHEA Grapalat" w:hAnsi="GHEA Grapalat"/>
                <w:lang w:val="hy-AM" w:eastAsia="hy-AM"/>
              </w:rPr>
            </w:pPr>
            <w:r w:rsidRPr="00AF27B8">
              <w:rPr>
                <w:rFonts w:ascii="GHEA Grapalat" w:hAnsi="GHEA Grapalat"/>
                <w:lang w:val="hy-AM"/>
              </w:rPr>
              <w:lastRenderedPageBreak/>
              <w:t>«Բնակչության սոցիալական կամ հատուկ խմբերի և այն հիվանդությունների ցանկերը, որոնց դեպքում դեղերը շահառուներին հատկացվում են դրանց արժեքի լրիվ կամ մասնակի փոխհատուցմամբ, այդ խմբերի ցանկում ընդգրկված շահառուներին Հայաստանի Հանրապետության պետական բյուջեի միջոցների հաշվին այդ դեղերի փոխհատուցման և հատկացման կարգը, ինչպես նաև առողջության համընդհանուր ապահովագրության շրջանակներում ապահովագրական փաթեթում ներառված դեղերի ծախսերի հատուցման կարգը, ապահովագրական փաթեթում ներառված դեղերի ցանկը հաստատելու և Հայաստանի Հանրապետության կառավարության 2019 թվականի մայիսի 30-ի N 642-Ն որոշումն ուժը կորցրած ճանաչելու մասին» ՀՀ կառավարության որոշման նախագիծ</w:t>
            </w:r>
            <w:r w:rsidR="005944A1" w:rsidRPr="00AF27B8">
              <w:rPr>
                <w:rFonts w:ascii="GHEA Grapalat" w:hAnsi="GHEA Grapalat"/>
                <w:lang w:val="hy-AM"/>
              </w:rPr>
              <w:t>:</w:t>
            </w:r>
            <w:r w:rsidRPr="00AF27B8">
              <w:rPr>
                <w:rFonts w:ascii="GHEA Grapalat" w:hAnsi="GHEA Grapalat"/>
                <w:lang w:val="hy-AM" w:eastAsia="hy-AM"/>
              </w:rPr>
              <w:t xml:space="preserve"> </w:t>
            </w:r>
          </w:p>
        </w:tc>
        <w:tc>
          <w:tcPr>
            <w:tcW w:w="5386" w:type="dxa"/>
            <w:gridSpan w:val="2"/>
            <w:shd w:val="clear" w:color="auto" w:fill="FFFFFF"/>
            <w:hideMark/>
          </w:tcPr>
          <w:p w14:paraId="7B2990F6" w14:textId="0A674C49" w:rsidR="00454E00" w:rsidRPr="00AF27B8" w:rsidRDefault="005944A1" w:rsidP="00902BAF">
            <w:pPr>
              <w:ind w:left="57" w:right="57"/>
              <w:jc w:val="both"/>
              <w:rPr>
                <w:rFonts w:ascii="GHEA Grapalat" w:hAnsi="GHEA Grapalat"/>
                <w:lang w:val="hy-AM" w:eastAsia="hy-AM"/>
              </w:rPr>
            </w:pPr>
            <w:r w:rsidRPr="00AF27B8">
              <w:rPr>
                <w:rFonts w:ascii="GHEA Grapalat" w:hAnsi="GHEA Grapalat"/>
                <w:lang w:val="hy-AM" w:eastAsia="hy-AM"/>
              </w:rPr>
              <w:t>Դիտողություն</w:t>
            </w:r>
            <w:r w:rsidR="00424544" w:rsidRPr="00AF27B8">
              <w:rPr>
                <w:rFonts w:ascii="GHEA Grapalat" w:hAnsi="GHEA Grapalat"/>
                <w:lang w:val="hy-AM" w:eastAsia="hy-AM"/>
              </w:rPr>
              <w:t>ներ</w:t>
            </w:r>
            <w:r w:rsidRPr="00AF27B8">
              <w:rPr>
                <w:rFonts w:ascii="GHEA Grapalat" w:hAnsi="GHEA Grapalat"/>
                <w:lang w:val="hy-AM" w:eastAsia="hy-AM"/>
              </w:rPr>
              <w:t xml:space="preserve"> </w:t>
            </w:r>
            <w:r w:rsidR="00892768" w:rsidRPr="00AF27B8">
              <w:rPr>
                <w:rFonts w:ascii="GHEA Grapalat" w:hAnsi="GHEA Grapalat"/>
                <w:lang w:val="hy-AM" w:eastAsia="hy-AM"/>
              </w:rPr>
              <w:t xml:space="preserve"> և առաջարկ</w:t>
            </w:r>
            <w:r w:rsidR="00424544" w:rsidRPr="00AF27B8">
              <w:rPr>
                <w:rFonts w:ascii="GHEA Grapalat" w:hAnsi="GHEA Grapalat"/>
                <w:lang w:val="hy-AM" w:eastAsia="hy-AM"/>
              </w:rPr>
              <w:t>ություն</w:t>
            </w:r>
            <w:r w:rsidR="00892768" w:rsidRPr="00AF27B8">
              <w:rPr>
                <w:rFonts w:ascii="GHEA Grapalat" w:hAnsi="GHEA Grapalat"/>
                <w:lang w:val="hy-AM" w:eastAsia="hy-AM"/>
              </w:rPr>
              <w:t>ներ չկան:</w:t>
            </w:r>
          </w:p>
          <w:p w14:paraId="04AB179F" w14:textId="77777777" w:rsidR="00454E00" w:rsidRPr="00AF27B8" w:rsidRDefault="00454E00" w:rsidP="00902BAF">
            <w:pPr>
              <w:ind w:left="57" w:right="57"/>
              <w:jc w:val="both"/>
              <w:rPr>
                <w:rFonts w:ascii="GHEA Grapalat" w:hAnsi="GHEA Grapalat"/>
                <w:lang w:val="hy-AM" w:eastAsia="hy-AM"/>
              </w:rPr>
            </w:pPr>
          </w:p>
          <w:p w14:paraId="32B5D1C1" w14:textId="77777777" w:rsidR="00454E00" w:rsidRPr="00AF27B8" w:rsidRDefault="00454E00" w:rsidP="00902BAF">
            <w:pPr>
              <w:ind w:left="57" w:right="57"/>
              <w:jc w:val="both"/>
              <w:rPr>
                <w:rFonts w:ascii="GHEA Grapalat" w:hAnsi="GHEA Grapalat"/>
                <w:lang w:val="hy-AM" w:eastAsia="hy-AM"/>
              </w:rPr>
            </w:pPr>
          </w:p>
          <w:p w14:paraId="043CAC4A" w14:textId="77777777" w:rsidR="00454E00" w:rsidRPr="00AF27B8" w:rsidRDefault="00454E00" w:rsidP="00902BAF">
            <w:pPr>
              <w:ind w:left="57" w:right="57"/>
              <w:jc w:val="both"/>
              <w:rPr>
                <w:rFonts w:ascii="GHEA Grapalat" w:hAnsi="GHEA Grapalat"/>
                <w:lang w:val="hy-AM" w:eastAsia="hy-AM"/>
              </w:rPr>
            </w:pPr>
          </w:p>
          <w:p w14:paraId="26AA37D3" w14:textId="77777777" w:rsidR="00454E00" w:rsidRPr="00AF27B8" w:rsidRDefault="00454E00" w:rsidP="00902BAF">
            <w:pPr>
              <w:ind w:left="57" w:right="57"/>
              <w:jc w:val="both"/>
              <w:rPr>
                <w:rFonts w:ascii="GHEA Grapalat" w:hAnsi="GHEA Grapalat"/>
                <w:lang w:val="hy-AM" w:eastAsia="hy-AM"/>
              </w:rPr>
            </w:pPr>
          </w:p>
          <w:p w14:paraId="6B2C622E" w14:textId="77777777" w:rsidR="00454E00" w:rsidRPr="00AF27B8" w:rsidRDefault="00454E00" w:rsidP="00902BAF">
            <w:pPr>
              <w:ind w:left="57" w:right="57"/>
              <w:jc w:val="both"/>
              <w:rPr>
                <w:rFonts w:ascii="GHEA Grapalat" w:hAnsi="GHEA Grapalat"/>
                <w:lang w:val="hy-AM" w:eastAsia="hy-AM"/>
              </w:rPr>
            </w:pPr>
          </w:p>
          <w:p w14:paraId="20BF7852" w14:textId="77777777" w:rsidR="00454E00" w:rsidRPr="00AF27B8" w:rsidRDefault="00454E00" w:rsidP="00902BAF">
            <w:pPr>
              <w:ind w:left="57" w:right="57"/>
              <w:jc w:val="both"/>
              <w:rPr>
                <w:rFonts w:ascii="GHEA Grapalat" w:hAnsi="GHEA Grapalat"/>
                <w:lang w:val="hy-AM" w:eastAsia="hy-AM"/>
              </w:rPr>
            </w:pPr>
          </w:p>
          <w:p w14:paraId="6C77B422" w14:textId="77777777" w:rsidR="00454E00" w:rsidRPr="00AF27B8" w:rsidRDefault="00454E00" w:rsidP="00902BAF">
            <w:pPr>
              <w:ind w:left="57" w:right="57"/>
              <w:jc w:val="both"/>
              <w:rPr>
                <w:rFonts w:ascii="GHEA Grapalat" w:hAnsi="GHEA Grapalat"/>
                <w:lang w:val="hy-AM" w:eastAsia="hy-AM"/>
              </w:rPr>
            </w:pPr>
          </w:p>
          <w:p w14:paraId="47466E18" w14:textId="77777777" w:rsidR="00454E00" w:rsidRPr="00AF27B8" w:rsidRDefault="00454E00" w:rsidP="00902BAF">
            <w:pPr>
              <w:ind w:left="57" w:right="57"/>
              <w:jc w:val="both"/>
              <w:rPr>
                <w:rFonts w:ascii="GHEA Grapalat" w:hAnsi="GHEA Grapalat"/>
                <w:lang w:val="hy-AM" w:eastAsia="hy-AM"/>
              </w:rPr>
            </w:pPr>
          </w:p>
          <w:p w14:paraId="73FA5E5D" w14:textId="77777777" w:rsidR="00454E00" w:rsidRPr="00AF27B8" w:rsidRDefault="00454E00" w:rsidP="00902BAF">
            <w:pPr>
              <w:ind w:left="57" w:right="57"/>
              <w:jc w:val="both"/>
              <w:rPr>
                <w:rFonts w:ascii="GHEA Grapalat" w:hAnsi="GHEA Grapalat"/>
                <w:lang w:val="hy-AM" w:eastAsia="hy-AM"/>
              </w:rPr>
            </w:pPr>
          </w:p>
          <w:p w14:paraId="67031935" w14:textId="77777777" w:rsidR="00454E00" w:rsidRPr="00AF27B8" w:rsidRDefault="00454E00" w:rsidP="00902BAF">
            <w:pPr>
              <w:ind w:left="57" w:right="57"/>
              <w:jc w:val="both"/>
              <w:rPr>
                <w:rFonts w:ascii="GHEA Grapalat" w:hAnsi="GHEA Grapalat"/>
                <w:lang w:val="hy-AM" w:eastAsia="hy-AM"/>
              </w:rPr>
            </w:pPr>
          </w:p>
          <w:p w14:paraId="7CEAF72B" w14:textId="77777777" w:rsidR="00454E00" w:rsidRPr="00AF27B8" w:rsidRDefault="00454E00" w:rsidP="00902BAF">
            <w:pPr>
              <w:ind w:left="57" w:right="57"/>
              <w:jc w:val="both"/>
              <w:rPr>
                <w:rFonts w:ascii="GHEA Grapalat" w:hAnsi="GHEA Grapalat"/>
                <w:lang w:val="hy-AM" w:eastAsia="hy-AM"/>
              </w:rPr>
            </w:pPr>
          </w:p>
          <w:p w14:paraId="5D19228F" w14:textId="77777777" w:rsidR="00454E00" w:rsidRPr="00AF27B8" w:rsidRDefault="00454E00" w:rsidP="00902BAF">
            <w:pPr>
              <w:ind w:left="57" w:right="57"/>
              <w:jc w:val="both"/>
              <w:rPr>
                <w:rFonts w:ascii="GHEA Grapalat" w:hAnsi="GHEA Grapalat"/>
                <w:lang w:val="hy-AM" w:eastAsia="hy-AM"/>
              </w:rPr>
            </w:pPr>
          </w:p>
          <w:p w14:paraId="284F9E32" w14:textId="77777777" w:rsidR="00454E00" w:rsidRPr="00AF27B8" w:rsidRDefault="00454E00" w:rsidP="00902BAF">
            <w:pPr>
              <w:ind w:left="57" w:right="57"/>
              <w:jc w:val="both"/>
              <w:rPr>
                <w:rFonts w:ascii="GHEA Grapalat" w:hAnsi="GHEA Grapalat"/>
                <w:lang w:val="hy-AM" w:eastAsia="hy-AM"/>
              </w:rPr>
            </w:pPr>
          </w:p>
          <w:p w14:paraId="11749A44" w14:textId="77777777" w:rsidR="00454E00" w:rsidRPr="00AF27B8" w:rsidRDefault="00454E00" w:rsidP="00902BAF">
            <w:pPr>
              <w:ind w:left="57" w:right="57"/>
              <w:jc w:val="both"/>
              <w:rPr>
                <w:rFonts w:ascii="GHEA Grapalat" w:hAnsi="GHEA Grapalat"/>
                <w:lang w:val="hy-AM" w:eastAsia="hy-AM"/>
              </w:rPr>
            </w:pPr>
          </w:p>
        </w:tc>
      </w:tr>
      <w:tr w:rsidR="00892768" w:rsidRPr="00AF27B8" w14:paraId="5B662FB5" w14:textId="77777777" w:rsidTr="00702B35">
        <w:trPr>
          <w:trHeight w:val="553"/>
          <w:tblCellSpacing w:w="0" w:type="dxa"/>
        </w:trPr>
        <w:tc>
          <w:tcPr>
            <w:tcW w:w="10031" w:type="dxa"/>
            <w:gridSpan w:val="2"/>
            <w:vMerge w:val="restart"/>
            <w:shd w:val="clear" w:color="auto" w:fill="D0D0D0"/>
            <w:vAlign w:val="center"/>
            <w:hideMark/>
          </w:tcPr>
          <w:p w14:paraId="146913BE" w14:textId="0A0A87ED" w:rsidR="009C4509" w:rsidRPr="00AF27B8" w:rsidRDefault="00F2265C" w:rsidP="00892768">
            <w:pPr>
              <w:ind w:left="57" w:right="57"/>
              <w:rPr>
                <w:rFonts w:ascii="GHEA Grapalat" w:hAnsi="GHEA Grapalat" w:cs="Sylfaen"/>
                <w:b/>
                <w:bCs/>
                <w:lang w:val="hy-AM"/>
              </w:rPr>
            </w:pPr>
            <w:r w:rsidRPr="00AF27B8">
              <w:rPr>
                <w:rFonts w:ascii="GHEA Grapalat" w:hAnsi="GHEA Grapalat" w:cs="Sylfaen"/>
                <w:b/>
                <w:bCs/>
                <w:lang w:val="hy-AM"/>
              </w:rPr>
              <w:t>3</w:t>
            </w:r>
            <w:r w:rsidR="009C4509" w:rsidRPr="00AF27B8">
              <w:rPr>
                <w:rFonts w:ascii="GHEA Grapalat" w:hAnsi="GHEA Grapalat" w:cs="Sylfaen"/>
                <w:b/>
                <w:bCs/>
                <w:lang w:val="hy-AM"/>
              </w:rPr>
              <w:t>. ՀՀ արդարադատության</w:t>
            </w:r>
            <w:r w:rsidR="009C4509" w:rsidRPr="00AF27B8">
              <w:rPr>
                <w:rFonts w:ascii="GHEA Grapalat" w:hAnsi="GHEA Grapalat"/>
                <w:b/>
                <w:bCs/>
                <w:lang w:val="hy-AM"/>
              </w:rPr>
              <w:t xml:space="preserve"> նախարարություն</w:t>
            </w:r>
          </w:p>
        </w:tc>
        <w:tc>
          <w:tcPr>
            <w:tcW w:w="4136" w:type="dxa"/>
            <w:shd w:val="clear" w:color="auto" w:fill="D0D0D0"/>
            <w:vAlign w:val="center"/>
          </w:tcPr>
          <w:p w14:paraId="1E270E8E" w14:textId="59FE9310" w:rsidR="009C4509" w:rsidRPr="00AF27B8" w:rsidRDefault="00267C39" w:rsidP="00902BAF">
            <w:pPr>
              <w:ind w:left="57" w:right="57"/>
              <w:jc w:val="center"/>
              <w:rPr>
                <w:rFonts w:ascii="GHEA Grapalat" w:hAnsi="GHEA Grapalat" w:cs="Sylfaen"/>
                <w:b/>
                <w:bCs/>
                <w:lang w:val="hy-AM"/>
              </w:rPr>
            </w:pPr>
            <w:r w:rsidRPr="00AF27B8">
              <w:rPr>
                <w:rFonts w:ascii="GHEA Grapalat" w:hAnsi="GHEA Grapalat" w:cs="Sylfaen"/>
                <w:b/>
                <w:bCs/>
              </w:rPr>
              <w:t>24</w:t>
            </w:r>
            <w:r w:rsidR="009C4509" w:rsidRPr="00AF27B8">
              <w:rPr>
                <w:rFonts w:ascii="GHEA Grapalat" w:hAnsi="GHEA Grapalat" w:cs="Sylfaen"/>
                <w:b/>
                <w:bCs/>
                <w:lang w:val="hy-AM"/>
              </w:rPr>
              <w:t>.12.2025</w:t>
            </w:r>
          </w:p>
        </w:tc>
      </w:tr>
      <w:tr w:rsidR="00892768" w:rsidRPr="00AF27B8" w14:paraId="719C33FE" w14:textId="77777777" w:rsidTr="00702B35">
        <w:trPr>
          <w:trHeight w:val="395"/>
          <w:tblCellSpacing w:w="0" w:type="dxa"/>
        </w:trPr>
        <w:tc>
          <w:tcPr>
            <w:tcW w:w="10031" w:type="dxa"/>
            <w:gridSpan w:val="2"/>
            <w:vMerge/>
            <w:shd w:val="clear" w:color="auto" w:fill="FFFFFF"/>
            <w:vAlign w:val="center"/>
            <w:hideMark/>
          </w:tcPr>
          <w:p w14:paraId="7A410F96" w14:textId="77777777" w:rsidR="009C4509" w:rsidRPr="00AF27B8" w:rsidRDefault="009C4509" w:rsidP="00902BAF">
            <w:pPr>
              <w:ind w:left="57" w:right="57"/>
              <w:jc w:val="center"/>
              <w:rPr>
                <w:rFonts w:ascii="GHEA Grapalat" w:hAnsi="GHEA Grapalat" w:cs="Sylfaen"/>
                <w:b/>
                <w:bCs/>
                <w:lang w:val="hy-AM"/>
              </w:rPr>
            </w:pPr>
          </w:p>
        </w:tc>
        <w:tc>
          <w:tcPr>
            <w:tcW w:w="4136" w:type="dxa"/>
            <w:shd w:val="clear" w:color="auto" w:fill="D0D0D0"/>
            <w:vAlign w:val="center"/>
          </w:tcPr>
          <w:p w14:paraId="2CFFEFB8" w14:textId="16387BE9" w:rsidR="009C4509" w:rsidRPr="00AF27B8" w:rsidRDefault="009C4509" w:rsidP="00902BAF">
            <w:pPr>
              <w:ind w:left="57" w:right="57"/>
              <w:jc w:val="center"/>
              <w:rPr>
                <w:rFonts w:ascii="GHEA Grapalat" w:hAnsi="GHEA Grapalat" w:cs="Sylfaen"/>
                <w:b/>
                <w:bCs/>
                <w:lang w:val="hy-AM"/>
              </w:rPr>
            </w:pPr>
            <w:r w:rsidRPr="00AF27B8">
              <w:rPr>
                <w:rFonts w:ascii="GHEA Grapalat" w:eastAsia="Calibri" w:hAnsi="GHEA Grapalat"/>
                <w:b/>
                <w:bCs/>
                <w:lang w:val="hy-AM"/>
              </w:rPr>
              <w:t xml:space="preserve">N </w:t>
            </w:r>
            <w:r w:rsidR="00267C39" w:rsidRPr="00AF27B8">
              <w:rPr>
                <w:rFonts w:ascii="GHEA Grapalat" w:hAnsi="GHEA Grapalat" w:cs="Sylfaen"/>
                <w:b/>
                <w:bCs/>
              </w:rPr>
              <w:t>/27.0.1/59379-2025</w:t>
            </w:r>
          </w:p>
        </w:tc>
      </w:tr>
      <w:tr w:rsidR="00892768" w:rsidRPr="00AF27B8" w14:paraId="7A8BD54D" w14:textId="77777777" w:rsidTr="00702B35">
        <w:trPr>
          <w:trHeight w:val="1130"/>
          <w:tblCellSpacing w:w="0" w:type="dxa"/>
        </w:trPr>
        <w:tc>
          <w:tcPr>
            <w:tcW w:w="8781" w:type="dxa"/>
            <w:shd w:val="clear" w:color="auto" w:fill="FFFFFF"/>
            <w:hideMark/>
          </w:tcPr>
          <w:p w14:paraId="6D1EB0A5" w14:textId="77777777" w:rsidR="00971380" w:rsidRPr="00AF27B8" w:rsidRDefault="00971380" w:rsidP="00902BAF">
            <w:pPr>
              <w:pStyle w:val="voroshmanbody"/>
              <w:spacing w:line="240" w:lineRule="auto"/>
              <w:ind w:left="57" w:right="57" w:firstLine="720"/>
              <w:rPr>
                <w:rFonts w:ascii="GHEA Grapalat" w:hAnsi="GHEA Grapalat" w:cs="GHEA Grapalat"/>
                <w:lang w:val="hy-AM"/>
              </w:rPr>
            </w:pPr>
            <w:r w:rsidRPr="00AF27B8">
              <w:rPr>
                <w:rFonts w:ascii="GHEA Grapalat" w:hAnsi="GHEA Grapalat" w:cs="GHEA Grapalat"/>
                <w:lang w:val="hy-AM"/>
              </w:rPr>
              <w:t>«Բնակչության սոցիալական կամ հատուկ խմբերի և այն հիվանդությունների ցանկերը, որոնց դեպքում դեղերը շահառուներին հատկացվում են դրանց արժեքի լրիվ կամ մասնակի փոխհատուցմամբ, այդ խմբերի ցանկում ընդգրկված շահառուներին Հայաստանի Հանրապետության պետական բյուջեի միջոցների հաշվին այդ դեղերի փոխհատուցման և հատկացման կարգը, ինչպես նաև առողջության համընդհանուր ապահովագրության շրջանակներում ապահովագրական փաթեթում ներառված դեղերի ծախսերի հատուցման կարգը, ապահովագրական փաթեթում ներառված դեղերի ցանկը հաստատելու և Հայաստանի Հանրապետության կառավարության 2019 թվականի մայիսի 30-ի N 642-Ն որոշումն ուժը կորցրած ճանաչելու մասին» ՀՀ կառավարության որոշման նախագծի (այսուհետ՝ Նախագիծ) վերաբերյալ հայտնում ենք հետևյալը՝</w:t>
            </w:r>
          </w:p>
          <w:p w14:paraId="4D6B9B88" w14:textId="77777777" w:rsidR="00971380" w:rsidRPr="00AF27B8" w:rsidRDefault="00971380" w:rsidP="00902BAF">
            <w:pPr>
              <w:pStyle w:val="voroshmanbody"/>
              <w:spacing w:line="240" w:lineRule="auto"/>
              <w:ind w:left="57" w:right="57" w:firstLine="720"/>
              <w:rPr>
                <w:rFonts w:ascii="GHEA Grapalat" w:hAnsi="GHEA Grapalat"/>
                <w:lang w:val="hy-AM"/>
              </w:rPr>
            </w:pPr>
            <w:r w:rsidRPr="00AF27B8">
              <w:rPr>
                <w:rFonts w:ascii="GHEA Grapalat" w:hAnsi="GHEA Grapalat" w:cs="GHEA Grapalat"/>
                <w:lang w:val="hy-AM"/>
              </w:rPr>
              <w:lastRenderedPageBreak/>
              <w:t>1</w:t>
            </w:r>
            <w:r w:rsidRPr="00AF27B8">
              <w:rPr>
                <w:rFonts w:ascii="Cambria Math" w:hAnsi="Cambria Math" w:cs="Cambria Math"/>
                <w:lang w:val="hy-AM"/>
              </w:rPr>
              <w:t>․</w:t>
            </w:r>
            <w:r w:rsidRPr="00AF27B8">
              <w:rPr>
                <w:rFonts w:ascii="GHEA Grapalat" w:hAnsi="GHEA Grapalat" w:cs="GHEA Grapalat"/>
                <w:lang w:val="hy-AM"/>
              </w:rPr>
              <w:t xml:space="preserve"> Նախագծի նախաբանում որպես լիազորող նորմեր նշված է </w:t>
            </w:r>
            <w:r w:rsidRPr="00AF27B8">
              <w:rPr>
                <w:rFonts w:ascii="GHEA Grapalat" w:hAnsi="GHEA Grapalat"/>
                <w:lang w:val="hy-AM"/>
              </w:rPr>
              <w:t>«Դեղերի մասին»</w:t>
            </w:r>
            <w:r w:rsidRPr="00AF27B8">
              <w:rPr>
                <w:lang w:val="hy-AM"/>
              </w:rPr>
              <w:t xml:space="preserve"> </w:t>
            </w:r>
            <w:r w:rsidRPr="00AF27B8">
              <w:rPr>
                <w:rFonts w:ascii="GHEA Grapalat" w:hAnsi="GHEA Grapalat"/>
                <w:lang w:val="hy-AM"/>
              </w:rPr>
              <w:t>օրենքի 3-րդ հոդվածի</w:t>
            </w:r>
            <w:r w:rsidRPr="00AF27B8">
              <w:rPr>
                <w:rFonts w:ascii="GHEA Grapalat" w:hAnsi="GHEA Grapalat" w:cs="GHEA Grapalat"/>
                <w:lang w:val="hy-AM"/>
              </w:rPr>
              <w:t xml:space="preserve"> 1-ին մասի 64-րդ կետը։ Այս կապակցությամբ հայտնում ենք, որ </w:t>
            </w:r>
            <w:r w:rsidRPr="00AF27B8">
              <w:rPr>
                <w:rFonts w:ascii="GHEA Grapalat" w:hAnsi="GHEA Grapalat"/>
                <w:lang w:val="hy-AM"/>
              </w:rPr>
              <w:t>«Դեղերի մասին»</w:t>
            </w:r>
            <w:r w:rsidRPr="00AF27B8">
              <w:rPr>
                <w:lang w:val="hy-AM"/>
              </w:rPr>
              <w:t xml:space="preserve"> </w:t>
            </w:r>
            <w:r w:rsidRPr="00AF27B8">
              <w:rPr>
                <w:rFonts w:ascii="GHEA Grapalat" w:hAnsi="GHEA Grapalat"/>
                <w:lang w:val="hy-AM"/>
              </w:rPr>
              <w:t>օրենքի 3-րդ հոդվածի 1-ին մասը չունի 64-րդ կետ, իսկ ««Դեղերի մասին» օրենքում փոփոխություններ կատարելու մասին» (Կ-1189</w:t>
            </w:r>
            <w:r w:rsidRPr="00AF27B8">
              <w:rPr>
                <w:rFonts w:ascii="GHEA Grapalat" w:hAnsi="GHEA Grapalat"/>
                <w:vertAlign w:val="superscript"/>
                <w:lang w:val="hy-AM"/>
              </w:rPr>
              <w:t>3</w:t>
            </w:r>
            <w:r w:rsidRPr="00AF27B8">
              <w:rPr>
                <w:rFonts w:ascii="GHEA Grapalat" w:hAnsi="GHEA Grapalat"/>
                <w:lang w:val="hy-AM"/>
              </w:rPr>
              <w:t>-13.11.2025-ԱռՀ-011/1) օրենքի նախագծով Օրենքի 3-րդ հոդվածի 1-ին մասի 51-րդ, 52-րդ, 53-րդ, 54-րդ, 55-րդ կետերը շարադրվում են նոր խմբագրությամբ, ուստի անհրաժեշտ է վերանայել Նախագծի նախաբանը և կատարել համապատասխան  ճիշտ հղումները։</w:t>
            </w:r>
          </w:p>
          <w:p w14:paraId="660F501A" w14:textId="77777777" w:rsidR="00E41FFF" w:rsidRPr="00AF27B8" w:rsidRDefault="00E41FFF" w:rsidP="00902BAF">
            <w:pPr>
              <w:ind w:left="57" w:right="57" w:firstLine="720"/>
              <w:jc w:val="both"/>
              <w:rPr>
                <w:rFonts w:ascii="GHEA Grapalat" w:hAnsi="GHEA Grapalat"/>
                <w:lang w:val="hy-AM"/>
              </w:rPr>
            </w:pPr>
          </w:p>
          <w:p w14:paraId="0CDC325A" w14:textId="77777777" w:rsidR="00E41FFF" w:rsidRPr="00AF27B8" w:rsidRDefault="00E41FFF" w:rsidP="00902BAF">
            <w:pPr>
              <w:ind w:left="57" w:right="57" w:firstLine="720"/>
              <w:jc w:val="both"/>
              <w:rPr>
                <w:rFonts w:ascii="GHEA Grapalat" w:hAnsi="GHEA Grapalat"/>
                <w:lang w:val="hy-AM"/>
              </w:rPr>
            </w:pPr>
          </w:p>
          <w:p w14:paraId="343A9855" w14:textId="7480D0EE" w:rsidR="00971380" w:rsidRPr="00AF27B8" w:rsidRDefault="00971380" w:rsidP="00902BAF">
            <w:pPr>
              <w:ind w:left="57" w:right="57" w:firstLine="720"/>
              <w:jc w:val="both"/>
              <w:rPr>
                <w:rFonts w:ascii="GHEA Grapalat" w:hAnsi="GHEA Grapalat"/>
                <w:lang w:val="hy-AM"/>
              </w:rPr>
            </w:pPr>
            <w:r w:rsidRPr="00AF27B8">
              <w:rPr>
                <w:rFonts w:ascii="GHEA Grapalat" w:hAnsi="GHEA Grapalat"/>
                <w:lang w:val="hy-AM"/>
              </w:rPr>
              <w:t>2</w:t>
            </w:r>
            <w:r w:rsidRPr="00AF27B8">
              <w:rPr>
                <w:rFonts w:ascii="Cambria Math" w:hAnsi="Cambria Math" w:cs="Cambria Math"/>
                <w:lang w:val="hy-AM"/>
              </w:rPr>
              <w:t>․</w:t>
            </w:r>
            <w:r w:rsidRPr="00AF27B8">
              <w:rPr>
                <w:rFonts w:ascii="GHEA Grapalat" w:hAnsi="GHEA Grapalat"/>
                <w:lang w:val="hy-AM"/>
              </w:rPr>
              <w:t xml:space="preserve"> Նախագծի 1-ին կետի 5-րդ ենթակետով հաստատվում է </w:t>
            </w:r>
            <w:r w:rsidRPr="00AF27B8">
              <w:rPr>
                <w:rFonts w:ascii="GHEA Grapalat" w:eastAsia="GHEA Grapalat" w:hAnsi="GHEA Grapalat" w:cs="GHEA Grapalat"/>
                <w:lang w:val="hy-AM"/>
              </w:rPr>
              <w:t xml:space="preserve">առողջության համընդհանուր ապահովագրության շրջանակներում ապահովագրական փաթեթում ներառված դեղերի ծախսերի հատուցման կարգը՝ համաձայն </w:t>
            </w:r>
            <w:r w:rsidRPr="00AF27B8">
              <w:rPr>
                <w:rStyle w:val="Strong"/>
                <w:rFonts w:ascii="GHEA Grapalat" w:hAnsi="GHEA Grapalat"/>
                <w:b w:val="0"/>
                <w:bCs w:val="0"/>
                <w:lang w:val="hy-AM"/>
              </w:rPr>
              <w:t>N 5 հավելվածի։ Հայտնում ենք, որ ՀՀ առողջապահության նախարարության  2025 թվականի դեկտեմբերի 9-ի թիվ</w:t>
            </w:r>
            <w:r w:rsidRPr="00AF27B8">
              <w:rPr>
                <w:rFonts w:ascii="GHEA Grapalat" w:hAnsi="GHEA Grapalat"/>
                <w:lang w:val="hy-AM"/>
              </w:rPr>
              <w:t xml:space="preserve"> ԱԱ/ՊԳ.2/40426-2025 գրությամբ պետական իրավական փորձաքննության համար ՀՀ արդարադատության նախարարություն է ներկայացվել</w:t>
            </w:r>
            <w:r w:rsidRPr="00AF27B8">
              <w:rPr>
                <w:lang w:val="hy-AM"/>
              </w:rPr>
              <w:t xml:space="preserve"> </w:t>
            </w:r>
            <w:r w:rsidRPr="00AF27B8">
              <w:rPr>
                <w:rFonts w:ascii="GHEA Grapalat" w:hAnsi="GHEA Grapalat"/>
                <w:lang w:val="hy-AM"/>
              </w:rPr>
              <w:t xml:space="preserve">«Առողջության համընդհանուր ապահովագրության շրջանակներում ապահովագրական փաթեթում ներառված դեղերի ծախսերի փոխհատուցման կարգը հաստատելու մասին» Կառավարության որոշման նախագիծը, որի ընդունման համար որպես լիազորող նորմ նույնպես նշված է  </w:t>
            </w:r>
            <w:r w:rsidRPr="00AF27B8">
              <w:rPr>
                <w:rFonts w:ascii="GHEA Grapalat" w:eastAsia="GHEA Grapalat" w:hAnsi="GHEA Grapalat" w:cs="GHEA Grapalat"/>
                <w:lang w:val="hy-AM"/>
              </w:rPr>
              <w:t>«Առողջության համընդհանուր ապահովագրության մասին» օրենքի 10-րդ հոդվածի 1-ին մասը՝ համաձայն որի  դեղերի ծախսերի ապահովագրական հատուցման կարգը հաստատում է Կառավարությունը:</w:t>
            </w:r>
            <w:r w:rsidRPr="00AF27B8">
              <w:rPr>
                <w:rFonts w:ascii="GHEA Grapalat" w:hAnsi="GHEA Grapalat"/>
                <w:lang w:val="hy-AM"/>
              </w:rPr>
              <w:t xml:space="preserve"> Ուստի ելնելով վերոգրյալից՝ առաջարկում ենք ձեռնպահ մնալ վերոնշյալ գրությամբ ներկայացված Նախագծի հետագա շրջանառումից։</w:t>
            </w:r>
          </w:p>
          <w:p w14:paraId="46F2CC3F" w14:textId="77777777" w:rsidR="00971380" w:rsidRPr="00AF27B8" w:rsidRDefault="00971380" w:rsidP="00902BAF">
            <w:pPr>
              <w:ind w:left="57" w:right="57" w:firstLine="720"/>
              <w:jc w:val="both"/>
              <w:rPr>
                <w:rFonts w:ascii="GHEA Grapalat" w:hAnsi="GHEA Grapalat"/>
                <w:lang w:val="hy-AM"/>
              </w:rPr>
            </w:pPr>
            <w:r w:rsidRPr="00AF27B8">
              <w:rPr>
                <w:rFonts w:ascii="GHEA Grapalat" w:hAnsi="GHEA Grapalat"/>
                <w:lang w:val="hy-AM"/>
              </w:rPr>
              <w:t>3</w:t>
            </w:r>
            <w:r w:rsidRPr="00AF27B8">
              <w:rPr>
                <w:rFonts w:ascii="Cambria Math" w:hAnsi="Cambria Math" w:cs="Cambria Math"/>
                <w:lang w:val="hy-AM"/>
              </w:rPr>
              <w:t>․</w:t>
            </w:r>
            <w:r w:rsidRPr="00AF27B8">
              <w:rPr>
                <w:rFonts w:ascii="GHEA Grapalat" w:hAnsi="GHEA Grapalat"/>
                <w:lang w:val="hy-AM"/>
              </w:rPr>
              <w:t xml:space="preserve"> Նախագծի 3-րդ կետով ուժը կորցրած է ճանաչվում ՀՀ կառավարության 2019 թվականի մայիսի 30-ի թիվ N 642-Ն որոշումը։</w:t>
            </w:r>
          </w:p>
          <w:p w14:paraId="6B925EC8" w14:textId="77777777" w:rsidR="00971380" w:rsidRPr="00AF27B8" w:rsidRDefault="00971380" w:rsidP="00902BAF">
            <w:pPr>
              <w:ind w:left="57" w:right="57" w:firstLine="720"/>
              <w:jc w:val="both"/>
              <w:rPr>
                <w:rFonts w:ascii="GHEA Grapalat" w:hAnsi="GHEA Grapalat" w:cs="GHEA Grapalat"/>
                <w:lang w:val="hy-AM"/>
              </w:rPr>
            </w:pPr>
            <w:r w:rsidRPr="00AF27B8">
              <w:rPr>
                <w:rFonts w:ascii="GHEA Grapalat" w:hAnsi="GHEA Grapalat"/>
                <w:lang w:val="hy-AM"/>
              </w:rPr>
              <w:t>Մինչդեռ Նախագծի ամբողջ տեքստում պարբերաբար հղումներ են կատարվում վերոնշյալ որոշմանը, ինչպես նաև սահմանելով, որ Նախագծի կարգավորումները տարածվելու են ՀՀ կառավարության 2019 թվականի մայիսի 30-ի թիվ N 642-Ն</w:t>
            </w:r>
            <w:r w:rsidRPr="00AF27B8">
              <w:rPr>
                <w:rFonts w:ascii="GHEA Grapalat" w:hAnsi="GHEA Grapalat" w:cs="GHEA Grapalat"/>
                <w:lang w:val="hy-AM"/>
              </w:rPr>
              <w:t xml:space="preserve"> որոշմամբ հաստատված շահառուների վրա։ </w:t>
            </w:r>
            <w:r w:rsidRPr="00AF27B8">
              <w:rPr>
                <w:rFonts w:ascii="GHEA Grapalat" w:hAnsi="GHEA Grapalat" w:cs="GHEA Grapalat"/>
                <w:lang w:val="hy-AM"/>
              </w:rPr>
              <w:lastRenderedPageBreak/>
              <w:t>Հայտնում ենք, որ Նախագծի ուժի մեջ մտնելուց հետո</w:t>
            </w:r>
            <w:r w:rsidRPr="00AF27B8">
              <w:rPr>
                <w:rFonts w:ascii="GHEA Grapalat" w:hAnsi="GHEA Grapalat"/>
                <w:lang w:val="hy-AM"/>
              </w:rPr>
              <w:t xml:space="preserve"> ՀՀ կառավարության 2019 թվականի մայիսի 30-ի թիվ N 642-Ն</w:t>
            </w:r>
            <w:r w:rsidRPr="00AF27B8">
              <w:rPr>
                <w:rFonts w:ascii="GHEA Grapalat" w:hAnsi="GHEA Grapalat" w:cs="GHEA Grapalat"/>
                <w:lang w:val="hy-AM"/>
              </w:rPr>
              <w:t xml:space="preserve"> որոշումն ուժը կորցրած է ճանաչվելու և դրանով սահմանված կարգավորումներն որևէ իրավական ուժ չեն ունենալու, ուստի անհրաժեշտ է խմբագրել Նախագիծը վերոնշյալի համատեքստում։</w:t>
            </w:r>
          </w:p>
          <w:p w14:paraId="694B0CF3" w14:textId="77777777" w:rsidR="00971380" w:rsidRPr="00AF27B8" w:rsidRDefault="00971380" w:rsidP="00902BAF">
            <w:pPr>
              <w:ind w:left="57" w:right="57" w:firstLine="720"/>
              <w:jc w:val="both"/>
              <w:rPr>
                <w:rFonts w:ascii="GHEA Grapalat" w:hAnsi="GHEA Grapalat" w:cs="GHEA Grapalat"/>
                <w:lang w:val="hy-AM"/>
              </w:rPr>
            </w:pPr>
            <w:r w:rsidRPr="00AF27B8">
              <w:rPr>
                <w:rFonts w:ascii="GHEA Grapalat" w:hAnsi="GHEA Grapalat" w:cs="GHEA Grapalat"/>
                <w:lang w:val="hy-AM"/>
              </w:rPr>
              <w:t>4</w:t>
            </w:r>
            <w:r w:rsidRPr="00AF27B8">
              <w:rPr>
                <w:rFonts w:ascii="Cambria Math" w:hAnsi="Cambria Math" w:cs="Cambria Math"/>
                <w:lang w:val="hy-AM"/>
              </w:rPr>
              <w:t>․</w:t>
            </w:r>
            <w:r w:rsidRPr="00AF27B8">
              <w:rPr>
                <w:rFonts w:ascii="GHEA Grapalat" w:hAnsi="GHEA Grapalat" w:cs="GHEA Grapalat"/>
                <w:lang w:val="hy-AM"/>
              </w:rPr>
              <w:t xml:space="preserve"> Նախագծի 9-րդ կետով սահմանվում է, որ սույն որոշմամբ Առողջության համընդհանուր ապահովագրության հիմնադրամին վերապահված գործառույթներն իրականացնում է ՀՀ ԱՆ պետական առողջապահության գործակալությունը` մինչև Հիմնադրամի պետական գրանցումը:</w:t>
            </w:r>
          </w:p>
          <w:p w14:paraId="7F3CAE80" w14:textId="77777777" w:rsidR="00971380" w:rsidRPr="00AF27B8" w:rsidRDefault="00971380" w:rsidP="00902BAF">
            <w:pPr>
              <w:ind w:left="57" w:right="57" w:firstLine="720"/>
              <w:jc w:val="both"/>
              <w:rPr>
                <w:rFonts w:ascii="GHEA Grapalat" w:hAnsi="GHEA Grapalat" w:cs="GHEA Grapalat"/>
                <w:lang w:val="hy-AM"/>
              </w:rPr>
            </w:pPr>
            <w:r w:rsidRPr="00AF27B8">
              <w:rPr>
                <w:rFonts w:ascii="GHEA Grapalat" w:hAnsi="GHEA Grapalat" w:cs="GHEA Grapalat"/>
                <w:lang w:val="hy-AM"/>
              </w:rPr>
              <w:t xml:space="preserve">Հայտնում ենք, որ վերոնշյալը կարգավորումը դուրս է Նախագծի կարգավորման առարկայի շրջանակներից և  չի բխում նախաբանում հղում տված լիազորող նորմերից, ուստի այն անհրաժեշտ է վերանայել։ </w:t>
            </w:r>
          </w:p>
          <w:p w14:paraId="6BD90907" w14:textId="77777777" w:rsidR="00866A61" w:rsidRPr="00AF27B8" w:rsidRDefault="00866A61" w:rsidP="00902BAF">
            <w:pPr>
              <w:ind w:left="57" w:right="57" w:firstLine="720"/>
              <w:jc w:val="both"/>
              <w:rPr>
                <w:rFonts w:ascii="GHEA Grapalat" w:hAnsi="GHEA Grapalat" w:cs="GHEA Grapalat"/>
                <w:lang w:val="hy-AM"/>
              </w:rPr>
            </w:pPr>
          </w:p>
          <w:p w14:paraId="2175880A" w14:textId="77777777" w:rsidR="00866A61" w:rsidRPr="00AF27B8" w:rsidRDefault="00866A61" w:rsidP="00902BAF">
            <w:pPr>
              <w:ind w:left="57" w:right="57" w:firstLine="720"/>
              <w:jc w:val="both"/>
              <w:rPr>
                <w:rFonts w:ascii="GHEA Grapalat" w:hAnsi="GHEA Grapalat" w:cs="GHEA Grapalat"/>
                <w:lang w:val="hy-AM"/>
              </w:rPr>
            </w:pPr>
          </w:p>
          <w:p w14:paraId="0D5602EA" w14:textId="47895A02" w:rsidR="00866A61" w:rsidRPr="00AF27B8" w:rsidRDefault="00866A61" w:rsidP="00902BAF">
            <w:pPr>
              <w:ind w:left="57" w:right="57" w:firstLine="720"/>
              <w:jc w:val="both"/>
              <w:rPr>
                <w:rFonts w:ascii="GHEA Grapalat" w:hAnsi="GHEA Grapalat" w:cs="GHEA Grapalat"/>
                <w:lang w:val="hy-AM"/>
              </w:rPr>
            </w:pPr>
          </w:p>
          <w:p w14:paraId="7B4EE05B" w14:textId="1C01F6E6" w:rsidR="00866A61" w:rsidRPr="00AF27B8" w:rsidRDefault="00866A61" w:rsidP="00902BAF">
            <w:pPr>
              <w:ind w:left="57" w:right="57" w:firstLine="720"/>
              <w:jc w:val="both"/>
              <w:rPr>
                <w:rFonts w:ascii="GHEA Grapalat" w:hAnsi="GHEA Grapalat" w:cs="GHEA Grapalat"/>
                <w:lang w:val="hy-AM"/>
              </w:rPr>
            </w:pPr>
          </w:p>
          <w:p w14:paraId="1269A881" w14:textId="77777777" w:rsidR="00866A61" w:rsidRPr="00AF27B8" w:rsidRDefault="00866A61" w:rsidP="00902BAF">
            <w:pPr>
              <w:ind w:left="57" w:right="57" w:firstLine="720"/>
              <w:jc w:val="both"/>
              <w:rPr>
                <w:rFonts w:ascii="GHEA Grapalat" w:hAnsi="GHEA Grapalat" w:cs="GHEA Grapalat"/>
                <w:lang w:val="hy-AM"/>
              </w:rPr>
            </w:pPr>
          </w:p>
          <w:p w14:paraId="0A117B86" w14:textId="77777777" w:rsidR="00866A61" w:rsidRPr="00AF27B8" w:rsidRDefault="00866A61" w:rsidP="00902BAF">
            <w:pPr>
              <w:ind w:left="57" w:right="57" w:firstLine="720"/>
              <w:jc w:val="both"/>
              <w:rPr>
                <w:rFonts w:ascii="GHEA Grapalat" w:hAnsi="GHEA Grapalat" w:cs="GHEA Grapalat"/>
                <w:lang w:val="hy-AM"/>
              </w:rPr>
            </w:pPr>
          </w:p>
          <w:p w14:paraId="667C3EFD" w14:textId="77777777" w:rsidR="00866A61" w:rsidRPr="00AF27B8" w:rsidRDefault="00866A61" w:rsidP="00902BAF">
            <w:pPr>
              <w:ind w:left="57" w:right="57" w:firstLine="720"/>
              <w:jc w:val="both"/>
              <w:rPr>
                <w:rFonts w:ascii="GHEA Grapalat" w:hAnsi="GHEA Grapalat" w:cs="GHEA Grapalat"/>
                <w:lang w:val="hy-AM"/>
              </w:rPr>
            </w:pPr>
          </w:p>
          <w:p w14:paraId="55FF57BD" w14:textId="5BBC6BB1" w:rsidR="00971380" w:rsidRPr="00AF27B8" w:rsidRDefault="00971380" w:rsidP="00902BAF">
            <w:pPr>
              <w:ind w:left="57" w:right="57" w:firstLine="720"/>
              <w:jc w:val="both"/>
              <w:rPr>
                <w:rFonts w:ascii="GHEA Grapalat" w:hAnsi="GHEA Grapalat" w:cs="GHEA Grapalat"/>
                <w:lang w:val="hy-AM"/>
              </w:rPr>
            </w:pPr>
            <w:r w:rsidRPr="00AF27B8">
              <w:rPr>
                <w:rFonts w:ascii="GHEA Grapalat" w:hAnsi="GHEA Grapalat" w:cs="GHEA Grapalat"/>
                <w:lang w:val="hy-AM"/>
              </w:rPr>
              <w:t>5</w:t>
            </w:r>
            <w:r w:rsidRPr="00AF27B8">
              <w:rPr>
                <w:rFonts w:ascii="Cambria Math" w:hAnsi="Cambria Math" w:cs="Cambria Math"/>
                <w:lang w:val="hy-AM"/>
              </w:rPr>
              <w:t>․</w:t>
            </w:r>
            <w:r w:rsidRPr="00AF27B8">
              <w:rPr>
                <w:rFonts w:ascii="GHEA Grapalat" w:hAnsi="GHEA Grapalat" w:cs="GHEA Grapalat"/>
                <w:lang w:val="hy-AM"/>
              </w:rPr>
              <w:t xml:space="preserve"> Նախագծի Հավելվածի 2-ով հաստատվում են այն հիվանդությունների ցանկը, որոնց դեպքում դեղերը շահառուներին հատկացվում են դրանց արժեքի լրիվ փոխհատուցմամբ։</w:t>
            </w:r>
          </w:p>
          <w:p w14:paraId="3FD5D596" w14:textId="77777777" w:rsidR="00971380" w:rsidRPr="00AF27B8" w:rsidRDefault="00971380" w:rsidP="00902BAF">
            <w:pPr>
              <w:ind w:left="57" w:right="57" w:firstLine="720"/>
              <w:jc w:val="both"/>
              <w:rPr>
                <w:rFonts w:ascii="GHEA Grapalat" w:hAnsi="GHEA Grapalat" w:cs="GHEA Grapalat"/>
                <w:lang w:val="hy-AM"/>
              </w:rPr>
            </w:pPr>
            <w:r w:rsidRPr="00AF27B8">
              <w:rPr>
                <w:rFonts w:ascii="GHEA Grapalat" w:hAnsi="GHEA Grapalat" w:cs="GHEA Grapalat"/>
                <w:lang w:val="hy-AM"/>
              </w:rPr>
              <w:t>Սակայն Հավելված 2-ով սահմանվում են նաև դեղերի ցանկ, որը չի համապատասխանում Նախագծով հաստատվող Հավելված 2-ի վերնագրին, ինչպես նաև դուրս է Նախագծի նախաբանում որպես լիազորող նորմ հղում տրված «Դեղերի մասին» օրենքի 10-րդ հոդվածի կարգավորման առարկայից, համաձայն որի Հայաստանի Հանրապետության կառավարությունը սահմանում է բնակչության սոցիալական կամ հատուկ խմբերի և այն հիվանդությունների ցանկերը, որոնց դեպքում դեղերը շահառուներին հատկացվում են դրանց արժեքի լրիվ կամ մասնակի փոխհատուցմամբ, ինչպես նաև այդ դեղերի փոխհատուցման և հատկացման կարգը:</w:t>
            </w:r>
          </w:p>
          <w:p w14:paraId="75E42B28" w14:textId="77777777" w:rsidR="003A06AB" w:rsidRPr="00AF27B8" w:rsidRDefault="003A06AB" w:rsidP="00902BAF">
            <w:pPr>
              <w:ind w:left="57" w:right="57" w:firstLine="720"/>
              <w:jc w:val="both"/>
              <w:rPr>
                <w:rFonts w:ascii="GHEA Grapalat" w:hAnsi="GHEA Grapalat" w:cs="GHEA Grapalat"/>
                <w:lang w:val="hy-AM"/>
              </w:rPr>
            </w:pPr>
          </w:p>
          <w:p w14:paraId="096FB2DD" w14:textId="56D49EAC" w:rsidR="00971380" w:rsidRPr="00AF27B8" w:rsidRDefault="00D73550" w:rsidP="00902BAF">
            <w:pPr>
              <w:ind w:left="57" w:right="57" w:firstLine="720"/>
              <w:jc w:val="both"/>
              <w:rPr>
                <w:rFonts w:ascii="GHEA Grapalat" w:hAnsi="GHEA Grapalat" w:cs="GHEA Grapalat"/>
                <w:lang w:val="hy-AM"/>
              </w:rPr>
            </w:pPr>
            <w:r w:rsidRPr="00AF27B8">
              <w:rPr>
                <w:rFonts w:ascii="GHEA Grapalat" w:hAnsi="GHEA Grapalat" w:cs="GHEA Grapalat"/>
                <w:lang w:val="hy-AM"/>
              </w:rPr>
              <w:t>6. (</w:t>
            </w:r>
            <w:r w:rsidR="00971380" w:rsidRPr="00AF27B8">
              <w:rPr>
                <w:rFonts w:ascii="GHEA Grapalat" w:hAnsi="GHEA Grapalat" w:cs="GHEA Grapalat"/>
                <w:lang w:val="hy-AM"/>
              </w:rPr>
              <w:t>9</w:t>
            </w:r>
            <w:r w:rsidR="00971380" w:rsidRPr="00AF27B8">
              <w:rPr>
                <w:rFonts w:ascii="Cambria Math" w:hAnsi="Cambria Math" w:cs="Cambria Math"/>
                <w:lang w:val="hy-AM"/>
              </w:rPr>
              <w:t>․</w:t>
            </w:r>
            <w:r w:rsidRPr="00AF27B8">
              <w:rPr>
                <w:rFonts w:ascii="Cambria Math" w:hAnsi="Cambria Math" w:cs="Cambria Math"/>
                <w:lang w:val="hy-AM"/>
              </w:rPr>
              <w:t>)</w:t>
            </w:r>
            <w:r w:rsidR="00971380" w:rsidRPr="00AF27B8">
              <w:rPr>
                <w:rFonts w:ascii="GHEA Grapalat" w:hAnsi="GHEA Grapalat" w:cs="GHEA Grapalat"/>
                <w:lang w:val="hy-AM"/>
              </w:rPr>
              <w:t xml:space="preserve"> Նախագծի Հավելված 1-ով սահմանվում են, այն շահառուների շրջանակը, որոնց հիվանդության դեպքում դեղերը հատկացվում են համապատասխանաբար լրիվ փոխհատուցմամբ, 50 տոկոս կամ 30 տոկոս զեղչով։ Սակայն Նախագծի Հավելված 2-ով սահմանված են այն հիվանդությունների ցանկը, որոնց դեպքում դեղերը հատկացվում են դրանց արժեքի լրիվ փոխհատուցմամբ։ Այս պարագայում տարընկալումներից խուսափելու համար առաջարկում ենք, Հավելված 1-ի 2-րդ և 3-րդ կետերում նախատեսել բացառություն Հավելված 2-ի հիվանդությունների համար՝ նշելով, որ այս հիվանդությունների դեպքում դեղերը տրամադրվելու են լրիվ փոխհատուցմամբ։</w:t>
            </w:r>
          </w:p>
          <w:p w14:paraId="1D2D73D2" w14:textId="13799C04" w:rsidR="00971380" w:rsidRPr="00AF27B8" w:rsidRDefault="00971380" w:rsidP="00902BAF">
            <w:pPr>
              <w:pStyle w:val="NormalWeb"/>
              <w:shd w:val="clear" w:color="auto" w:fill="FFFFFF"/>
              <w:spacing w:before="0" w:beforeAutospacing="0" w:after="0" w:afterAutospacing="0"/>
              <w:ind w:left="57" w:right="57" w:firstLine="375"/>
              <w:jc w:val="both"/>
              <w:rPr>
                <w:rFonts w:ascii="GHEA Grapalat" w:hAnsi="GHEA Grapalat"/>
                <w:lang w:val="hy-AM"/>
              </w:rPr>
            </w:pPr>
            <w:r w:rsidRPr="00AF27B8">
              <w:rPr>
                <w:rFonts w:ascii="GHEA Grapalat" w:hAnsi="GHEA Grapalat" w:cs="GHEA Grapalat"/>
                <w:lang w:val="hy-AM"/>
              </w:rPr>
              <w:t xml:space="preserve"> 7</w:t>
            </w:r>
            <w:r w:rsidRPr="00AF27B8">
              <w:rPr>
                <w:rFonts w:ascii="Cambria Math" w:hAnsi="Cambria Math" w:cs="Cambria Math"/>
                <w:lang w:val="hy-AM"/>
              </w:rPr>
              <w:t>․</w:t>
            </w:r>
            <w:r w:rsidRPr="00AF27B8">
              <w:rPr>
                <w:rFonts w:ascii="GHEA Grapalat" w:hAnsi="GHEA Grapalat" w:cs="GHEA Grapalat"/>
                <w:lang w:val="hy-AM"/>
              </w:rPr>
              <w:t xml:space="preserve"> Նախագծի Հավելված 3-ի 12-րդ կետով սահմանվում է, որ անվճար կամ արտոնյալ պայմաններով տրվող դեղատոմսերը դուրս գրելիս բնօրինակը տրվում է պացիենտին դեղը դեղատնից ստանալու համար, իսկ դրա պատճենը պահվում է ԱԱՊ կազմակերպությունում: Իսկ 13-րդ կետի համաձայն՝ </w:t>
            </w:r>
            <w:r w:rsidRPr="00AF27B8">
              <w:rPr>
                <w:rFonts w:ascii="GHEA Grapalat" w:hAnsi="GHEA Grapalat"/>
                <w:lang w:val="hy-AM"/>
              </w:rPr>
              <w:t>դեղատոմսում նշված դեղը (դեղերը) գնահատվում են դեղատան կողմից` նշելով դեղի գինը, զեղչը և վճարման ենթակա գումարը, դեղատոմսի հետևի մասում ստացողը կատարում է նշում ստացած դեղի անվանման, քանակի և (կամ) վճարած գումարի մասին:</w:t>
            </w:r>
          </w:p>
          <w:p w14:paraId="73C10738" w14:textId="77777777" w:rsidR="00971380" w:rsidRPr="00AF27B8" w:rsidRDefault="00971380" w:rsidP="00902BAF">
            <w:pPr>
              <w:pStyle w:val="NormalWeb"/>
              <w:shd w:val="clear" w:color="auto" w:fill="FFFFFF"/>
              <w:spacing w:before="0" w:beforeAutospacing="0" w:after="0" w:afterAutospacing="0"/>
              <w:ind w:left="57" w:right="57" w:firstLine="375"/>
              <w:jc w:val="both"/>
              <w:rPr>
                <w:rFonts w:ascii="GHEA Grapalat" w:hAnsi="GHEA Grapalat"/>
                <w:lang w:val="hy-AM"/>
              </w:rPr>
            </w:pPr>
            <w:r w:rsidRPr="00AF27B8">
              <w:rPr>
                <w:rFonts w:ascii="GHEA Grapalat" w:hAnsi="GHEA Grapalat" w:cs="GHEA Grapalat"/>
                <w:lang w:val="hy-AM"/>
              </w:rPr>
              <w:t xml:space="preserve">Սակայն հարկ է նշել, որ ՀՀ կառավարության 2019 թվականի օգոստոսի 15-ի N 1080-Ն որոշմամբ սահմանված է, որ դեղատոմսը կարող է գրվել էլեկտրոնային կամ թղթային տարբերակներով: Ուստի  անհրաժեշտ է նախատեսել կարգավորումներ այն մասին, թե էլեկտրոնային տարբերակով դեղատոմսը դուրս գրվելու դեպքում ստացողի կողմից ինչպես է կատարվելու </w:t>
            </w:r>
            <w:r w:rsidRPr="00AF27B8">
              <w:rPr>
                <w:rFonts w:ascii="GHEA Grapalat" w:hAnsi="GHEA Grapalat"/>
                <w:lang w:val="hy-AM"/>
              </w:rPr>
              <w:t>նշում ստացած դեղի անվանման, քանակի և (կամ) վճարած գումարի մասին:</w:t>
            </w:r>
          </w:p>
          <w:p w14:paraId="4F3ED792" w14:textId="77777777" w:rsidR="00971380" w:rsidRPr="00AF27B8" w:rsidRDefault="00971380" w:rsidP="00902BAF">
            <w:pPr>
              <w:pStyle w:val="NormalWeb"/>
              <w:shd w:val="clear" w:color="auto" w:fill="FFFFFF"/>
              <w:spacing w:before="0" w:beforeAutospacing="0" w:after="0" w:afterAutospacing="0"/>
              <w:ind w:left="57" w:right="57" w:firstLine="375"/>
              <w:jc w:val="both"/>
              <w:rPr>
                <w:rFonts w:ascii="GHEA Grapalat" w:hAnsi="GHEA Grapalat"/>
                <w:lang w:val="hy-AM"/>
              </w:rPr>
            </w:pPr>
            <w:r w:rsidRPr="00AF27B8">
              <w:rPr>
                <w:rFonts w:ascii="GHEA Grapalat" w:hAnsi="GHEA Grapalat"/>
                <w:lang w:val="hy-AM"/>
              </w:rPr>
              <w:t>8</w:t>
            </w:r>
            <w:r w:rsidRPr="00AF27B8">
              <w:rPr>
                <w:rFonts w:ascii="Cambria Math" w:hAnsi="Cambria Math" w:cs="Cambria Math"/>
                <w:lang w:val="hy-AM"/>
              </w:rPr>
              <w:t>․</w:t>
            </w:r>
            <w:r w:rsidRPr="00AF27B8">
              <w:rPr>
                <w:rFonts w:ascii="GHEA Grapalat" w:hAnsi="GHEA Grapalat"/>
                <w:lang w:val="hy-AM"/>
              </w:rPr>
              <w:t xml:space="preserve"> </w:t>
            </w:r>
            <w:r w:rsidRPr="00AF27B8">
              <w:rPr>
                <w:rFonts w:ascii="GHEA Grapalat" w:hAnsi="GHEA Grapalat" w:cs="GHEA Grapalat"/>
                <w:lang w:val="hy-AM"/>
              </w:rPr>
              <w:t>Հավելված</w:t>
            </w:r>
            <w:r w:rsidRPr="00AF27B8">
              <w:rPr>
                <w:rFonts w:ascii="GHEA Grapalat" w:hAnsi="GHEA Grapalat"/>
                <w:lang w:val="hy-AM"/>
              </w:rPr>
              <w:t xml:space="preserve"> 3-</w:t>
            </w:r>
            <w:r w:rsidRPr="00AF27B8">
              <w:rPr>
                <w:rFonts w:ascii="GHEA Grapalat" w:hAnsi="GHEA Grapalat" w:cs="GHEA Grapalat"/>
                <w:lang w:val="hy-AM"/>
              </w:rPr>
              <w:t>ի</w:t>
            </w:r>
            <w:r w:rsidRPr="00AF27B8">
              <w:rPr>
                <w:rFonts w:ascii="GHEA Grapalat" w:hAnsi="GHEA Grapalat"/>
                <w:lang w:val="hy-AM"/>
              </w:rPr>
              <w:t xml:space="preserve"> 15-</w:t>
            </w:r>
            <w:r w:rsidRPr="00AF27B8">
              <w:rPr>
                <w:rFonts w:ascii="GHEA Grapalat" w:hAnsi="GHEA Grapalat" w:cs="GHEA Grapalat"/>
                <w:lang w:val="hy-AM"/>
              </w:rPr>
              <w:t>րդ</w:t>
            </w:r>
            <w:r w:rsidRPr="00AF27B8">
              <w:rPr>
                <w:rFonts w:ascii="GHEA Grapalat" w:hAnsi="GHEA Grapalat"/>
                <w:lang w:val="hy-AM"/>
              </w:rPr>
              <w:t xml:space="preserve"> </w:t>
            </w:r>
            <w:r w:rsidRPr="00AF27B8">
              <w:rPr>
                <w:rFonts w:ascii="GHEA Grapalat" w:hAnsi="GHEA Grapalat" w:cs="GHEA Grapalat"/>
                <w:lang w:val="hy-AM"/>
              </w:rPr>
              <w:t>կետի</w:t>
            </w:r>
            <w:r w:rsidRPr="00AF27B8">
              <w:rPr>
                <w:rFonts w:ascii="GHEA Grapalat" w:hAnsi="GHEA Grapalat"/>
                <w:lang w:val="hy-AM"/>
              </w:rPr>
              <w:t xml:space="preserve"> </w:t>
            </w:r>
            <w:r w:rsidRPr="00AF27B8">
              <w:rPr>
                <w:rFonts w:ascii="GHEA Grapalat" w:hAnsi="GHEA Grapalat" w:cs="GHEA Grapalat"/>
                <w:lang w:val="hy-AM"/>
              </w:rPr>
              <w:t>համաձայն՝</w:t>
            </w:r>
            <w:r w:rsidRPr="00AF27B8">
              <w:rPr>
                <w:rFonts w:ascii="GHEA Grapalat" w:hAnsi="GHEA Grapalat"/>
                <w:lang w:val="hy-AM"/>
              </w:rPr>
              <w:t xml:space="preserve"> </w:t>
            </w:r>
            <w:r w:rsidRPr="00AF27B8">
              <w:rPr>
                <w:rFonts w:ascii="GHEA Grapalat" w:hAnsi="GHEA Grapalat" w:cs="GHEA Grapalat"/>
                <w:lang w:val="hy-AM"/>
              </w:rPr>
              <w:t>Հայաստանի</w:t>
            </w:r>
            <w:r w:rsidRPr="00AF27B8">
              <w:rPr>
                <w:rFonts w:ascii="GHEA Grapalat" w:hAnsi="GHEA Grapalat"/>
                <w:lang w:val="hy-AM"/>
              </w:rPr>
              <w:t xml:space="preserve"> </w:t>
            </w:r>
            <w:r w:rsidRPr="00AF27B8">
              <w:rPr>
                <w:rFonts w:ascii="GHEA Grapalat" w:hAnsi="GHEA Grapalat" w:cs="GHEA Grapalat"/>
                <w:lang w:val="hy-AM"/>
              </w:rPr>
              <w:t>Հանրապետության</w:t>
            </w:r>
            <w:r w:rsidRPr="00AF27B8">
              <w:rPr>
                <w:rFonts w:ascii="GHEA Grapalat" w:hAnsi="GHEA Grapalat"/>
                <w:lang w:val="hy-AM"/>
              </w:rPr>
              <w:t xml:space="preserve"> </w:t>
            </w:r>
            <w:r w:rsidRPr="00AF27B8">
              <w:rPr>
                <w:rFonts w:ascii="GHEA Grapalat" w:hAnsi="GHEA Grapalat" w:cs="GHEA Grapalat"/>
                <w:lang w:val="hy-AM"/>
              </w:rPr>
              <w:t>առողջապահության</w:t>
            </w:r>
            <w:r w:rsidRPr="00AF27B8">
              <w:rPr>
                <w:rFonts w:ascii="GHEA Grapalat" w:hAnsi="GHEA Grapalat"/>
                <w:lang w:val="hy-AM"/>
              </w:rPr>
              <w:t xml:space="preserve"> </w:t>
            </w:r>
            <w:r w:rsidRPr="00AF27B8">
              <w:rPr>
                <w:rFonts w:ascii="GHEA Grapalat" w:hAnsi="GHEA Grapalat" w:cs="GHEA Grapalat"/>
                <w:lang w:val="hy-AM"/>
              </w:rPr>
              <w:t>նախարարության</w:t>
            </w:r>
            <w:r w:rsidRPr="00AF27B8">
              <w:rPr>
                <w:rFonts w:ascii="GHEA Grapalat" w:hAnsi="GHEA Grapalat"/>
                <w:lang w:val="hy-AM"/>
              </w:rPr>
              <w:t xml:space="preserve"> </w:t>
            </w:r>
            <w:r w:rsidRPr="00AF27B8">
              <w:rPr>
                <w:rFonts w:ascii="GHEA Grapalat" w:hAnsi="GHEA Grapalat" w:cs="GHEA Grapalat"/>
                <w:lang w:val="hy-AM"/>
              </w:rPr>
              <w:t>անունով</w:t>
            </w:r>
            <w:r w:rsidRPr="00AF27B8">
              <w:rPr>
                <w:rFonts w:ascii="GHEA Grapalat" w:hAnsi="GHEA Grapalat"/>
                <w:lang w:val="hy-AM"/>
              </w:rPr>
              <w:t xml:space="preserve"> </w:t>
            </w:r>
            <w:r w:rsidRPr="00AF27B8">
              <w:rPr>
                <w:rFonts w:ascii="GHEA Grapalat" w:hAnsi="GHEA Grapalat" w:cs="GHEA Grapalat"/>
                <w:lang w:val="hy-AM"/>
              </w:rPr>
              <w:t>մարդասիրական</w:t>
            </w:r>
            <w:r w:rsidRPr="00AF27B8">
              <w:rPr>
                <w:rFonts w:ascii="GHEA Grapalat" w:hAnsi="GHEA Grapalat"/>
                <w:lang w:val="hy-AM"/>
              </w:rPr>
              <w:t xml:space="preserve"> </w:t>
            </w:r>
            <w:r w:rsidRPr="00AF27B8">
              <w:rPr>
                <w:rFonts w:ascii="GHEA Grapalat" w:hAnsi="GHEA Grapalat" w:cs="GHEA Grapalat"/>
                <w:lang w:val="hy-AM"/>
              </w:rPr>
              <w:t>օգնությամբ</w:t>
            </w:r>
            <w:r w:rsidRPr="00AF27B8">
              <w:rPr>
                <w:rFonts w:ascii="GHEA Grapalat" w:hAnsi="GHEA Grapalat"/>
                <w:lang w:val="hy-AM"/>
              </w:rPr>
              <w:t xml:space="preserve"> ստացված և բաշխված, ինչպես նաև անմիջապես առողջապահական կազմակերպությունների անունով այլ մարդասիրական խողովակներով ստացված դեղերն անվճար տրվում են բոլոր պացիենտներին, ըստ բժշկական </w:t>
            </w:r>
            <w:r w:rsidRPr="00AF27B8">
              <w:rPr>
                <w:rFonts w:ascii="GHEA Grapalat" w:hAnsi="GHEA Grapalat"/>
                <w:lang w:val="hy-AM"/>
              </w:rPr>
              <w:lastRenderedPageBreak/>
              <w:t>ցուցումների` անկախ սոցիալական կամ հատուկ խմբերի ցանկում ընդգրկվածությունից:</w:t>
            </w:r>
          </w:p>
          <w:p w14:paraId="38E0C8FE" w14:textId="77777777" w:rsidR="00971380" w:rsidRPr="00AF27B8" w:rsidRDefault="00971380" w:rsidP="00902BAF">
            <w:pPr>
              <w:ind w:left="57" w:right="57" w:firstLine="720"/>
              <w:jc w:val="both"/>
              <w:rPr>
                <w:rFonts w:ascii="GHEA Grapalat" w:hAnsi="GHEA Grapalat" w:cs="GHEA Grapalat"/>
                <w:lang w:val="hy-AM"/>
              </w:rPr>
            </w:pPr>
            <w:r w:rsidRPr="00AF27B8">
              <w:rPr>
                <w:rFonts w:ascii="GHEA Grapalat" w:hAnsi="GHEA Grapalat" w:cs="GHEA Grapalat"/>
                <w:lang w:val="hy-AM"/>
              </w:rPr>
              <w:t xml:space="preserve">«Դեղերի մասին» օրենքի 21-րդ հոդվածի 6-րդ մասի 2-րդ կետի համաձայն՝ ներմուծման հավաստագրի տրամադրման համար դեղի գրանցված լինելը պարտադիր չէ` բարեգործական և մարդասիրական ծրագրերի շրջանակներում ներմուծվող դեղերի համար` Հայաստանի Հանրապետության կառավարության որոշմամբ սահմանված միջազգային մասնագիտական կազմակերպության անդամ երկրում գրանցումը կամ Առողջապահության համաշխարհային կազմակերպության նախաորակավորումը հաստատող փաստաթղթի առկայության դեպքում` Լիազոր մարմնի հետ Հայաստանի Հանրապետության կառավարության սահմանած մարդասիրական օգնության կարգով ստացվող դեղերի պատվերի ձևավորման, համաձայնեցման, ստացման, հաշվառման և բաշխման կարգով համաձայնեցնելուց հետո։ </w:t>
            </w:r>
          </w:p>
          <w:p w14:paraId="228B80A8" w14:textId="77777777" w:rsidR="00971380" w:rsidRPr="00AF27B8" w:rsidRDefault="00971380" w:rsidP="00902BAF">
            <w:pPr>
              <w:ind w:left="57" w:right="57" w:firstLine="720"/>
              <w:jc w:val="both"/>
              <w:rPr>
                <w:rFonts w:ascii="GHEA Grapalat" w:hAnsi="GHEA Grapalat" w:cs="GHEA Grapalat"/>
                <w:lang w:val="hy-AM"/>
              </w:rPr>
            </w:pPr>
            <w:r w:rsidRPr="00AF27B8">
              <w:rPr>
                <w:rFonts w:ascii="GHEA Grapalat" w:hAnsi="GHEA Grapalat" w:cs="GHEA Grapalat"/>
                <w:lang w:val="hy-AM"/>
              </w:rPr>
              <w:t>Հաշվի առնելով վերոգրյալը, լրացուցիչ հիմնավորման կարիք ունի այն հանգամանքը, թե որքանով է նպատակահարմար չգրանցված դեղերը պացիենտներին տրամադրելու հանգամանքը՝ հաշվի առնելով, այդ դեղերը գրանցում չունեն Հայաստանի Հանրապետության տարածքում և չեն անցել ՀՀ օրենսդրությամբ սահմանված փորձաքննություն։ Ինչպես նաև առաջարկում ենք վերանայել անմիջապես առողջապահական կազմակերպությունների անունով տրամադրված դեղերի հատկացումը։</w:t>
            </w:r>
          </w:p>
          <w:p w14:paraId="5CD37257" w14:textId="77777777" w:rsidR="00971380" w:rsidRPr="00AF27B8" w:rsidRDefault="00971380" w:rsidP="00902BAF">
            <w:pPr>
              <w:ind w:left="57" w:right="57" w:firstLine="720"/>
              <w:jc w:val="both"/>
              <w:rPr>
                <w:rFonts w:ascii="GHEA Grapalat" w:hAnsi="GHEA Grapalat" w:cs="GHEA Grapalat"/>
                <w:lang w:val="hy-AM"/>
              </w:rPr>
            </w:pPr>
            <w:r w:rsidRPr="00AF27B8">
              <w:rPr>
                <w:rFonts w:ascii="GHEA Grapalat" w:hAnsi="GHEA Grapalat" w:cs="GHEA Grapalat"/>
                <w:lang w:val="hy-AM"/>
              </w:rPr>
              <w:t>Ուստի Նախագծի Հավելված 3-ի 15-րդ և 16-րդ կետերով սահմանված կարգավորումները դուրս են Նախագծի կարգավորման առարկայից և դրանք անհրաժեշտ է վերանայել։</w:t>
            </w:r>
          </w:p>
          <w:p w14:paraId="36D64E1F" w14:textId="77777777" w:rsidR="00971380" w:rsidRPr="00AF27B8" w:rsidRDefault="00971380" w:rsidP="00902BAF">
            <w:pPr>
              <w:pStyle w:val="voroshmanbody"/>
              <w:spacing w:line="240" w:lineRule="auto"/>
              <w:ind w:left="57" w:right="57" w:firstLine="720"/>
              <w:rPr>
                <w:rFonts w:ascii="GHEA Grapalat" w:hAnsi="GHEA Grapalat" w:cs="GHEA Grapalat"/>
                <w:lang w:val="hy-AM"/>
              </w:rPr>
            </w:pPr>
            <w:r w:rsidRPr="00AF27B8">
              <w:rPr>
                <w:rFonts w:ascii="GHEA Grapalat" w:hAnsi="GHEA Grapalat" w:cs="GHEA Grapalat"/>
                <w:lang w:val="hy-AM"/>
              </w:rPr>
              <w:t>9</w:t>
            </w:r>
            <w:r w:rsidRPr="00AF27B8">
              <w:rPr>
                <w:rFonts w:ascii="Cambria Math" w:hAnsi="Cambria Math" w:cs="Cambria Math"/>
                <w:lang w:val="hy-AM"/>
              </w:rPr>
              <w:t>․</w:t>
            </w:r>
            <w:r w:rsidRPr="00AF27B8">
              <w:rPr>
                <w:rFonts w:ascii="GHEA Grapalat" w:hAnsi="GHEA Grapalat" w:cs="GHEA Grapalat"/>
                <w:lang w:val="hy-AM"/>
              </w:rPr>
              <w:t xml:space="preserve"> Նախագծի Հավելված 5-ի 1-ին կետի վերաբերյալ, հայտնում ենք, որ պետության կողմից երաշխավորված անվճար և արտոնյալ պայմաններով դեղեր ստացող  բնակչության սոցիալապես անապահով  ու հատուկ խմբերի ցանկում ներառված են նաև կալանավորված և ազատազրկման դատապարտված անձինք։ Հավելվածով սահմանված է, որ դեղը պետք է տրամադրվի և դեղերի ծախսերի դիմաց փոխհատուցումը պետք է իրականացվի դեղատների կողմից:</w:t>
            </w:r>
          </w:p>
          <w:p w14:paraId="567FBEEC" w14:textId="77777777" w:rsidR="00971380" w:rsidRPr="00AF27B8" w:rsidRDefault="00971380" w:rsidP="00902BAF">
            <w:pPr>
              <w:pStyle w:val="voroshmanbody"/>
              <w:spacing w:line="240" w:lineRule="auto"/>
              <w:ind w:left="57" w:right="57" w:firstLine="720"/>
              <w:rPr>
                <w:rFonts w:ascii="GHEA Grapalat" w:hAnsi="GHEA Grapalat" w:cs="GHEA Grapalat"/>
                <w:lang w:val="hy-AM"/>
              </w:rPr>
            </w:pPr>
            <w:r w:rsidRPr="00AF27B8">
              <w:rPr>
                <w:rFonts w:ascii="GHEA Grapalat" w:hAnsi="GHEA Grapalat" w:cs="GHEA Grapalat"/>
                <w:lang w:val="hy-AM"/>
              </w:rPr>
              <w:lastRenderedPageBreak/>
              <w:t xml:space="preserve">Տվյալ դեպքում անհասկանալի է կալանավորված անձանց և ազատազրկման դատապարտվածների կողմից դեղերը դեղատների միջոցով ստանալը՝ հաշվի առնելով վերջիններիս կարգավիճակը: </w:t>
            </w:r>
          </w:p>
          <w:p w14:paraId="7DCC3E65" w14:textId="77777777" w:rsidR="00971380" w:rsidRPr="00AF27B8" w:rsidRDefault="00971380" w:rsidP="00902BAF">
            <w:pPr>
              <w:pStyle w:val="voroshmanbody"/>
              <w:spacing w:line="240" w:lineRule="auto"/>
              <w:ind w:left="57" w:right="57" w:firstLine="720"/>
              <w:rPr>
                <w:rFonts w:ascii="GHEA Grapalat" w:hAnsi="GHEA Grapalat" w:cs="GHEA Grapalat"/>
                <w:lang w:val="hy-AM"/>
              </w:rPr>
            </w:pPr>
            <w:r w:rsidRPr="00AF27B8">
              <w:rPr>
                <w:rFonts w:ascii="GHEA Grapalat" w:hAnsi="GHEA Grapalat" w:cs="GHEA Grapalat"/>
                <w:lang w:val="hy-AM"/>
              </w:rPr>
              <w:t>Վերոգրյալի կապակցությամբ առաջարկվում է հստակեցնել կամ սահմանել առանձնահատկություն  կալանավորված անձանց և ազատազրկման դատապարտվածների դեղերի ստացման կամ տրամադրման մասով։</w:t>
            </w:r>
          </w:p>
          <w:p w14:paraId="1F82A0A7" w14:textId="77777777" w:rsidR="00971380" w:rsidRPr="00AF27B8" w:rsidRDefault="00971380" w:rsidP="00902BAF">
            <w:pPr>
              <w:ind w:left="57" w:right="57" w:firstLine="720"/>
              <w:jc w:val="both"/>
              <w:rPr>
                <w:rFonts w:ascii="GHEA Grapalat" w:hAnsi="GHEA Grapalat" w:cs="GHEA Grapalat"/>
                <w:lang w:val="hy-AM"/>
              </w:rPr>
            </w:pPr>
            <w:r w:rsidRPr="00AF27B8">
              <w:rPr>
                <w:rFonts w:ascii="GHEA Grapalat" w:hAnsi="GHEA Grapalat" w:cs="GHEA Grapalat"/>
                <w:lang w:val="hy-AM"/>
              </w:rPr>
              <w:t>10</w:t>
            </w:r>
            <w:r w:rsidRPr="00AF27B8">
              <w:rPr>
                <w:rFonts w:ascii="Cambria Math" w:hAnsi="Cambria Math" w:cs="Cambria Math"/>
                <w:lang w:val="hy-AM"/>
              </w:rPr>
              <w:t>․</w:t>
            </w:r>
            <w:r w:rsidRPr="00AF27B8">
              <w:rPr>
                <w:lang w:val="hy-AM"/>
              </w:rPr>
              <w:t xml:space="preserve"> </w:t>
            </w:r>
            <w:r w:rsidRPr="00AF27B8">
              <w:rPr>
                <w:rFonts w:ascii="GHEA Grapalat" w:hAnsi="GHEA Grapalat" w:cs="GHEA Grapalat"/>
                <w:lang w:val="hy-AM"/>
              </w:rPr>
              <w:t>Նախագիծ Հավելված 3-ի 6-րդ կետի համաձայն՝ օրացուցային տարվա ընթացքում դեղի հենակետային գինը, փոխհատուցման գինը և փոխհատուցման առավելագույն չափը կարող է վերանայվել առնվազն երկու անգամ։</w:t>
            </w:r>
          </w:p>
          <w:p w14:paraId="7159F929" w14:textId="77777777" w:rsidR="00971380" w:rsidRPr="00AF27B8" w:rsidRDefault="00971380" w:rsidP="00902BAF">
            <w:pPr>
              <w:tabs>
                <w:tab w:val="left" w:pos="0"/>
              </w:tabs>
              <w:ind w:left="57" w:right="57"/>
              <w:jc w:val="both"/>
              <w:rPr>
                <w:rFonts w:ascii="GHEA Grapalat" w:hAnsi="GHEA Grapalat" w:cs="Sylfaen"/>
                <w:lang w:val="hy-AM"/>
              </w:rPr>
            </w:pPr>
            <w:r w:rsidRPr="00AF27B8">
              <w:rPr>
                <w:rFonts w:ascii="GHEA Grapalat" w:hAnsi="GHEA Grapalat" w:cs="Sylfaen"/>
                <w:lang w:val="hy-AM"/>
              </w:rPr>
              <w:tab/>
              <w:t>Նշված կետում անհասկանալի է միաժամանակ կարող է և առնվազն ձևակերպումների կիրառումը, ուստի անհրաժեշտ է վերանայել նշված ձևակերպումները։</w:t>
            </w:r>
          </w:p>
          <w:p w14:paraId="23B89993" w14:textId="77777777" w:rsidR="00971380" w:rsidRPr="00AF27B8" w:rsidRDefault="00971380" w:rsidP="00902BAF">
            <w:pPr>
              <w:tabs>
                <w:tab w:val="left" w:pos="0"/>
              </w:tabs>
              <w:ind w:left="57" w:right="57"/>
              <w:jc w:val="both"/>
              <w:rPr>
                <w:rFonts w:ascii="GHEA Grapalat" w:hAnsi="GHEA Grapalat" w:cs="Sylfaen"/>
                <w:lang w:val="hy-AM"/>
              </w:rPr>
            </w:pPr>
            <w:r w:rsidRPr="00AF27B8">
              <w:rPr>
                <w:rFonts w:ascii="GHEA Grapalat" w:hAnsi="GHEA Grapalat" w:cs="Sylfaen"/>
                <w:lang w:val="hy-AM"/>
              </w:rPr>
              <w:t xml:space="preserve"> </w:t>
            </w:r>
            <w:r w:rsidRPr="00AF27B8">
              <w:rPr>
                <w:rFonts w:ascii="GHEA Grapalat" w:hAnsi="GHEA Grapalat" w:cs="Sylfaen"/>
                <w:lang w:val="hy-AM"/>
              </w:rPr>
              <w:tab/>
              <w:t>Նշված դիտարկումը վերաբերում է նաև հավելված 5-ի 6-րդ կետով նախատեսված համանման կարգավորմանը։</w:t>
            </w:r>
          </w:p>
          <w:p w14:paraId="2FC6C101" w14:textId="77777777" w:rsidR="00B020D4" w:rsidRPr="00AF27B8" w:rsidRDefault="00B020D4" w:rsidP="00902BAF">
            <w:pPr>
              <w:pStyle w:val="NormalWeb"/>
              <w:shd w:val="clear" w:color="auto" w:fill="FFFFFF"/>
              <w:spacing w:before="0" w:beforeAutospacing="0" w:after="0" w:afterAutospacing="0"/>
              <w:ind w:left="57" w:right="57" w:firstLine="375"/>
              <w:jc w:val="both"/>
              <w:rPr>
                <w:rFonts w:ascii="GHEA Grapalat" w:hAnsi="GHEA Grapalat" w:cs="Sylfaen"/>
                <w:lang w:val="hy-AM"/>
              </w:rPr>
            </w:pPr>
          </w:p>
          <w:p w14:paraId="19BFF7EE" w14:textId="77777777" w:rsidR="00B020D4" w:rsidRPr="00AF27B8" w:rsidRDefault="00B020D4" w:rsidP="00902BAF">
            <w:pPr>
              <w:pStyle w:val="NormalWeb"/>
              <w:shd w:val="clear" w:color="auto" w:fill="FFFFFF"/>
              <w:spacing w:before="0" w:beforeAutospacing="0" w:after="0" w:afterAutospacing="0"/>
              <w:ind w:left="57" w:right="57" w:firstLine="375"/>
              <w:jc w:val="both"/>
              <w:rPr>
                <w:rFonts w:ascii="GHEA Grapalat" w:hAnsi="GHEA Grapalat" w:cs="Sylfaen"/>
                <w:lang w:val="hy-AM"/>
              </w:rPr>
            </w:pPr>
          </w:p>
          <w:p w14:paraId="7BE863A8" w14:textId="76E7128F" w:rsidR="00971380" w:rsidRPr="00AF27B8" w:rsidRDefault="00971380" w:rsidP="00902BAF">
            <w:pPr>
              <w:pStyle w:val="NormalWeb"/>
              <w:shd w:val="clear" w:color="auto" w:fill="FFFFFF"/>
              <w:spacing w:before="0" w:beforeAutospacing="0" w:after="0" w:afterAutospacing="0"/>
              <w:ind w:left="57" w:right="57" w:firstLine="375"/>
              <w:jc w:val="both"/>
              <w:rPr>
                <w:rFonts w:ascii="GHEA Grapalat" w:hAnsi="GHEA Grapalat"/>
                <w:lang w:val="hy-AM"/>
              </w:rPr>
            </w:pPr>
            <w:r w:rsidRPr="00AF27B8">
              <w:rPr>
                <w:rFonts w:ascii="GHEA Grapalat" w:hAnsi="GHEA Grapalat" w:cs="Sylfaen"/>
                <w:lang w:val="hy-AM"/>
              </w:rPr>
              <w:tab/>
              <w:t>11</w:t>
            </w:r>
            <w:r w:rsidRPr="00AF27B8">
              <w:rPr>
                <w:rFonts w:ascii="Cambria Math" w:hAnsi="Cambria Math" w:cs="Cambria Math"/>
                <w:lang w:val="hy-AM"/>
              </w:rPr>
              <w:t>․</w:t>
            </w:r>
            <w:r w:rsidRPr="00AF27B8">
              <w:rPr>
                <w:rFonts w:ascii="GHEA Grapalat" w:hAnsi="GHEA Grapalat" w:cs="Sylfaen"/>
                <w:lang w:val="hy-AM"/>
              </w:rPr>
              <w:t xml:space="preserve"> </w:t>
            </w:r>
            <w:r w:rsidRPr="00AF27B8">
              <w:rPr>
                <w:rFonts w:ascii="GHEA Grapalat" w:hAnsi="GHEA Grapalat" w:cs="GHEA Grapalat"/>
                <w:lang w:val="hy-AM"/>
              </w:rPr>
              <w:t>Նախագծի</w:t>
            </w:r>
            <w:r w:rsidRPr="00AF27B8">
              <w:rPr>
                <w:rFonts w:ascii="GHEA Grapalat" w:hAnsi="GHEA Grapalat" w:cs="Sylfaen"/>
                <w:lang w:val="hy-AM"/>
              </w:rPr>
              <w:t xml:space="preserve"> </w:t>
            </w:r>
            <w:r w:rsidRPr="00AF27B8">
              <w:rPr>
                <w:rFonts w:ascii="GHEA Grapalat" w:hAnsi="GHEA Grapalat" w:cs="GHEA Grapalat"/>
                <w:lang w:val="hy-AM"/>
              </w:rPr>
              <w:t>Հավելված</w:t>
            </w:r>
            <w:r w:rsidRPr="00AF27B8">
              <w:rPr>
                <w:rFonts w:ascii="GHEA Grapalat" w:hAnsi="GHEA Grapalat" w:cs="Sylfaen"/>
                <w:lang w:val="hy-AM"/>
              </w:rPr>
              <w:t xml:space="preserve"> 3-</w:t>
            </w:r>
            <w:r w:rsidRPr="00AF27B8">
              <w:rPr>
                <w:rFonts w:ascii="GHEA Grapalat" w:hAnsi="GHEA Grapalat" w:cs="GHEA Grapalat"/>
                <w:lang w:val="hy-AM"/>
              </w:rPr>
              <w:t>ի</w:t>
            </w:r>
            <w:r w:rsidRPr="00AF27B8">
              <w:rPr>
                <w:rFonts w:ascii="GHEA Grapalat" w:hAnsi="GHEA Grapalat" w:cs="Sylfaen"/>
                <w:lang w:val="hy-AM"/>
              </w:rPr>
              <w:t xml:space="preserve"> 4-</w:t>
            </w:r>
            <w:r w:rsidRPr="00AF27B8">
              <w:rPr>
                <w:rFonts w:ascii="GHEA Grapalat" w:hAnsi="GHEA Grapalat" w:cs="GHEA Grapalat"/>
                <w:lang w:val="hy-AM"/>
              </w:rPr>
              <w:t>րդ</w:t>
            </w:r>
            <w:r w:rsidRPr="00AF27B8">
              <w:rPr>
                <w:rFonts w:ascii="GHEA Grapalat" w:hAnsi="GHEA Grapalat" w:cs="Sylfaen"/>
                <w:lang w:val="hy-AM"/>
              </w:rPr>
              <w:t xml:space="preserve"> </w:t>
            </w:r>
            <w:r w:rsidRPr="00AF27B8">
              <w:rPr>
                <w:rFonts w:ascii="GHEA Grapalat" w:hAnsi="GHEA Grapalat" w:cs="GHEA Grapalat"/>
                <w:lang w:val="hy-AM"/>
              </w:rPr>
              <w:t>կետի</w:t>
            </w:r>
            <w:r w:rsidRPr="00AF27B8">
              <w:rPr>
                <w:rFonts w:ascii="GHEA Grapalat" w:hAnsi="GHEA Grapalat" w:cs="Sylfaen"/>
                <w:lang w:val="hy-AM"/>
              </w:rPr>
              <w:t xml:space="preserve"> </w:t>
            </w:r>
            <w:r w:rsidRPr="00AF27B8">
              <w:rPr>
                <w:rFonts w:ascii="GHEA Grapalat" w:hAnsi="GHEA Grapalat" w:cs="GHEA Grapalat"/>
                <w:lang w:val="hy-AM"/>
              </w:rPr>
              <w:t>համաձայն՝</w:t>
            </w:r>
            <w:r w:rsidRPr="00AF27B8">
              <w:rPr>
                <w:rFonts w:ascii="GHEA Grapalat" w:hAnsi="GHEA Grapalat" w:cs="Sylfaen"/>
                <w:lang w:val="hy-AM"/>
              </w:rPr>
              <w:t xml:space="preserve"> </w:t>
            </w:r>
            <w:r w:rsidRPr="00AF27B8">
              <w:rPr>
                <w:rFonts w:ascii="GHEA Grapalat" w:hAnsi="GHEA Grapalat"/>
                <w:lang w:val="hy-AM"/>
              </w:rPr>
              <w:t xml:space="preserve">Հայաստանի Հանրապետության կառավարության 2019 թվականի մայիսի 30-ի N 642-Ն որոշման N 1 հավելվածի՝ բնակչության սոցիալական կամ հատուկ խմբերի ցանկում ընդգրկված շահառուներին </w:t>
            </w:r>
            <w:r w:rsidRPr="00AF27B8">
              <w:rPr>
                <w:rFonts w:ascii="GHEA Grapalat" w:hAnsi="GHEA Grapalat" w:cs="Arial"/>
                <w:lang w:val="hy-AM" w:eastAsia="hy-AM"/>
              </w:rPr>
              <w:t>Հայաստանի Հանրապետության առողջապահության բնագավառի պետական կառավարման լիազոր մարմնի (այսուհետ՝ լիազոր մարմին) կողմից սահմանված հիմնական դեղերի ցանկում ներառված դեղերը</w:t>
            </w:r>
            <w:r w:rsidRPr="00AF27B8">
              <w:rPr>
                <w:rFonts w:ascii="GHEA Grapalat" w:hAnsi="GHEA Grapalat"/>
                <w:lang w:val="hy-AM"/>
              </w:rPr>
              <w:t xml:space="preserve"> հատկացվում են սույն որոշման N 4 հավելվածով հաստատված կարգով, բացառությամբ</w:t>
            </w:r>
            <w:r w:rsidRPr="00AF27B8">
              <w:rPr>
                <w:lang w:val="hy-AM"/>
              </w:rPr>
              <w:t xml:space="preserve"> </w:t>
            </w:r>
            <w:r w:rsidRPr="00AF27B8">
              <w:rPr>
                <w:rFonts w:ascii="GHEA Grapalat" w:hAnsi="GHEA Grapalat"/>
                <w:lang w:val="hy-AM"/>
              </w:rPr>
              <w:t xml:space="preserve">թմրամիջոցների կամ հոգեմետ (հոգեներգործուն) նյութեր պարունակող  դեղերի, որոնք Հայաստանի Հանրապետության </w:t>
            </w:r>
            <w:r w:rsidRPr="00AF27B8">
              <w:rPr>
                <w:rFonts w:ascii="GHEA Grapalat" w:hAnsi="GHEA Grapalat"/>
                <w:i/>
                <w:lang w:val="hy-AM"/>
              </w:rPr>
              <w:t>մարզերում գործող ԱԱՊ կազմակերպությունները</w:t>
            </w:r>
            <w:r w:rsidRPr="00AF27B8">
              <w:rPr>
                <w:rFonts w:ascii="GHEA Grapalat" w:hAnsi="GHEA Grapalat"/>
                <w:lang w:val="hy-AM"/>
              </w:rPr>
              <w:t xml:space="preserve"> հատկացնում են իրենց կազմում գործող կամ գնումների գործընթացում հաղթող ճանաչված մասնակցի (մասնակիցների) կողմից ներկայացված և պայմանագրերով սահմանված դեղատան (դեղատների) միջոցով (այսուհետ` դեղատուն):</w:t>
            </w:r>
          </w:p>
          <w:p w14:paraId="1D441A45" w14:textId="77777777" w:rsidR="00971380" w:rsidRPr="00AF27B8" w:rsidRDefault="00971380" w:rsidP="00902BAF">
            <w:pPr>
              <w:pStyle w:val="NormalWeb"/>
              <w:shd w:val="clear" w:color="auto" w:fill="FFFFFF"/>
              <w:spacing w:before="0" w:beforeAutospacing="0" w:after="0" w:afterAutospacing="0"/>
              <w:ind w:left="57" w:right="57" w:firstLine="375"/>
              <w:jc w:val="both"/>
              <w:rPr>
                <w:rFonts w:ascii="GHEA Grapalat" w:hAnsi="GHEA Grapalat"/>
                <w:lang w:val="hy-AM"/>
              </w:rPr>
            </w:pPr>
            <w:r w:rsidRPr="00AF27B8">
              <w:rPr>
                <w:rFonts w:ascii="GHEA Grapalat" w:hAnsi="GHEA Grapalat"/>
                <w:lang w:val="hy-AM"/>
              </w:rPr>
              <w:lastRenderedPageBreak/>
              <w:t>Այս կապակցությամբ հայտնում ենք, որ Նախագծին կից ներկայացված հիմնավորմամբ պարզաբանված չէ այն հանգամանքը, որ ինչով է պայմանավորված ՀՀ մարզերում գործող ԱԱՊ կազմակերպությունների վերաբերյալ նման բացառություն նախատեսելու հանգամանքը։</w:t>
            </w:r>
          </w:p>
          <w:p w14:paraId="58B094D1" w14:textId="77777777" w:rsidR="00971380" w:rsidRPr="00AF27B8" w:rsidRDefault="00971380" w:rsidP="00902BAF">
            <w:pPr>
              <w:ind w:left="57" w:right="57" w:firstLine="706"/>
              <w:jc w:val="both"/>
              <w:rPr>
                <w:rFonts w:ascii="GHEA Grapalat" w:eastAsiaTheme="minorHAnsi" w:hAnsi="GHEA Grapalat"/>
                <w:lang w:val="hy-AM"/>
              </w:rPr>
            </w:pPr>
            <w:r w:rsidRPr="00AF27B8">
              <w:rPr>
                <w:rFonts w:ascii="GHEA Grapalat" w:hAnsi="GHEA Grapalat"/>
                <w:lang w:val="hy-AM"/>
              </w:rPr>
              <w:t>Հարկ է նկատի ունենալ, որ հիմնավորումը</w:t>
            </w:r>
            <w:r w:rsidRPr="00AF27B8">
              <w:rPr>
                <w:rFonts w:ascii="GHEA Grapalat" w:eastAsiaTheme="minorHAnsi" w:hAnsi="GHEA Grapalat"/>
                <w:lang w:val="hy-AM"/>
              </w:rPr>
              <w:t xml:space="preserve"> բնորոշվում է որպես իրավական ակտի այնպիսի բաղադրատարր, որը պարզաբանում է այդ ակտի ընդունման նպատակը՝ իրավական կարգավորումները հավելելով ավելի լայն բացվածքով ներկայացված տեղեկատվությամբ և անհրաժեշտ այլ նշումներով, որոնք կարող են նաև նպաստել այդ ակտի իրավական կարգադրությունների ճիշտ ընկալմանը: Ըստ այդմ, իրավական ակտի ընդունման հիմնավորումը կատարում է երկու կարևորագույն գործառույթ. </w:t>
            </w:r>
          </w:p>
          <w:p w14:paraId="094A0845" w14:textId="77777777" w:rsidR="00971380" w:rsidRPr="00AF27B8" w:rsidRDefault="00971380" w:rsidP="00902BAF">
            <w:pPr>
              <w:ind w:left="57" w:right="57" w:firstLine="706"/>
              <w:jc w:val="both"/>
              <w:rPr>
                <w:rFonts w:ascii="GHEA Grapalat" w:eastAsiaTheme="minorHAnsi" w:hAnsi="GHEA Grapalat"/>
                <w:lang w:val="hy-AM"/>
              </w:rPr>
            </w:pPr>
            <w:r w:rsidRPr="00AF27B8">
              <w:rPr>
                <w:rFonts w:ascii="GHEA Grapalat" w:eastAsiaTheme="minorHAnsi" w:hAnsi="GHEA Grapalat"/>
                <w:lang w:val="hy-AM"/>
              </w:rPr>
              <w:t xml:space="preserve">1) իրավական ակտի նախագծման փուլում այն հիմք է դրա քննարկումների և հաստատումների (հավանությունների) համար, քանի որ պարզաբանում է այն նպատակը, որով պայմանավորված է իրավական ակտի ընդունումը, </w:t>
            </w:r>
          </w:p>
          <w:p w14:paraId="782BF995" w14:textId="77777777" w:rsidR="00971380" w:rsidRPr="00AF27B8" w:rsidRDefault="00971380" w:rsidP="00902BAF">
            <w:pPr>
              <w:ind w:left="57" w:right="57" w:firstLine="706"/>
              <w:jc w:val="both"/>
              <w:rPr>
                <w:rFonts w:ascii="GHEA Grapalat" w:eastAsiaTheme="minorHAnsi" w:hAnsi="GHEA Grapalat"/>
                <w:lang w:val="hy-AM"/>
              </w:rPr>
            </w:pPr>
            <w:r w:rsidRPr="00AF27B8">
              <w:rPr>
                <w:rFonts w:ascii="GHEA Grapalat" w:eastAsiaTheme="minorHAnsi" w:hAnsi="GHEA Grapalat"/>
                <w:lang w:val="hy-AM"/>
              </w:rPr>
              <w:t xml:space="preserve">2) իրավական ակտի գործողության ժամանակ այն ստանում է մեկնաբանողական դեր և նշանակություն, քանի որ հիմնավորման միջոցով հնարավոր է լինում բացահայտել օրենսդրի կամքը, այն մշակողների գաղափարները և սահմանված նորմերի հիմքերում ընկած մտքերը: Հետևաբար` իրավական ակտի պատշաճ հիմնավորումը կարող է լինել դրա հաջող ընդունման և հետագայում՝ նաև կիրառման գրավականը: </w:t>
            </w:r>
          </w:p>
          <w:p w14:paraId="4A12C403" w14:textId="77777777" w:rsidR="00971380" w:rsidRPr="00AF27B8" w:rsidRDefault="00971380" w:rsidP="00902BAF">
            <w:pPr>
              <w:ind w:left="57" w:right="57" w:firstLine="706"/>
              <w:jc w:val="both"/>
              <w:rPr>
                <w:rFonts w:ascii="GHEA Grapalat" w:hAnsi="GHEA Grapalat"/>
                <w:lang w:val="hy-AM"/>
              </w:rPr>
            </w:pPr>
            <w:r w:rsidRPr="00AF27B8">
              <w:rPr>
                <w:rFonts w:ascii="GHEA Grapalat" w:hAnsi="GHEA Grapalat"/>
                <w:lang w:val="hy-AM"/>
              </w:rPr>
              <w:t>Ուստի անհրաժեշտ է խմբագրել Նախագծի հիմնավորումը և կատարել համապատասխան լրացումներ։</w:t>
            </w:r>
          </w:p>
          <w:p w14:paraId="4CF67CBB" w14:textId="77777777" w:rsidR="00971380" w:rsidRPr="00AF27B8" w:rsidRDefault="00971380" w:rsidP="00902BAF">
            <w:pPr>
              <w:tabs>
                <w:tab w:val="left" w:pos="0"/>
              </w:tabs>
              <w:ind w:left="57" w:right="57"/>
              <w:jc w:val="both"/>
              <w:rPr>
                <w:rFonts w:ascii="GHEA Grapalat" w:hAnsi="GHEA Grapalat"/>
                <w:lang w:val="hy-AM"/>
              </w:rPr>
            </w:pPr>
            <w:r w:rsidRPr="00AF27B8">
              <w:rPr>
                <w:rFonts w:ascii="GHEA Grapalat" w:hAnsi="GHEA Grapalat" w:cs="Sylfaen"/>
                <w:lang w:val="hy-AM"/>
              </w:rPr>
              <w:tab/>
              <w:t>12</w:t>
            </w:r>
            <w:r w:rsidRPr="00AF27B8">
              <w:rPr>
                <w:rFonts w:ascii="Cambria Math" w:hAnsi="Cambria Math" w:cs="Cambria Math"/>
                <w:lang w:val="hy-AM"/>
              </w:rPr>
              <w:t>․</w:t>
            </w:r>
            <w:r w:rsidRPr="00AF27B8">
              <w:rPr>
                <w:rFonts w:ascii="GHEA Grapalat" w:hAnsi="GHEA Grapalat" w:cs="Sylfaen"/>
                <w:lang w:val="hy-AM"/>
              </w:rPr>
              <w:t xml:space="preserve"> </w:t>
            </w:r>
            <w:r w:rsidRPr="00AF27B8">
              <w:rPr>
                <w:rFonts w:ascii="GHEA Grapalat" w:hAnsi="GHEA Grapalat"/>
                <w:lang w:val="hy-AM"/>
              </w:rPr>
              <w:t>Նախագծի Հավելված 4-ի 2-րդ գլխով սահմանվում են կարգավորումներ դեղի հենակետային գնի, փոխհատուցման գնի և փոխհատուցման առավելագույն չափի հաշվարկման վերաբերյալ։</w:t>
            </w:r>
          </w:p>
          <w:p w14:paraId="271C0360" w14:textId="77777777" w:rsidR="00971380" w:rsidRPr="00AF27B8" w:rsidRDefault="00971380" w:rsidP="00902BAF">
            <w:pPr>
              <w:ind w:left="57" w:right="57" w:firstLine="706"/>
              <w:jc w:val="both"/>
              <w:rPr>
                <w:rFonts w:ascii="GHEA Grapalat" w:hAnsi="GHEA Grapalat"/>
                <w:lang w:val="hy-AM"/>
              </w:rPr>
            </w:pPr>
            <w:r w:rsidRPr="00AF27B8">
              <w:rPr>
                <w:rFonts w:ascii="GHEA Grapalat" w:hAnsi="GHEA Grapalat"/>
                <w:lang w:val="hy-AM"/>
              </w:rPr>
              <w:t>Մինչդեռ Նախագծի նախաբանում որպես լիազորող նորմ նշված է «Դեղերի մասին»</w:t>
            </w:r>
            <w:r w:rsidRPr="00AF27B8">
              <w:rPr>
                <w:lang w:val="hy-AM"/>
              </w:rPr>
              <w:t xml:space="preserve"> </w:t>
            </w:r>
            <w:r w:rsidRPr="00AF27B8">
              <w:rPr>
                <w:rFonts w:ascii="GHEA Grapalat" w:hAnsi="GHEA Grapalat"/>
                <w:lang w:val="hy-AM"/>
              </w:rPr>
              <w:t xml:space="preserve">օրենքի 10-րդ հոդվածը, որի համաձայն՝ Հայաստանի Հանրապետության կառավարությունը սահմանում է բնակչության սոցիալական կամ հատուկ խմբերի և այն հիվանդությունների ցանկերը, որոնց դեպքում դեղերը շահառուներին հատկացվում են դրանց արժեքի լրիվ կամ </w:t>
            </w:r>
            <w:r w:rsidRPr="00AF27B8">
              <w:rPr>
                <w:rFonts w:ascii="GHEA Grapalat" w:hAnsi="GHEA Grapalat"/>
                <w:lang w:val="hy-AM"/>
              </w:rPr>
              <w:lastRenderedPageBreak/>
              <w:t>մասնակի փոխհատուցմամբ, ինչպես նաև այդ դեղերի փոխհատուցման և հատկացման կարգը:</w:t>
            </w:r>
          </w:p>
          <w:p w14:paraId="78BA53DC" w14:textId="77777777" w:rsidR="00971380" w:rsidRPr="00AF27B8" w:rsidRDefault="00971380" w:rsidP="00902BAF">
            <w:pPr>
              <w:ind w:left="57" w:right="57" w:firstLine="706"/>
              <w:jc w:val="both"/>
              <w:rPr>
                <w:rFonts w:ascii="GHEA Grapalat" w:hAnsi="GHEA Grapalat"/>
                <w:lang w:val="hy-AM"/>
              </w:rPr>
            </w:pPr>
            <w:r w:rsidRPr="00AF27B8">
              <w:rPr>
                <w:rFonts w:ascii="GHEA Grapalat" w:hAnsi="GHEA Grapalat"/>
                <w:lang w:val="hy-AM"/>
              </w:rPr>
              <w:t>Վերոնշյալի իրավանորմերի վերլուծությունից բխում է, որ Հավելված 4-ի 2-րդ գլխով նախատեսված կարգավորումները դուրս են Նախագծի լիազորող նորմի շրջանակներից և ենթակա են վերանայման։</w:t>
            </w:r>
          </w:p>
          <w:p w14:paraId="1F3024E5" w14:textId="77777777" w:rsidR="00971380" w:rsidRPr="00AF27B8" w:rsidRDefault="00971380" w:rsidP="00902BAF">
            <w:pPr>
              <w:pStyle w:val="voroshmanbody"/>
              <w:spacing w:line="240" w:lineRule="auto"/>
              <w:ind w:left="57" w:right="57"/>
              <w:rPr>
                <w:rFonts w:ascii="GHEA Grapalat" w:hAnsi="GHEA Grapalat" w:cs="Sylfaen"/>
                <w:lang w:val="hy-AM"/>
              </w:rPr>
            </w:pPr>
            <w:r w:rsidRPr="00AF27B8">
              <w:rPr>
                <w:rFonts w:ascii="GHEA Grapalat" w:hAnsi="GHEA Grapalat" w:cs="Sylfaen"/>
                <w:lang w:val="hy-AM"/>
              </w:rPr>
              <w:t>13</w:t>
            </w:r>
            <w:r w:rsidRPr="00AF27B8">
              <w:rPr>
                <w:rFonts w:ascii="Cambria Math" w:hAnsi="Cambria Math" w:cs="Cambria Math"/>
                <w:lang w:val="hy-AM"/>
              </w:rPr>
              <w:t>․</w:t>
            </w:r>
            <w:r w:rsidRPr="00AF27B8">
              <w:rPr>
                <w:rFonts w:ascii="GHEA Grapalat" w:hAnsi="GHEA Grapalat" w:cs="Sylfaen"/>
                <w:lang w:val="hy-AM"/>
              </w:rPr>
              <w:t xml:space="preserve"> Հավելված 4-ի 13-րդ կետի համաձայն՝ հենակետային գնի դրամով արտահայտությունը հաշվարկվում է ներկրման հաշիվ–ապրանքագրերի արտարժութային գինը Հայաստանի Հանրապետության կենտրոնական բանկի կողմից սահմանված փոխարժեքին համապատասխան վերահաշվարկելու միջոցով:</w:t>
            </w:r>
          </w:p>
          <w:p w14:paraId="15043657" w14:textId="77777777" w:rsidR="00971380" w:rsidRPr="00AF27B8" w:rsidRDefault="00971380" w:rsidP="00902BAF">
            <w:pPr>
              <w:pStyle w:val="voroshmanbody"/>
              <w:spacing w:line="240" w:lineRule="auto"/>
              <w:ind w:left="57" w:right="57"/>
              <w:rPr>
                <w:rFonts w:ascii="GHEA Grapalat" w:hAnsi="GHEA Grapalat" w:cs="Sylfaen"/>
                <w:lang w:val="hy-AM"/>
              </w:rPr>
            </w:pPr>
            <w:r w:rsidRPr="00AF27B8">
              <w:rPr>
                <w:rFonts w:ascii="GHEA Grapalat" w:hAnsi="GHEA Grapalat" w:cs="Sylfaen"/>
                <w:lang w:val="hy-AM"/>
              </w:rPr>
              <w:t>Այս կապակցությամբ անհրաժեշտ է հստակ նշել, թե Հայաստանի Հանրապետության կենտրոնական բանկի կողմից սահմանված որ օրվա փոխարժեքով է իրականացվելու վերահաշվարկը։</w:t>
            </w:r>
          </w:p>
          <w:p w14:paraId="5DA57694" w14:textId="77777777" w:rsidR="00971380" w:rsidRPr="00AF27B8" w:rsidRDefault="00971380" w:rsidP="00902BAF">
            <w:pPr>
              <w:shd w:val="clear" w:color="auto" w:fill="FFFFFF"/>
              <w:ind w:left="57" w:right="57" w:firstLine="397"/>
              <w:jc w:val="both"/>
              <w:rPr>
                <w:rFonts w:ascii="GHEA Grapalat" w:hAnsi="GHEA Grapalat" w:cs="Arial"/>
                <w:lang w:val="hy-AM" w:eastAsia="hy-AM"/>
              </w:rPr>
            </w:pPr>
            <w:r w:rsidRPr="00AF27B8">
              <w:rPr>
                <w:rFonts w:ascii="GHEA Grapalat" w:hAnsi="GHEA Grapalat" w:cs="Sylfaen"/>
                <w:lang w:val="hy-AM"/>
              </w:rPr>
              <w:t>14</w:t>
            </w:r>
            <w:r w:rsidRPr="00AF27B8">
              <w:rPr>
                <w:rFonts w:ascii="Cambria Math" w:hAnsi="Cambria Math" w:cs="Cambria Math"/>
                <w:lang w:val="hy-AM"/>
              </w:rPr>
              <w:t>․</w:t>
            </w:r>
            <w:r w:rsidRPr="00AF27B8">
              <w:rPr>
                <w:rFonts w:ascii="GHEA Grapalat" w:hAnsi="GHEA Grapalat" w:cs="Sylfaen"/>
                <w:lang w:val="hy-AM"/>
              </w:rPr>
              <w:t xml:space="preserve"> Հավելված 4-ի 22-րդ կետի համաձայն՝ ս</w:t>
            </w:r>
            <w:r w:rsidRPr="00AF27B8">
              <w:rPr>
                <w:rFonts w:ascii="GHEA Grapalat" w:hAnsi="GHEA Grapalat" w:cs="Arial"/>
                <w:lang w:val="hy-AM" w:eastAsia="hy-AM"/>
              </w:rPr>
              <w:t>ահմանված առավելագույն փոխհատուցման չափի կրկնակին գերազանցող փոխհատուցման գին ունեցող դեղը չի մասնակցում փոխհատուցվող դեղերի առավելագույն փոխհատուցման առավելագույն չափի հաշվարկին։</w:t>
            </w:r>
          </w:p>
          <w:p w14:paraId="2FC2F6D7" w14:textId="77777777" w:rsidR="00971380" w:rsidRPr="00AF27B8" w:rsidRDefault="00971380" w:rsidP="00902BAF">
            <w:pPr>
              <w:pStyle w:val="voroshmanbody"/>
              <w:spacing w:line="240" w:lineRule="auto"/>
              <w:ind w:left="57" w:right="57"/>
              <w:rPr>
                <w:rFonts w:ascii="GHEA Grapalat" w:hAnsi="GHEA Grapalat" w:cs="Sylfaen"/>
                <w:lang w:val="hy-AM"/>
              </w:rPr>
            </w:pPr>
            <w:r w:rsidRPr="00AF27B8">
              <w:rPr>
                <w:rFonts w:ascii="GHEA Grapalat" w:hAnsi="GHEA Grapalat" w:cs="Sylfaen"/>
                <w:lang w:val="hy-AM"/>
              </w:rPr>
              <w:t>Նախագծի հիմնավորման համաձայն՝ Նախագծի նպատակն է բնակչության սոցիալապես անապահով և հատուկ խմբերում ընդգրկված շահառուներին անվճար դեղերի տրամադրումը, մինչդեռ վերոնշյալ կետից բխում է, որ կրկնակին գերազանցող փոխհատուցման գին ունեցող դեղերը հանվելու են ցանկից, ինչը չի բխում նախագծի նպատակից։ Առաջարկում ենք վերանայել վերոնշյալ սահմանափակումը կրկնակին գերազանցող արժեքների վերաբերյալ՝ շահառուներին հնարավորություն տալով ավելացված արժեքի մասը վճարել իր միջոցների հաշվին։</w:t>
            </w:r>
          </w:p>
          <w:p w14:paraId="65845F3C" w14:textId="77777777" w:rsidR="00971380" w:rsidRPr="00AF27B8" w:rsidRDefault="00971380" w:rsidP="00902BAF">
            <w:pPr>
              <w:pStyle w:val="voroshmanbody"/>
              <w:spacing w:line="240" w:lineRule="auto"/>
              <w:ind w:left="57" w:right="57"/>
              <w:rPr>
                <w:rFonts w:ascii="GHEA Grapalat" w:hAnsi="GHEA Grapalat" w:cs="Sylfaen"/>
                <w:lang w:val="hy-AM"/>
              </w:rPr>
            </w:pPr>
            <w:r w:rsidRPr="00AF27B8">
              <w:rPr>
                <w:rFonts w:ascii="GHEA Grapalat" w:hAnsi="GHEA Grapalat" w:cs="Sylfaen"/>
                <w:lang w:val="hy-AM"/>
              </w:rPr>
              <w:t>Ելնելով վերոգրյալից, առաջարկում եմ վերոնշյալ կարգավորումը վերանայել, ինչպես նաև վերջինս իմաստային առումով նույնպես հասկանալի չէ։</w:t>
            </w:r>
          </w:p>
          <w:p w14:paraId="2246656D" w14:textId="77777777" w:rsidR="00971380" w:rsidRPr="00AF27B8" w:rsidRDefault="00971380" w:rsidP="00902BAF">
            <w:pPr>
              <w:tabs>
                <w:tab w:val="left" w:pos="0"/>
              </w:tabs>
              <w:ind w:left="57" w:right="57"/>
              <w:jc w:val="both"/>
              <w:rPr>
                <w:rFonts w:ascii="GHEA Grapalat" w:hAnsi="GHEA Grapalat" w:cs="Sylfaen"/>
                <w:lang w:val="hy-AM"/>
              </w:rPr>
            </w:pPr>
            <w:r w:rsidRPr="00AF27B8">
              <w:rPr>
                <w:rFonts w:ascii="GHEA Grapalat" w:hAnsi="GHEA Grapalat" w:cs="Sylfaen"/>
                <w:lang w:val="hy-AM"/>
              </w:rPr>
              <w:tab/>
              <w:t>Նշված դիտարկումը վերաբերում է նաև Հավելված 5-ի 22-րդ կետով նախատեսված համանման կարգավորմանը։</w:t>
            </w:r>
          </w:p>
          <w:p w14:paraId="01ADDE45" w14:textId="0A8EC1DA" w:rsidR="00971380" w:rsidRPr="00AF27B8" w:rsidRDefault="00971380" w:rsidP="00902BAF">
            <w:pPr>
              <w:pStyle w:val="voroshmanbody"/>
              <w:spacing w:line="240" w:lineRule="auto"/>
              <w:ind w:left="57" w:right="57"/>
              <w:rPr>
                <w:rFonts w:ascii="GHEA Grapalat" w:hAnsi="GHEA Grapalat" w:cs="Sylfaen"/>
                <w:lang w:val="hy-AM"/>
              </w:rPr>
            </w:pPr>
            <w:r w:rsidRPr="00AF27B8">
              <w:rPr>
                <w:rFonts w:ascii="GHEA Grapalat" w:hAnsi="GHEA Grapalat" w:cs="Sylfaen"/>
                <w:lang w:val="hy-AM"/>
              </w:rPr>
              <w:lastRenderedPageBreak/>
              <w:t>15</w:t>
            </w:r>
            <w:r w:rsidRPr="00AF27B8">
              <w:rPr>
                <w:rFonts w:ascii="Cambria Math" w:hAnsi="Cambria Math" w:cs="Cambria Math"/>
                <w:lang w:val="hy-AM"/>
              </w:rPr>
              <w:t>․</w:t>
            </w:r>
            <w:r w:rsidRPr="00AF27B8">
              <w:rPr>
                <w:rFonts w:ascii="GHEA Grapalat" w:hAnsi="GHEA Grapalat" w:cs="Sylfaen"/>
                <w:lang w:val="hy-AM"/>
              </w:rPr>
              <w:t xml:space="preserve"> </w:t>
            </w:r>
            <w:r w:rsidRPr="00AF27B8">
              <w:rPr>
                <w:rFonts w:ascii="GHEA Grapalat" w:hAnsi="GHEA Grapalat" w:cs="GHEA Grapalat"/>
                <w:lang w:val="hy-AM"/>
              </w:rPr>
              <w:t>Հավելված</w:t>
            </w:r>
            <w:r w:rsidRPr="00AF27B8">
              <w:rPr>
                <w:rFonts w:ascii="GHEA Grapalat" w:hAnsi="GHEA Grapalat" w:cs="Sylfaen"/>
                <w:lang w:val="hy-AM"/>
              </w:rPr>
              <w:t xml:space="preserve"> 4-ի 31-րդ կետի 3-րդ ենթակետի «գ» պարբերության համաձայն՝</w:t>
            </w:r>
            <w:r w:rsidRPr="00AF27B8">
              <w:rPr>
                <w:lang w:val="hy-AM"/>
              </w:rPr>
              <w:t xml:space="preserve"> </w:t>
            </w:r>
            <w:r w:rsidRPr="00AF27B8">
              <w:rPr>
                <w:rFonts w:ascii="GHEA Grapalat" w:hAnsi="GHEA Grapalat" w:cs="Sylfaen"/>
                <w:lang w:val="hy-AM"/>
              </w:rPr>
              <w:t xml:space="preserve">դեղատունը պետք է ապահովի </w:t>
            </w:r>
            <w:r w:rsidRPr="00AF27B8">
              <w:rPr>
                <w:rFonts w:ascii="GHEA Grapalat" w:hAnsi="GHEA Grapalat" w:cs="GHEA Grapalat"/>
                <w:lang w:val="hy-AM"/>
              </w:rPr>
              <w:t>փոխհատուցվող</w:t>
            </w:r>
            <w:r w:rsidRPr="00AF27B8">
              <w:rPr>
                <w:rFonts w:ascii="GHEA Grapalat" w:hAnsi="GHEA Grapalat" w:cs="Sylfaen"/>
                <w:lang w:val="hy-AM"/>
              </w:rPr>
              <w:t xml:space="preserve"> </w:t>
            </w:r>
            <w:r w:rsidRPr="00AF27B8">
              <w:rPr>
                <w:rFonts w:ascii="GHEA Grapalat" w:hAnsi="GHEA Grapalat" w:cs="GHEA Grapalat"/>
                <w:lang w:val="hy-AM"/>
              </w:rPr>
              <w:t>դեղերի</w:t>
            </w:r>
            <w:r w:rsidRPr="00AF27B8">
              <w:rPr>
                <w:rFonts w:ascii="GHEA Grapalat" w:hAnsi="GHEA Grapalat" w:cs="Sylfaen"/>
                <w:lang w:val="hy-AM"/>
              </w:rPr>
              <w:t xml:space="preserve"> </w:t>
            </w:r>
            <w:r w:rsidRPr="00AF27B8">
              <w:rPr>
                <w:rFonts w:ascii="GHEA Grapalat" w:hAnsi="GHEA Grapalat" w:cs="GHEA Grapalat"/>
                <w:lang w:val="hy-AM"/>
              </w:rPr>
              <w:t>հատկացում</w:t>
            </w:r>
            <w:r w:rsidRPr="00AF27B8">
              <w:rPr>
                <w:rFonts w:ascii="GHEA Grapalat" w:hAnsi="GHEA Grapalat" w:cs="Sylfaen"/>
                <w:lang w:val="hy-AM"/>
              </w:rPr>
              <w:t>ը շահառուին 24 ժամից ոչ ուշ՝ միասնական էլեկտրոնային առողջապահական համակարգով շահառուին նույնականացնելուց անմիջապես հետո:</w:t>
            </w:r>
          </w:p>
          <w:p w14:paraId="06349E1D" w14:textId="283996C2" w:rsidR="00971380" w:rsidRPr="00AF27B8" w:rsidRDefault="00971380" w:rsidP="00902BAF">
            <w:pPr>
              <w:pStyle w:val="voroshmanbody"/>
              <w:spacing w:line="240" w:lineRule="auto"/>
              <w:ind w:left="57" w:right="57"/>
              <w:rPr>
                <w:rFonts w:ascii="GHEA Grapalat" w:hAnsi="GHEA Grapalat" w:cs="Sylfaen"/>
                <w:lang w:val="hy-AM"/>
              </w:rPr>
            </w:pPr>
            <w:r w:rsidRPr="00AF27B8">
              <w:rPr>
                <w:rFonts w:ascii="GHEA Grapalat" w:hAnsi="GHEA Grapalat" w:cs="Sylfaen"/>
                <w:lang w:val="hy-AM"/>
              </w:rPr>
              <w:t>Այս կապակցությամբ պարզաբանման կարիք ունի այն հարցը, եթե 24 ժամից հետո միասնական էլեկտրոնային առողջապահական համակարգով շահառուի նույնականացում չի իրականացնում, դեղը հատկացվելու է առանց նույնականացման, թե մերժվելու է դեղի հատկացումը շահառուին։ Ինչպես նաև առաջարկում ենք պարզաբանել 24 ժամ նախատեսելու հանգամանքը, քանի որ հիմնականում շահառուներին դեղերը հրատապ են անհրաժեշտ լինում։</w:t>
            </w:r>
          </w:p>
          <w:p w14:paraId="44594C45" w14:textId="77777777" w:rsidR="00275A9B" w:rsidRPr="00AF27B8" w:rsidRDefault="00275A9B" w:rsidP="00902BAF">
            <w:pPr>
              <w:pStyle w:val="voroshmanbody"/>
              <w:spacing w:line="240" w:lineRule="auto"/>
              <w:ind w:left="57" w:right="57"/>
              <w:rPr>
                <w:rFonts w:ascii="GHEA Grapalat" w:hAnsi="GHEA Grapalat" w:cs="Sylfaen"/>
                <w:lang w:val="hy-AM"/>
              </w:rPr>
            </w:pPr>
          </w:p>
          <w:p w14:paraId="2BA275FC" w14:textId="77777777" w:rsidR="00971380" w:rsidRPr="00AF27B8" w:rsidRDefault="00971380" w:rsidP="00902BAF">
            <w:pPr>
              <w:pStyle w:val="voroshmanbody"/>
              <w:spacing w:line="240" w:lineRule="auto"/>
              <w:ind w:left="57" w:right="57"/>
              <w:rPr>
                <w:rFonts w:ascii="GHEA Grapalat" w:hAnsi="GHEA Grapalat" w:cs="Sylfaen"/>
                <w:lang w:val="hy-AM"/>
              </w:rPr>
            </w:pPr>
            <w:r w:rsidRPr="00AF27B8">
              <w:rPr>
                <w:rFonts w:ascii="GHEA Grapalat" w:hAnsi="GHEA Grapalat" w:cs="Sylfaen"/>
                <w:lang w:val="hy-AM"/>
              </w:rPr>
              <w:t>16</w:t>
            </w:r>
            <w:r w:rsidRPr="00AF27B8">
              <w:rPr>
                <w:rFonts w:ascii="Cambria Math" w:hAnsi="Cambria Math" w:cs="Cambria Math"/>
                <w:lang w:val="hy-AM"/>
              </w:rPr>
              <w:t>․</w:t>
            </w:r>
            <w:r w:rsidRPr="00AF27B8">
              <w:rPr>
                <w:rFonts w:ascii="GHEA Grapalat" w:hAnsi="GHEA Grapalat" w:cs="Sylfaen"/>
                <w:lang w:val="hy-AM"/>
              </w:rPr>
              <w:t xml:space="preserve"> Նախագծի Հավելված 5-ի 2-րդ կետի համաձայն՝ սույն կարգի համաձայն հատուցման ենթակա են սույն որոշման N 6 հավելվածով հաստատված ցանկում ներառված դեղերը` համաձայն սույն կարգի  ձևաչափ 1-ում նշված պարտադիր տվյալների:</w:t>
            </w:r>
          </w:p>
          <w:p w14:paraId="12951EE7" w14:textId="23306B0F" w:rsidR="00971380" w:rsidRPr="00AF27B8" w:rsidRDefault="00971380" w:rsidP="00902BAF">
            <w:pPr>
              <w:pStyle w:val="voroshmanbody"/>
              <w:spacing w:line="240" w:lineRule="auto"/>
              <w:ind w:left="57" w:right="57"/>
              <w:rPr>
                <w:rFonts w:ascii="GHEA Grapalat" w:hAnsi="GHEA Grapalat" w:cs="Sylfaen"/>
                <w:lang w:val="hy-AM"/>
              </w:rPr>
            </w:pPr>
            <w:r w:rsidRPr="00AF27B8">
              <w:rPr>
                <w:rFonts w:ascii="GHEA Grapalat" w:hAnsi="GHEA Grapalat" w:cs="Sylfaen"/>
                <w:lang w:val="hy-AM"/>
              </w:rPr>
              <w:t>Սակայն Նախագծին կից ներկայացված հավելված 6-ում նշված չեն ձևաչափ 1-ում սահմանված պարտադիր տվյալները, ուստի Հավելված 6-ն անհրաժեշտ է վերանայել։</w:t>
            </w:r>
          </w:p>
          <w:p w14:paraId="1387F392" w14:textId="6981D198" w:rsidR="00CB1A28" w:rsidRPr="00AF27B8" w:rsidRDefault="00CB1A28" w:rsidP="00902BAF">
            <w:pPr>
              <w:pStyle w:val="voroshmanbody"/>
              <w:spacing w:line="240" w:lineRule="auto"/>
              <w:ind w:left="57" w:right="57"/>
              <w:rPr>
                <w:rFonts w:ascii="GHEA Grapalat" w:hAnsi="GHEA Grapalat" w:cs="Sylfaen"/>
                <w:lang w:val="hy-AM"/>
              </w:rPr>
            </w:pPr>
          </w:p>
          <w:p w14:paraId="3452B22D" w14:textId="638A28C9" w:rsidR="00702B35" w:rsidRPr="00AF27B8" w:rsidRDefault="00702B35" w:rsidP="00902BAF">
            <w:pPr>
              <w:pStyle w:val="voroshmanbody"/>
              <w:spacing w:line="240" w:lineRule="auto"/>
              <w:ind w:left="57" w:right="57"/>
              <w:rPr>
                <w:rFonts w:ascii="GHEA Grapalat" w:hAnsi="GHEA Grapalat" w:cs="Sylfaen"/>
                <w:lang w:val="hy-AM"/>
              </w:rPr>
            </w:pPr>
          </w:p>
          <w:p w14:paraId="464B88F3" w14:textId="77777777" w:rsidR="00702B35" w:rsidRPr="00AF27B8" w:rsidRDefault="00702B35" w:rsidP="00902BAF">
            <w:pPr>
              <w:pStyle w:val="voroshmanbody"/>
              <w:spacing w:line="240" w:lineRule="auto"/>
              <w:ind w:left="57" w:right="57"/>
              <w:rPr>
                <w:rFonts w:ascii="GHEA Grapalat" w:hAnsi="GHEA Grapalat" w:cs="Sylfaen"/>
                <w:lang w:val="hy-AM"/>
              </w:rPr>
            </w:pPr>
          </w:p>
          <w:p w14:paraId="7DCF50C1" w14:textId="5A2BE228" w:rsidR="00971380" w:rsidRPr="00AF27B8" w:rsidRDefault="00971380" w:rsidP="00902BAF">
            <w:pPr>
              <w:pStyle w:val="voroshmanbody"/>
              <w:spacing w:line="240" w:lineRule="auto"/>
              <w:ind w:left="57" w:right="57"/>
              <w:rPr>
                <w:rFonts w:ascii="GHEA Grapalat" w:hAnsi="GHEA Grapalat" w:cs="Sylfaen"/>
                <w:lang w:val="hy-AM"/>
              </w:rPr>
            </w:pPr>
            <w:r w:rsidRPr="00AF27B8">
              <w:rPr>
                <w:rFonts w:ascii="GHEA Grapalat" w:hAnsi="GHEA Grapalat" w:cs="Sylfaen"/>
                <w:lang w:val="hy-AM"/>
              </w:rPr>
              <w:t>17</w:t>
            </w:r>
            <w:r w:rsidRPr="00AF27B8">
              <w:rPr>
                <w:rFonts w:ascii="Cambria Math" w:hAnsi="Cambria Math" w:cs="Cambria Math"/>
                <w:lang w:val="hy-AM"/>
              </w:rPr>
              <w:t>․</w:t>
            </w:r>
            <w:r w:rsidRPr="00AF27B8">
              <w:rPr>
                <w:rFonts w:ascii="GHEA Grapalat" w:hAnsi="GHEA Grapalat" w:cs="Sylfaen"/>
                <w:lang w:val="hy-AM"/>
              </w:rPr>
              <w:t xml:space="preserve"> Նախագիծ 4-րդ և 5-րդ հավելվածներում առկա է Ձևաչափ 3, որը սակայն որևէ կետով սահմանված չէ, ուստի հավելվածներում անհրաժեշտ է համապատասխան հղում նախատեսել նշված Ձևաչափին։</w:t>
            </w:r>
          </w:p>
          <w:p w14:paraId="60900A92" w14:textId="77777777" w:rsidR="00702B35" w:rsidRPr="00AF27B8" w:rsidRDefault="00702B35" w:rsidP="00902BAF">
            <w:pPr>
              <w:pStyle w:val="voroshmanbody"/>
              <w:spacing w:line="240" w:lineRule="auto"/>
              <w:ind w:left="57" w:right="57"/>
              <w:rPr>
                <w:rFonts w:ascii="GHEA Grapalat" w:hAnsi="GHEA Grapalat" w:cs="Sylfaen"/>
                <w:lang w:val="hy-AM"/>
              </w:rPr>
            </w:pPr>
          </w:p>
          <w:p w14:paraId="1559F397" w14:textId="77777777" w:rsidR="00971380" w:rsidRPr="00AF27B8" w:rsidRDefault="00971380" w:rsidP="00902BAF">
            <w:pPr>
              <w:pStyle w:val="voroshmanbody"/>
              <w:spacing w:line="240" w:lineRule="auto"/>
              <w:ind w:left="57" w:right="57"/>
              <w:rPr>
                <w:rFonts w:ascii="Cambria Math" w:hAnsi="Cambria Math" w:cs="Cambria Math"/>
                <w:lang w:val="hy-AM"/>
              </w:rPr>
            </w:pPr>
            <w:r w:rsidRPr="00AF27B8">
              <w:rPr>
                <w:rFonts w:ascii="GHEA Grapalat" w:hAnsi="GHEA Grapalat" w:cs="Sylfaen"/>
                <w:lang w:val="hy-AM"/>
              </w:rPr>
              <w:t>18</w:t>
            </w:r>
            <w:r w:rsidRPr="00AF27B8">
              <w:rPr>
                <w:rFonts w:ascii="Cambria Math" w:hAnsi="Cambria Math" w:cs="Cambria Math"/>
                <w:lang w:val="hy-AM"/>
              </w:rPr>
              <w:t>․</w:t>
            </w:r>
            <w:r w:rsidRPr="00AF27B8">
              <w:rPr>
                <w:rFonts w:ascii="GHEA Grapalat" w:hAnsi="GHEA Grapalat" w:cs="Sylfaen"/>
                <w:lang w:val="hy-AM"/>
              </w:rPr>
              <w:t xml:space="preserve"> Նախագծի հավելված 5-ի 14-րդ կետի համաձայն՝ բացի Ձևաչափ 4-ում նշված երկրների դեղի գնի հետ համեմատելու գործընթացից, հատուցվող դեղի հենակետային գնի սահմանման ժամանակ </w:t>
            </w:r>
            <w:r w:rsidRPr="00AF27B8">
              <w:rPr>
                <w:rFonts w:ascii="GHEA Grapalat" w:hAnsi="GHEA Grapalat" w:cs="Sylfaen"/>
                <w:i/>
                <w:lang w:val="hy-AM"/>
              </w:rPr>
              <w:t>կարող է</w:t>
            </w:r>
            <w:r w:rsidRPr="00AF27B8">
              <w:rPr>
                <w:rFonts w:ascii="GHEA Grapalat" w:hAnsi="GHEA Grapalat" w:cs="Sylfaen"/>
                <w:lang w:val="hy-AM"/>
              </w:rPr>
              <w:t xml:space="preserve"> հաշվի առնվել նաև՝ </w:t>
            </w:r>
            <w:r w:rsidRPr="00AF27B8">
              <w:rPr>
                <w:rFonts w:ascii="Cambria Math" w:hAnsi="Cambria Math" w:cs="Cambria Math"/>
                <w:lang w:val="hy-AM"/>
              </w:rPr>
              <w:t>․․․։</w:t>
            </w:r>
          </w:p>
          <w:p w14:paraId="36E2A047" w14:textId="2CCE2D53" w:rsidR="00971380" w:rsidRPr="00AF27B8" w:rsidRDefault="00971380" w:rsidP="00902BAF">
            <w:pPr>
              <w:pStyle w:val="voroshmanbody"/>
              <w:spacing w:line="240" w:lineRule="auto"/>
              <w:ind w:left="57" w:right="57"/>
              <w:rPr>
                <w:rFonts w:ascii="GHEA Grapalat" w:hAnsi="GHEA Grapalat" w:cs="Sylfaen"/>
                <w:lang w:val="hy-AM"/>
              </w:rPr>
            </w:pPr>
            <w:r w:rsidRPr="00AF27B8">
              <w:rPr>
                <w:rFonts w:ascii="GHEA Grapalat" w:hAnsi="GHEA Grapalat" w:cs="Sylfaen"/>
                <w:lang w:val="hy-AM"/>
              </w:rPr>
              <w:t xml:space="preserve">Իրավական որոշակիության տեսանկյունից՝ նշված կարգավորումը անհարժեշտ է վերանայել, հստակ սահմանելով, թե որ դեպքերում է դեղի </w:t>
            </w:r>
            <w:r w:rsidRPr="00AF27B8">
              <w:rPr>
                <w:rFonts w:ascii="GHEA Grapalat" w:hAnsi="GHEA Grapalat" w:cs="Sylfaen"/>
                <w:lang w:val="hy-AM"/>
              </w:rPr>
              <w:lastRenderedPageBreak/>
              <w:t>հենակետային գնի հաշվարկման համար նաև հիմք հանդիսանում 14-րդ կետով սահմանված կարգավորումները։</w:t>
            </w:r>
          </w:p>
          <w:p w14:paraId="7CAD8F82" w14:textId="77777777" w:rsidR="00163AF8" w:rsidRPr="00AF27B8" w:rsidRDefault="00163AF8" w:rsidP="00902BAF">
            <w:pPr>
              <w:pStyle w:val="voroshmanbody"/>
              <w:spacing w:line="240" w:lineRule="auto"/>
              <w:ind w:left="57" w:right="57"/>
              <w:rPr>
                <w:rFonts w:ascii="GHEA Grapalat" w:hAnsi="GHEA Grapalat" w:cs="Sylfaen"/>
                <w:lang w:val="hy-AM"/>
              </w:rPr>
            </w:pPr>
          </w:p>
          <w:p w14:paraId="2F2B9504" w14:textId="77777777" w:rsidR="00971380" w:rsidRPr="00AF27B8" w:rsidRDefault="00971380" w:rsidP="00902BAF">
            <w:pPr>
              <w:pStyle w:val="voroshmanbody"/>
              <w:spacing w:line="240" w:lineRule="auto"/>
              <w:ind w:left="57" w:right="57"/>
              <w:rPr>
                <w:rFonts w:ascii="GHEA Grapalat" w:hAnsi="GHEA Grapalat" w:cs="Sylfaen"/>
                <w:lang w:val="hy-AM"/>
              </w:rPr>
            </w:pPr>
            <w:r w:rsidRPr="00AF27B8">
              <w:rPr>
                <w:rFonts w:ascii="GHEA Grapalat" w:hAnsi="GHEA Grapalat" w:cs="Sylfaen"/>
                <w:lang w:val="hy-AM"/>
              </w:rPr>
              <w:t>19</w:t>
            </w:r>
            <w:r w:rsidRPr="00AF27B8">
              <w:rPr>
                <w:rFonts w:ascii="Cambria Math" w:hAnsi="Cambria Math" w:cs="Cambria Math"/>
                <w:lang w:val="hy-AM"/>
              </w:rPr>
              <w:t>․</w:t>
            </w:r>
            <w:r w:rsidRPr="00AF27B8">
              <w:rPr>
                <w:rFonts w:ascii="GHEA Grapalat" w:hAnsi="GHEA Grapalat" w:cs="Sylfaen"/>
                <w:lang w:val="hy-AM"/>
              </w:rPr>
              <w:t xml:space="preserve"> Հավելված 5-ի 20-րդ կետի համաձայն՝ դեղերի ծախսերի դիմաց հատուցումն իրականացվում է՝</w:t>
            </w:r>
          </w:p>
          <w:p w14:paraId="36009066" w14:textId="77777777" w:rsidR="00971380" w:rsidRPr="00AF27B8" w:rsidRDefault="00971380" w:rsidP="00902BAF">
            <w:pPr>
              <w:pStyle w:val="voroshmanbody"/>
              <w:spacing w:line="240" w:lineRule="auto"/>
              <w:ind w:left="57" w:right="57"/>
              <w:rPr>
                <w:rFonts w:ascii="GHEA Grapalat" w:hAnsi="GHEA Grapalat" w:cs="Sylfaen"/>
                <w:lang w:val="hy-AM"/>
              </w:rPr>
            </w:pPr>
            <w:r w:rsidRPr="00AF27B8">
              <w:rPr>
                <w:rFonts w:ascii="GHEA Grapalat" w:hAnsi="GHEA Grapalat" w:cs="Sylfaen"/>
                <w:lang w:val="hy-AM"/>
              </w:rPr>
              <w:t>1) դեղատների (դեղատնային գործունեություն իրականացնող իրավաբանական անձ կամ անհատ ձեռնարկատեր) կողմից էլեկտրոնային առողջապահության համակարգում կատարված գործարքներում նշված ծավալների վերաբերյալ Հիմնադրամի հետ կնքված պայմանագրով սահմանված կարգով կազմված և ներկայացված փաստաթղթերի հիման վրա՝ պետական եկամուտների կոմիտեի կողմից տրամադրված և էլեկտրոնային դեղատոմսերում առկա հատուցվող դեղի նույնականացման կոդերի համադրման արդյունքում ստացված ամփոփ տվյալների համաձայն.</w:t>
            </w:r>
          </w:p>
          <w:p w14:paraId="4EB059A4" w14:textId="77777777" w:rsidR="00971380" w:rsidRPr="00AF27B8" w:rsidRDefault="00971380" w:rsidP="00902BAF">
            <w:pPr>
              <w:pStyle w:val="voroshmanbody"/>
              <w:spacing w:line="240" w:lineRule="auto"/>
              <w:ind w:left="57" w:right="57"/>
              <w:rPr>
                <w:rFonts w:ascii="GHEA Grapalat" w:hAnsi="GHEA Grapalat" w:cs="Sylfaen"/>
                <w:lang w:val="hy-AM"/>
              </w:rPr>
            </w:pPr>
            <w:r w:rsidRPr="00AF27B8">
              <w:rPr>
                <w:rFonts w:ascii="GHEA Grapalat" w:hAnsi="GHEA Grapalat" w:cs="Sylfaen"/>
                <w:lang w:val="hy-AM"/>
              </w:rPr>
              <w:t>2) դեղատան կողմից ներկայացված փաստաթղթերի և ստացված ամփոփ տվյալների շեղումների դեպքում, մինչև Հիմնադրամի կողմից մշտադիտարկման ավարտը, հատուցման է ենթակա համադրման արդյունքում ստացված ամփոփ տվյալների հիման վրա ստացված գումարը։</w:t>
            </w:r>
          </w:p>
          <w:p w14:paraId="1083826D" w14:textId="3FC208B8" w:rsidR="009C4509" w:rsidRPr="00AF27B8" w:rsidRDefault="00971380" w:rsidP="00902BAF">
            <w:pPr>
              <w:pStyle w:val="voroshmanbody"/>
              <w:spacing w:line="240" w:lineRule="auto"/>
              <w:ind w:left="57" w:right="57"/>
              <w:rPr>
                <w:rFonts w:ascii="GHEA Grapalat" w:hAnsi="GHEA Grapalat" w:cs="Sylfaen"/>
                <w:lang w:val="hy-AM"/>
              </w:rPr>
            </w:pPr>
            <w:r w:rsidRPr="00AF27B8">
              <w:rPr>
                <w:rFonts w:ascii="GHEA Grapalat" w:hAnsi="GHEA Grapalat" w:cs="Sylfaen"/>
                <w:lang w:val="hy-AM"/>
              </w:rPr>
              <w:t>Վերոնշյալի կապակցությամբ հայտնում ենք, որ անհրաժեշտ է պարզաբանել, թե դեղերի ծախսերի դիմաց հատուցումն դեղատներին ինչ ժամկետներում է իրականացվելու, ինչպես նաև մշտադիտարկման ավարտից հետո շեղումներ կամ անհամապատասխանություններ ի հայտ գալու դեպքում ինչ ընթացակարգ է գործելու։</w:t>
            </w:r>
          </w:p>
        </w:tc>
        <w:tc>
          <w:tcPr>
            <w:tcW w:w="5386" w:type="dxa"/>
            <w:gridSpan w:val="2"/>
            <w:shd w:val="clear" w:color="auto" w:fill="FFFFFF"/>
            <w:hideMark/>
          </w:tcPr>
          <w:p w14:paraId="202F397C" w14:textId="77777777" w:rsidR="009C4509" w:rsidRPr="00AF27B8" w:rsidRDefault="009C4509" w:rsidP="00902BAF">
            <w:pPr>
              <w:ind w:left="57" w:right="57"/>
              <w:jc w:val="both"/>
              <w:rPr>
                <w:rFonts w:ascii="GHEA Grapalat" w:hAnsi="GHEA Grapalat"/>
                <w:lang w:val="hy-AM" w:eastAsia="hy-AM"/>
              </w:rPr>
            </w:pPr>
          </w:p>
          <w:p w14:paraId="4EBD1221" w14:textId="77777777" w:rsidR="009C4509" w:rsidRPr="00AF27B8" w:rsidRDefault="009C4509" w:rsidP="00902BAF">
            <w:pPr>
              <w:ind w:left="57" w:right="57"/>
              <w:jc w:val="both"/>
              <w:rPr>
                <w:rFonts w:ascii="GHEA Grapalat" w:hAnsi="GHEA Grapalat"/>
                <w:lang w:val="hy-AM" w:eastAsia="hy-AM"/>
              </w:rPr>
            </w:pPr>
          </w:p>
          <w:p w14:paraId="466D4BC9" w14:textId="77777777" w:rsidR="009C4509" w:rsidRPr="00AF27B8" w:rsidRDefault="009C4509" w:rsidP="00902BAF">
            <w:pPr>
              <w:ind w:left="57" w:right="57"/>
              <w:jc w:val="both"/>
              <w:rPr>
                <w:rFonts w:ascii="GHEA Grapalat" w:hAnsi="GHEA Grapalat"/>
                <w:lang w:val="hy-AM" w:eastAsia="hy-AM"/>
              </w:rPr>
            </w:pPr>
          </w:p>
          <w:p w14:paraId="6A014904" w14:textId="77777777" w:rsidR="009C4509" w:rsidRPr="00AF27B8" w:rsidRDefault="009C4509" w:rsidP="00902BAF">
            <w:pPr>
              <w:ind w:left="57" w:right="57"/>
              <w:jc w:val="both"/>
              <w:rPr>
                <w:rFonts w:ascii="GHEA Grapalat" w:hAnsi="GHEA Grapalat"/>
                <w:lang w:val="hy-AM" w:eastAsia="hy-AM"/>
              </w:rPr>
            </w:pPr>
          </w:p>
          <w:p w14:paraId="4E5B06FA" w14:textId="77777777" w:rsidR="009C4509" w:rsidRPr="00AF27B8" w:rsidRDefault="009C4509" w:rsidP="00902BAF">
            <w:pPr>
              <w:ind w:left="57" w:right="57"/>
              <w:jc w:val="both"/>
              <w:rPr>
                <w:rFonts w:ascii="GHEA Grapalat" w:hAnsi="GHEA Grapalat"/>
                <w:lang w:val="hy-AM" w:eastAsia="hy-AM"/>
              </w:rPr>
            </w:pPr>
          </w:p>
          <w:p w14:paraId="15278D93" w14:textId="77777777" w:rsidR="009C4509" w:rsidRPr="00AF27B8" w:rsidRDefault="009C4509" w:rsidP="00902BAF">
            <w:pPr>
              <w:ind w:left="57" w:right="57"/>
              <w:jc w:val="both"/>
              <w:rPr>
                <w:rFonts w:ascii="GHEA Grapalat" w:hAnsi="GHEA Grapalat"/>
                <w:lang w:val="hy-AM" w:eastAsia="hy-AM"/>
              </w:rPr>
            </w:pPr>
          </w:p>
          <w:p w14:paraId="296EF155" w14:textId="77777777" w:rsidR="009C4509" w:rsidRPr="00AF27B8" w:rsidRDefault="009C4509" w:rsidP="00902BAF">
            <w:pPr>
              <w:ind w:left="57" w:right="57"/>
              <w:jc w:val="both"/>
              <w:rPr>
                <w:rFonts w:ascii="GHEA Grapalat" w:hAnsi="GHEA Grapalat"/>
                <w:lang w:val="hy-AM" w:eastAsia="hy-AM"/>
              </w:rPr>
            </w:pPr>
          </w:p>
          <w:p w14:paraId="202D14CF" w14:textId="77777777" w:rsidR="009C4509" w:rsidRPr="00AF27B8" w:rsidRDefault="009C4509" w:rsidP="00902BAF">
            <w:pPr>
              <w:ind w:left="57" w:right="57"/>
              <w:jc w:val="both"/>
              <w:rPr>
                <w:rFonts w:ascii="GHEA Grapalat" w:hAnsi="GHEA Grapalat"/>
                <w:lang w:val="hy-AM" w:eastAsia="hy-AM"/>
              </w:rPr>
            </w:pPr>
          </w:p>
          <w:p w14:paraId="7C841540" w14:textId="77777777" w:rsidR="009C4509" w:rsidRPr="00AF27B8" w:rsidRDefault="009C4509" w:rsidP="00902BAF">
            <w:pPr>
              <w:ind w:left="57" w:right="57"/>
              <w:jc w:val="both"/>
              <w:rPr>
                <w:rFonts w:ascii="GHEA Grapalat" w:hAnsi="GHEA Grapalat"/>
                <w:lang w:val="hy-AM" w:eastAsia="hy-AM"/>
              </w:rPr>
            </w:pPr>
          </w:p>
          <w:p w14:paraId="72302019" w14:textId="77777777" w:rsidR="009C4509" w:rsidRPr="00AF27B8" w:rsidRDefault="009C4509" w:rsidP="00902BAF">
            <w:pPr>
              <w:ind w:left="57" w:right="57"/>
              <w:jc w:val="both"/>
              <w:rPr>
                <w:rFonts w:ascii="GHEA Grapalat" w:hAnsi="GHEA Grapalat"/>
                <w:lang w:val="hy-AM" w:eastAsia="hy-AM"/>
              </w:rPr>
            </w:pPr>
          </w:p>
          <w:p w14:paraId="0B4EFE6A" w14:textId="77777777" w:rsidR="009C4509" w:rsidRPr="00AF27B8" w:rsidRDefault="009C4509" w:rsidP="00902BAF">
            <w:pPr>
              <w:ind w:left="57" w:right="57"/>
              <w:jc w:val="both"/>
              <w:rPr>
                <w:rFonts w:ascii="GHEA Grapalat" w:hAnsi="GHEA Grapalat"/>
                <w:lang w:val="hy-AM" w:eastAsia="hy-AM"/>
              </w:rPr>
            </w:pPr>
          </w:p>
          <w:p w14:paraId="681E5A21" w14:textId="77777777" w:rsidR="005944A1" w:rsidRPr="00AF27B8" w:rsidRDefault="005944A1" w:rsidP="00902BAF">
            <w:pPr>
              <w:ind w:left="57" w:right="57"/>
              <w:jc w:val="both"/>
              <w:rPr>
                <w:rFonts w:ascii="GHEA Grapalat" w:hAnsi="GHEA Grapalat"/>
                <w:lang w:val="hy-AM" w:eastAsia="hy-AM"/>
              </w:rPr>
            </w:pPr>
          </w:p>
          <w:p w14:paraId="3B46DACD" w14:textId="65CED425" w:rsidR="005944A1" w:rsidRPr="00AF27B8" w:rsidRDefault="0053727B" w:rsidP="0053727B">
            <w:pPr>
              <w:pStyle w:val="ListParagraph"/>
              <w:numPr>
                <w:ilvl w:val="0"/>
                <w:numId w:val="35"/>
              </w:numPr>
              <w:ind w:left="141" w:right="57" w:firstLine="141"/>
              <w:jc w:val="both"/>
              <w:rPr>
                <w:rFonts w:ascii="GHEA Grapalat" w:hAnsi="GHEA Grapalat"/>
                <w:lang w:val="hy-AM" w:eastAsia="hy-AM"/>
              </w:rPr>
            </w:pPr>
            <w:r w:rsidRPr="00AF27B8">
              <w:rPr>
                <w:rFonts w:ascii="GHEA Grapalat" w:hAnsi="GHEA Grapalat"/>
                <w:lang w:val="hy-AM" w:eastAsia="hy-AM"/>
              </w:rPr>
              <w:lastRenderedPageBreak/>
              <w:t>Չի ընդունվել, հ</w:t>
            </w:r>
            <w:r w:rsidR="005944A1" w:rsidRPr="00AF27B8">
              <w:rPr>
                <w:rFonts w:ascii="GHEA Grapalat" w:hAnsi="GHEA Grapalat"/>
                <w:lang w:val="hy-AM" w:eastAsia="hy-AM"/>
              </w:rPr>
              <w:t xml:space="preserve">աշվի առնելով, որ </w:t>
            </w:r>
            <w:r w:rsidR="00E41FFF" w:rsidRPr="00AF27B8">
              <w:rPr>
                <w:rFonts w:ascii="GHEA Grapalat" w:hAnsi="GHEA Grapalat"/>
                <w:lang w:val="hy-AM" w:eastAsia="hy-AM"/>
              </w:rPr>
              <w:t xml:space="preserve">«Առողջության </w:t>
            </w:r>
            <w:r w:rsidR="008C51BF" w:rsidRPr="00AF27B8">
              <w:rPr>
                <w:rFonts w:ascii="GHEA Grapalat" w:hAnsi="GHEA Grapalat"/>
                <w:lang w:val="hy-AM" w:eastAsia="hy-AM"/>
              </w:rPr>
              <w:t>համընդհանուր ապահովագրության մասին</w:t>
            </w:r>
            <w:r w:rsidR="00E41FFF" w:rsidRPr="00AF27B8">
              <w:rPr>
                <w:rFonts w:ascii="GHEA Grapalat" w:hAnsi="GHEA Grapalat"/>
                <w:lang w:val="hy-AM" w:eastAsia="hy-AM"/>
              </w:rPr>
              <w:t>»</w:t>
            </w:r>
            <w:r w:rsidR="008C51BF" w:rsidRPr="00AF27B8">
              <w:rPr>
                <w:rFonts w:ascii="GHEA Grapalat" w:hAnsi="GHEA Grapalat"/>
                <w:lang w:val="hy-AM" w:eastAsia="hy-AM"/>
              </w:rPr>
              <w:t xml:space="preserve"> օրենքի նախագծի հարակից փաթեթում ներառված ««Դեղերի մասին» օրենքում փոփոխություններ կատարելու մասին» օրենքի նախագծով «Դեղերի մասին» օրենքի 3-րդ հոդվածի 1-ին մասը </w:t>
            </w:r>
            <w:r w:rsidR="00424544" w:rsidRPr="00AF27B8">
              <w:rPr>
                <w:rFonts w:ascii="GHEA Grapalat" w:hAnsi="GHEA Grapalat"/>
                <w:lang w:val="hy-AM" w:eastAsia="hy-AM"/>
              </w:rPr>
              <w:t>խմբագրվել</w:t>
            </w:r>
            <w:r w:rsidR="008C51BF" w:rsidRPr="00AF27B8">
              <w:rPr>
                <w:rFonts w:ascii="GHEA Grapalat" w:hAnsi="GHEA Grapalat"/>
                <w:lang w:val="hy-AM" w:eastAsia="hy-AM"/>
              </w:rPr>
              <w:t xml:space="preserve"> է, և լրացվել են նոր կետեր, որից 64-րդ կետը սույն նախագծում սահմանվել է որպես լիազորող նորմ: </w:t>
            </w:r>
          </w:p>
          <w:p w14:paraId="5F289FB0" w14:textId="1EB68B14" w:rsidR="0053727B" w:rsidRPr="00AF27B8" w:rsidRDefault="0053727B" w:rsidP="007E3B4B">
            <w:pPr>
              <w:pStyle w:val="ListParagraph"/>
              <w:numPr>
                <w:ilvl w:val="0"/>
                <w:numId w:val="35"/>
              </w:numPr>
              <w:ind w:left="141" w:right="57" w:firstLine="141"/>
              <w:jc w:val="both"/>
              <w:rPr>
                <w:rFonts w:ascii="GHEA Grapalat" w:hAnsi="GHEA Grapalat"/>
                <w:lang w:val="hy-AM" w:eastAsia="hy-AM"/>
              </w:rPr>
            </w:pPr>
            <w:r w:rsidRPr="00AF27B8">
              <w:rPr>
                <w:rFonts w:ascii="GHEA Grapalat" w:hAnsi="GHEA Grapalat"/>
                <w:lang w:val="hy-AM" w:eastAsia="hy-AM"/>
              </w:rPr>
              <w:t>Ընդունվել է</w:t>
            </w:r>
            <w:r w:rsidR="004D0ED3" w:rsidRPr="00AF27B8">
              <w:rPr>
                <w:rFonts w:ascii="GHEA Grapalat" w:hAnsi="GHEA Grapalat"/>
                <w:lang w:val="hy-AM" w:eastAsia="hy-AM"/>
              </w:rPr>
              <w:t xml:space="preserve"> ի գիտություն</w:t>
            </w:r>
            <w:r w:rsidRPr="00AF27B8">
              <w:rPr>
                <w:rFonts w:ascii="GHEA Grapalat" w:hAnsi="GHEA Grapalat"/>
                <w:lang w:val="hy-AM" w:eastAsia="hy-AM"/>
              </w:rPr>
              <w:t xml:space="preserve">, ՀՀ առողջապահության նախարարության  2025 թվականի դեկտեմբերի 9-ի թիվ ԱԱ/ՊԳ.2/40426-2025 գրությամբ պետական իրավական փորձաքննության համար ՀՀ արդարադատության նախարարություն է ներկայացված նախագիծը շրջանառությունից հանվել և </w:t>
            </w:r>
            <w:r w:rsidR="004D0ED3" w:rsidRPr="00AF27B8">
              <w:rPr>
                <w:rFonts w:ascii="GHEA Grapalat" w:hAnsi="GHEA Grapalat"/>
                <w:lang w:val="hy-AM" w:eastAsia="hy-AM"/>
              </w:rPr>
              <w:t xml:space="preserve">ներկայացված միայն  </w:t>
            </w:r>
            <w:r w:rsidR="007E3B4B" w:rsidRPr="00AF27B8">
              <w:rPr>
                <w:rFonts w:ascii="GHEA Grapalat" w:hAnsi="GHEA Grapalat"/>
                <w:lang w:val="hy-AM" w:eastAsia="hy-AM"/>
              </w:rPr>
              <w:t xml:space="preserve">սույն Նախագծի </w:t>
            </w:r>
            <w:r w:rsidR="004D0ED3" w:rsidRPr="00AF27B8">
              <w:rPr>
                <w:rFonts w:ascii="GHEA Grapalat" w:hAnsi="GHEA Grapalat"/>
                <w:lang w:val="hy-AM" w:eastAsia="hy-AM"/>
              </w:rPr>
              <w:t xml:space="preserve">5-րդ </w:t>
            </w:r>
            <w:r w:rsidR="007E3B4B" w:rsidRPr="00AF27B8">
              <w:rPr>
                <w:rFonts w:ascii="GHEA Grapalat" w:hAnsi="GHEA Grapalat"/>
                <w:lang w:val="hy-AM" w:eastAsia="hy-AM"/>
              </w:rPr>
              <w:t>հավելվածով</w:t>
            </w:r>
            <w:r w:rsidR="004D0ED3" w:rsidRPr="00AF27B8">
              <w:rPr>
                <w:rFonts w:ascii="GHEA Grapalat" w:hAnsi="GHEA Grapalat"/>
                <w:lang w:val="hy-AM" w:eastAsia="hy-AM"/>
              </w:rPr>
              <w:t>:</w:t>
            </w:r>
            <w:r w:rsidR="007E3B4B" w:rsidRPr="00AF27B8">
              <w:rPr>
                <w:rFonts w:ascii="GHEA Grapalat" w:hAnsi="GHEA Grapalat"/>
                <w:lang w:val="hy-AM" w:eastAsia="hy-AM"/>
              </w:rPr>
              <w:t xml:space="preserve"> </w:t>
            </w:r>
          </w:p>
          <w:p w14:paraId="628CB7D6" w14:textId="77777777" w:rsidR="004D0ED3" w:rsidRPr="00AF27B8" w:rsidRDefault="004D0ED3" w:rsidP="004D0ED3">
            <w:pPr>
              <w:pStyle w:val="ListParagraph"/>
              <w:ind w:left="282" w:right="57"/>
              <w:jc w:val="both"/>
              <w:rPr>
                <w:rFonts w:ascii="GHEA Grapalat" w:hAnsi="GHEA Grapalat"/>
                <w:lang w:val="hy-AM" w:eastAsia="hy-AM"/>
              </w:rPr>
            </w:pPr>
          </w:p>
          <w:p w14:paraId="7282AD13" w14:textId="77777777" w:rsidR="004D0ED3" w:rsidRPr="00AF27B8" w:rsidRDefault="004D0ED3" w:rsidP="004D0ED3">
            <w:pPr>
              <w:pStyle w:val="ListParagraph"/>
              <w:ind w:left="282" w:right="57"/>
              <w:jc w:val="both"/>
              <w:rPr>
                <w:rFonts w:ascii="GHEA Grapalat" w:hAnsi="GHEA Grapalat"/>
                <w:lang w:val="hy-AM" w:eastAsia="hy-AM"/>
              </w:rPr>
            </w:pPr>
          </w:p>
          <w:p w14:paraId="3BEBEF21" w14:textId="77777777" w:rsidR="004D0ED3" w:rsidRPr="00AF27B8" w:rsidRDefault="004D0ED3" w:rsidP="004D0ED3">
            <w:pPr>
              <w:pStyle w:val="ListParagraph"/>
              <w:ind w:left="282" w:right="57"/>
              <w:jc w:val="both"/>
              <w:rPr>
                <w:rFonts w:ascii="GHEA Grapalat" w:hAnsi="GHEA Grapalat"/>
                <w:lang w:val="hy-AM" w:eastAsia="hy-AM"/>
              </w:rPr>
            </w:pPr>
          </w:p>
          <w:p w14:paraId="21B359F9" w14:textId="0AE8E715" w:rsidR="004D0ED3" w:rsidRPr="00AF27B8" w:rsidRDefault="004D0ED3" w:rsidP="004D0ED3">
            <w:pPr>
              <w:pStyle w:val="ListParagraph"/>
              <w:ind w:left="282" w:right="57"/>
              <w:jc w:val="both"/>
              <w:rPr>
                <w:rFonts w:ascii="GHEA Grapalat" w:hAnsi="GHEA Grapalat"/>
                <w:lang w:val="hy-AM" w:eastAsia="hy-AM"/>
              </w:rPr>
            </w:pPr>
          </w:p>
          <w:p w14:paraId="23F5CE99" w14:textId="77777777" w:rsidR="004D0ED3" w:rsidRPr="00AF27B8" w:rsidRDefault="004D0ED3" w:rsidP="004D0ED3">
            <w:pPr>
              <w:pStyle w:val="ListParagraph"/>
              <w:ind w:left="282" w:right="57"/>
              <w:jc w:val="both"/>
              <w:rPr>
                <w:rFonts w:ascii="GHEA Grapalat" w:hAnsi="GHEA Grapalat"/>
                <w:lang w:val="hy-AM" w:eastAsia="hy-AM"/>
              </w:rPr>
            </w:pPr>
          </w:p>
          <w:p w14:paraId="32898A00" w14:textId="77777777" w:rsidR="004D0ED3" w:rsidRPr="00AF27B8" w:rsidRDefault="004D0ED3" w:rsidP="004D0ED3">
            <w:pPr>
              <w:pStyle w:val="ListParagraph"/>
              <w:ind w:left="282" w:right="57"/>
              <w:jc w:val="both"/>
              <w:rPr>
                <w:rFonts w:ascii="GHEA Grapalat" w:hAnsi="GHEA Grapalat"/>
                <w:lang w:val="hy-AM" w:eastAsia="hy-AM"/>
              </w:rPr>
            </w:pPr>
          </w:p>
          <w:p w14:paraId="5F2C3BD7" w14:textId="57F87C1A" w:rsidR="007E3B4B" w:rsidRPr="00AF27B8" w:rsidRDefault="007E3B4B" w:rsidP="007E3B4B">
            <w:pPr>
              <w:pStyle w:val="ListParagraph"/>
              <w:numPr>
                <w:ilvl w:val="0"/>
                <w:numId w:val="35"/>
              </w:numPr>
              <w:ind w:left="141" w:right="57" w:firstLine="141"/>
              <w:jc w:val="both"/>
              <w:rPr>
                <w:rFonts w:ascii="GHEA Grapalat" w:hAnsi="GHEA Grapalat"/>
                <w:lang w:val="hy-AM" w:eastAsia="hy-AM"/>
              </w:rPr>
            </w:pPr>
            <w:r w:rsidRPr="00AF27B8">
              <w:rPr>
                <w:rFonts w:ascii="GHEA Grapalat" w:hAnsi="GHEA Grapalat"/>
                <w:lang w:val="hy-AM" w:eastAsia="hy-AM"/>
              </w:rPr>
              <w:t>Ընդունվել է:</w:t>
            </w:r>
            <w:r w:rsidR="007E7F0C" w:rsidRPr="00AF27B8">
              <w:rPr>
                <w:rFonts w:ascii="GHEA Grapalat" w:hAnsi="GHEA Grapalat"/>
                <w:lang w:val="hy-AM" w:eastAsia="hy-AM"/>
              </w:rPr>
              <w:t xml:space="preserve"> Խմբագրվել է, քանի որ</w:t>
            </w:r>
            <w:r w:rsidR="004D0ED3" w:rsidRPr="00AF27B8">
              <w:rPr>
                <w:rFonts w:ascii="GHEA Grapalat" w:hAnsi="GHEA Grapalat"/>
                <w:lang w:val="hy-AM" w:eastAsia="hy-AM"/>
              </w:rPr>
              <w:t xml:space="preserve"> Նախագծի 8-</w:t>
            </w:r>
            <w:r w:rsidR="004F2BDD" w:rsidRPr="00AF27B8">
              <w:rPr>
                <w:rFonts w:ascii="GHEA Grapalat" w:hAnsi="GHEA Grapalat"/>
                <w:lang w:val="hy-AM" w:eastAsia="hy-AM"/>
              </w:rPr>
              <w:t>րդ կետում և թիվ 3 հավելվածում խոսքը գնում է սույն Որոշման մասին:</w:t>
            </w:r>
          </w:p>
          <w:p w14:paraId="6AC34660" w14:textId="77777777" w:rsidR="004D0ED3" w:rsidRPr="00AF27B8" w:rsidRDefault="004D0ED3" w:rsidP="004D0ED3">
            <w:pPr>
              <w:pStyle w:val="ListParagraph"/>
              <w:ind w:left="282" w:right="57"/>
              <w:jc w:val="both"/>
              <w:rPr>
                <w:rFonts w:ascii="GHEA Grapalat" w:hAnsi="GHEA Grapalat"/>
                <w:lang w:val="hy-AM" w:eastAsia="hy-AM"/>
              </w:rPr>
            </w:pPr>
          </w:p>
          <w:p w14:paraId="5D1E01F8" w14:textId="32BCAA9E" w:rsidR="004D0ED3" w:rsidRPr="00AF27B8" w:rsidRDefault="004D0ED3" w:rsidP="004D0ED3">
            <w:pPr>
              <w:pStyle w:val="ListParagraph"/>
              <w:ind w:left="282" w:right="57"/>
              <w:jc w:val="both"/>
              <w:rPr>
                <w:rFonts w:ascii="GHEA Grapalat" w:hAnsi="GHEA Grapalat"/>
                <w:lang w:val="hy-AM" w:eastAsia="hy-AM"/>
              </w:rPr>
            </w:pPr>
          </w:p>
          <w:p w14:paraId="0AEA3AB4" w14:textId="56DAD3EC" w:rsidR="004F2BDD" w:rsidRPr="00AF27B8" w:rsidRDefault="004F2BDD" w:rsidP="004D0ED3">
            <w:pPr>
              <w:pStyle w:val="ListParagraph"/>
              <w:ind w:left="282" w:right="57"/>
              <w:jc w:val="both"/>
              <w:rPr>
                <w:rFonts w:ascii="GHEA Grapalat" w:hAnsi="GHEA Grapalat"/>
                <w:lang w:val="hy-AM" w:eastAsia="hy-AM"/>
              </w:rPr>
            </w:pPr>
          </w:p>
          <w:p w14:paraId="2400D7FB" w14:textId="4F6A8A74" w:rsidR="004F2BDD" w:rsidRPr="00AF27B8" w:rsidRDefault="004F2BDD" w:rsidP="004D0ED3">
            <w:pPr>
              <w:pStyle w:val="ListParagraph"/>
              <w:ind w:left="282" w:right="57"/>
              <w:jc w:val="both"/>
              <w:rPr>
                <w:rFonts w:ascii="GHEA Grapalat" w:hAnsi="GHEA Grapalat"/>
                <w:lang w:val="hy-AM" w:eastAsia="hy-AM"/>
              </w:rPr>
            </w:pPr>
          </w:p>
          <w:p w14:paraId="454E6EEA" w14:textId="6D01DAA0" w:rsidR="004F2BDD" w:rsidRPr="00AF27B8" w:rsidRDefault="004F2BDD" w:rsidP="004D0ED3">
            <w:pPr>
              <w:pStyle w:val="ListParagraph"/>
              <w:ind w:left="282" w:right="57"/>
              <w:jc w:val="both"/>
              <w:rPr>
                <w:rFonts w:ascii="GHEA Grapalat" w:hAnsi="GHEA Grapalat"/>
                <w:lang w:val="hy-AM" w:eastAsia="hy-AM"/>
              </w:rPr>
            </w:pPr>
          </w:p>
          <w:p w14:paraId="5C0006F4" w14:textId="0817A4FF" w:rsidR="004F2BDD" w:rsidRPr="00AF27B8" w:rsidRDefault="004F2BDD" w:rsidP="004D0ED3">
            <w:pPr>
              <w:pStyle w:val="ListParagraph"/>
              <w:ind w:left="282" w:right="57"/>
              <w:jc w:val="both"/>
              <w:rPr>
                <w:rFonts w:ascii="GHEA Grapalat" w:hAnsi="GHEA Grapalat"/>
                <w:lang w:val="hy-AM" w:eastAsia="hy-AM"/>
              </w:rPr>
            </w:pPr>
          </w:p>
          <w:p w14:paraId="0E2182C3" w14:textId="77777777" w:rsidR="004F2BDD" w:rsidRPr="00AF27B8" w:rsidRDefault="004F2BDD" w:rsidP="004D0ED3">
            <w:pPr>
              <w:pStyle w:val="ListParagraph"/>
              <w:ind w:left="282" w:right="57"/>
              <w:jc w:val="both"/>
              <w:rPr>
                <w:rFonts w:ascii="GHEA Grapalat" w:hAnsi="GHEA Grapalat"/>
                <w:lang w:val="hy-AM" w:eastAsia="hy-AM"/>
              </w:rPr>
            </w:pPr>
          </w:p>
          <w:p w14:paraId="3E41A4C5" w14:textId="24EB2BDA" w:rsidR="00F1257E" w:rsidRPr="00AF27B8" w:rsidRDefault="007E7F0C" w:rsidP="00144152">
            <w:pPr>
              <w:pStyle w:val="ListParagraph"/>
              <w:numPr>
                <w:ilvl w:val="0"/>
                <w:numId w:val="35"/>
              </w:numPr>
              <w:spacing w:line="276" w:lineRule="auto"/>
              <w:ind w:left="141" w:right="57" w:firstLine="375"/>
              <w:jc w:val="both"/>
              <w:rPr>
                <w:rFonts w:ascii="GHEA Grapalat" w:hAnsi="GHEA Grapalat"/>
                <w:lang w:val="hy-AM"/>
              </w:rPr>
            </w:pPr>
            <w:r w:rsidRPr="00AF27B8">
              <w:rPr>
                <w:rFonts w:ascii="GHEA Grapalat" w:hAnsi="GHEA Grapalat"/>
                <w:lang w:val="hy-AM" w:eastAsia="hy-AM"/>
              </w:rPr>
              <w:t>Չի ընդունվել</w:t>
            </w:r>
            <w:r w:rsidR="001729BA" w:rsidRPr="00AF27B8">
              <w:rPr>
                <w:rFonts w:ascii="GHEA Grapalat" w:hAnsi="GHEA Grapalat"/>
                <w:lang w:val="hy-AM" w:eastAsia="hy-AM"/>
              </w:rPr>
              <w:t xml:space="preserve">, քանի որ </w:t>
            </w:r>
            <w:r w:rsidRPr="00AF27B8">
              <w:rPr>
                <w:rFonts w:ascii="GHEA Grapalat" w:hAnsi="GHEA Grapalat"/>
                <w:lang w:val="hy-AM" w:eastAsia="hy-AM"/>
              </w:rPr>
              <w:t xml:space="preserve"> </w:t>
            </w:r>
            <w:r w:rsidR="001729BA" w:rsidRPr="00AF27B8">
              <w:rPr>
                <w:rFonts w:ascii="GHEA Grapalat" w:hAnsi="GHEA Grapalat"/>
                <w:lang w:val="hy-AM" w:eastAsia="hy-AM"/>
              </w:rPr>
              <w:t xml:space="preserve">նախատեսված է, որ Հիմնադրամը գործելու է </w:t>
            </w:r>
            <w:r w:rsidR="007E3B4B" w:rsidRPr="00AF27B8">
              <w:rPr>
                <w:rFonts w:ascii="GHEA Grapalat" w:hAnsi="GHEA Grapalat"/>
                <w:lang w:val="hy-AM" w:eastAsia="hy-AM"/>
              </w:rPr>
              <w:t>2026</w:t>
            </w:r>
            <w:r w:rsidR="00F1257E" w:rsidRPr="00AF27B8">
              <w:rPr>
                <w:rFonts w:ascii="GHEA Grapalat" w:hAnsi="GHEA Grapalat"/>
                <w:lang w:val="hy-AM" w:eastAsia="hy-AM"/>
              </w:rPr>
              <w:t>թ-ի հունվարի 1-</w:t>
            </w:r>
            <w:r w:rsidR="001729BA" w:rsidRPr="00AF27B8">
              <w:rPr>
                <w:rFonts w:ascii="GHEA Grapalat" w:hAnsi="GHEA Grapalat"/>
                <w:lang w:val="hy-AM" w:eastAsia="hy-AM"/>
              </w:rPr>
              <w:t xml:space="preserve">ից, իսկ մինչ այդ սույն Նախագծի 8-րդ կետով </w:t>
            </w:r>
            <w:r w:rsidR="001729BA" w:rsidRPr="00AF27B8">
              <w:rPr>
                <w:rFonts w:ascii="GHEA Grapalat" w:hAnsi="GHEA Grapalat"/>
                <w:u w:val="single"/>
                <w:lang w:val="hy-AM" w:eastAsia="hy-AM"/>
              </w:rPr>
              <w:t>հետադարձ ուժ տված</w:t>
            </w:r>
            <w:r w:rsidR="001729BA" w:rsidRPr="00AF27B8">
              <w:rPr>
                <w:rFonts w:ascii="GHEA Grapalat" w:hAnsi="GHEA Grapalat"/>
                <w:lang w:val="hy-AM" w:eastAsia="hy-AM"/>
              </w:rPr>
              <w:t xml:space="preserve"> </w:t>
            </w:r>
            <w:r w:rsidR="001729BA" w:rsidRPr="00AF27B8">
              <w:rPr>
                <w:rFonts w:ascii="GHEA Grapalat" w:hAnsi="GHEA Grapalat"/>
                <w:u w:val="single"/>
                <w:lang w:val="hy-AM" w:eastAsia="hy-AM"/>
              </w:rPr>
              <w:t xml:space="preserve">ժամանակահատվածից մինչև   </w:t>
            </w:r>
            <w:r w:rsidR="001729BA" w:rsidRPr="00AF27B8">
              <w:rPr>
                <w:rFonts w:ascii="GHEA Grapalat" w:hAnsi="GHEA Grapalat"/>
                <w:u w:val="single"/>
                <w:lang w:val="hy-AM"/>
              </w:rPr>
              <w:t xml:space="preserve">Հիմնադրամի ստեղծումը նշված </w:t>
            </w:r>
            <w:r w:rsidR="00F1257E" w:rsidRPr="00AF27B8">
              <w:rPr>
                <w:rFonts w:ascii="GHEA Grapalat" w:hAnsi="GHEA Grapalat"/>
                <w:u w:val="single"/>
                <w:lang w:val="hy-AM"/>
              </w:rPr>
              <w:t>գործառույթներն իրականաց</w:t>
            </w:r>
            <w:r w:rsidR="001729BA" w:rsidRPr="00AF27B8">
              <w:rPr>
                <w:rFonts w:ascii="GHEA Grapalat" w:hAnsi="GHEA Grapalat"/>
                <w:u w:val="single"/>
                <w:lang w:val="hy-AM"/>
              </w:rPr>
              <w:t>րել է և իրականացնելու</w:t>
            </w:r>
            <w:r w:rsidR="001729BA" w:rsidRPr="00AF27B8">
              <w:rPr>
                <w:rFonts w:ascii="GHEA Grapalat" w:hAnsi="GHEA Grapalat"/>
                <w:lang w:val="hy-AM"/>
              </w:rPr>
              <w:t xml:space="preserve"> է</w:t>
            </w:r>
            <w:r w:rsidR="00F1257E" w:rsidRPr="00AF27B8">
              <w:rPr>
                <w:rFonts w:ascii="GHEA Grapalat" w:hAnsi="GHEA Grapalat"/>
                <w:lang w:val="hy-AM"/>
              </w:rPr>
              <w:t xml:space="preserve"> ՀՀ ԱՆ պետական առողջապահության գործակալությունը</w:t>
            </w:r>
            <w:r w:rsidR="001729BA" w:rsidRPr="00AF27B8">
              <w:rPr>
                <w:rFonts w:ascii="GHEA Grapalat" w:hAnsi="GHEA Grapalat"/>
                <w:lang w:val="hy-AM"/>
              </w:rPr>
              <w:t xml:space="preserve"> (որի մասին նշված էր սույն Որոշմամբ ուժը կորցրած ճանաչվող ՀՀ կառավարության 2019 թվականի մայիսի 30-ի թիվ N 642-Ն որոշ</w:t>
            </w:r>
            <w:r w:rsidR="00866A61" w:rsidRPr="00AF27B8">
              <w:rPr>
                <w:rFonts w:ascii="GHEA Grapalat" w:hAnsi="GHEA Grapalat"/>
                <w:lang w:val="hy-AM"/>
              </w:rPr>
              <w:t>ման մեջ</w:t>
            </w:r>
            <w:r w:rsidR="001729BA" w:rsidRPr="00AF27B8">
              <w:rPr>
                <w:rFonts w:ascii="GHEA Grapalat" w:hAnsi="GHEA Grapalat"/>
                <w:lang w:val="hy-AM"/>
              </w:rPr>
              <w:t>)</w:t>
            </w:r>
            <w:r w:rsidR="00F1257E" w:rsidRPr="00AF27B8">
              <w:rPr>
                <w:rFonts w:ascii="GHEA Grapalat" w:hAnsi="GHEA Grapalat"/>
                <w:lang w:val="hy-AM"/>
              </w:rPr>
              <w:t>:</w:t>
            </w:r>
          </w:p>
          <w:p w14:paraId="0559C63D" w14:textId="77777777" w:rsidR="00866A61" w:rsidRPr="00AF27B8" w:rsidRDefault="00866A61" w:rsidP="00F1257E">
            <w:pPr>
              <w:ind w:firstLine="375"/>
              <w:jc w:val="both"/>
              <w:rPr>
                <w:rFonts w:ascii="GHEA Grapalat" w:hAnsi="GHEA Grapalat"/>
                <w:lang w:val="hy-AM"/>
              </w:rPr>
            </w:pPr>
          </w:p>
          <w:p w14:paraId="7FCACCCC" w14:textId="7D54B098" w:rsidR="00F1257E" w:rsidRPr="00AF27B8" w:rsidRDefault="00866A61" w:rsidP="00F1257E">
            <w:pPr>
              <w:ind w:firstLine="375"/>
              <w:jc w:val="both"/>
              <w:rPr>
                <w:rFonts w:ascii="GHEA Grapalat" w:hAnsi="GHEA Grapalat"/>
                <w:lang w:val="hy-AM"/>
              </w:rPr>
            </w:pPr>
            <w:r w:rsidRPr="00AF27B8">
              <w:rPr>
                <w:rFonts w:ascii="GHEA Grapalat" w:hAnsi="GHEA Grapalat"/>
                <w:lang w:val="hy-AM"/>
              </w:rPr>
              <w:t xml:space="preserve"> </w:t>
            </w:r>
            <w:r w:rsidR="00F1257E" w:rsidRPr="00AF27B8">
              <w:rPr>
                <w:rFonts w:ascii="GHEA Grapalat" w:hAnsi="GHEA Grapalat"/>
                <w:lang w:val="hy-AM"/>
              </w:rPr>
              <w:t>5.Չի ընդունվել:</w:t>
            </w:r>
            <w:r w:rsidR="00F1257E" w:rsidRPr="00AF27B8">
              <w:rPr>
                <w:rFonts w:ascii="GHEA Grapalat" w:hAnsi="GHEA Grapalat"/>
                <w:lang w:val="hy-AM" w:eastAsia="hy-AM"/>
              </w:rPr>
              <w:t xml:space="preserve"> </w:t>
            </w:r>
            <w:r w:rsidR="00F1257E" w:rsidRPr="00AF27B8">
              <w:rPr>
                <w:rFonts w:ascii="GHEA Grapalat" w:hAnsi="GHEA Grapalat"/>
                <w:lang w:val="hy-AM"/>
              </w:rPr>
              <w:t>Նախագծով</w:t>
            </w:r>
            <w:r w:rsidR="00F1257E" w:rsidRPr="00AF27B8">
              <w:rPr>
                <w:rFonts w:ascii="GHEA Grapalat" w:hAnsi="GHEA Grapalat"/>
                <w:lang w:val="hy"/>
              </w:rPr>
              <w:t xml:space="preserve"> հաստատվում է </w:t>
            </w:r>
            <w:r w:rsidR="00F1257E" w:rsidRPr="00AF27B8">
              <w:rPr>
                <w:rFonts w:ascii="GHEA Grapalat" w:hAnsi="GHEA Grapalat"/>
                <w:lang w:val="hy-AM"/>
              </w:rPr>
              <w:t>հիվանդությունների</w:t>
            </w:r>
            <w:r w:rsidR="00F1257E" w:rsidRPr="00AF27B8">
              <w:rPr>
                <w:rFonts w:ascii="GHEA Grapalat" w:hAnsi="GHEA Grapalat"/>
                <w:lang w:val="hy"/>
              </w:rPr>
              <w:t xml:space="preserve"> </w:t>
            </w:r>
            <w:r w:rsidR="00F1257E" w:rsidRPr="00AF27B8">
              <w:rPr>
                <w:rFonts w:ascii="GHEA Grapalat" w:hAnsi="GHEA Grapalat"/>
                <w:lang w:val="hy-AM"/>
              </w:rPr>
              <w:t>ցանկը</w:t>
            </w:r>
            <w:r w:rsidR="00F1257E" w:rsidRPr="00AF27B8">
              <w:rPr>
                <w:rFonts w:ascii="GHEA Grapalat" w:hAnsi="GHEA Grapalat"/>
                <w:lang w:val="hy"/>
              </w:rPr>
              <w:t xml:space="preserve"> (</w:t>
            </w:r>
            <w:r w:rsidR="00F1257E" w:rsidRPr="00AF27B8">
              <w:rPr>
                <w:rFonts w:ascii="GHEA Grapalat" w:hAnsi="GHEA Grapalat"/>
                <w:lang w:val="hy-AM"/>
              </w:rPr>
              <w:t>Հավելված</w:t>
            </w:r>
            <w:r w:rsidR="00F1257E" w:rsidRPr="00AF27B8">
              <w:rPr>
                <w:rFonts w:ascii="GHEA Grapalat" w:hAnsi="GHEA Grapalat"/>
                <w:lang w:val="hy"/>
              </w:rPr>
              <w:t xml:space="preserve"> N 2), </w:t>
            </w:r>
            <w:r w:rsidR="00F1257E" w:rsidRPr="00AF27B8">
              <w:rPr>
                <w:rFonts w:ascii="GHEA Grapalat" w:hAnsi="GHEA Grapalat"/>
                <w:lang w:val="hy-AM"/>
              </w:rPr>
              <w:t>որոնց</w:t>
            </w:r>
            <w:r w:rsidR="00F1257E" w:rsidRPr="00AF27B8">
              <w:rPr>
                <w:rFonts w:ascii="GHEA Grapalat" w:hAnsi="GHEA Grapalat"/>
                <w:lang w:val="hy"/>
              </w:rPr>
              <w:t xml:space="preserve"> </w:t>
            </w:r>
            <w:r w:rsidR="00F1257E" w:rsidRPr="00AF27B8">
              <w:rPr>
                <w:rFonts w:ascii="GHEA Grapalat" w:hAnsi="GHEA Grapalat"/>
                <w:lang w:val="hy-AM"/>
              </w:rPr>
              <w:t>դեպքում</w:t>
            </w:r>
            <w:r w:rsidR="00F1257E" w:rsidRPr="00AF27B8">
              <w:rPr>
                <w:rFonts w:ascii="GHEA Grapalat" w:hAnsi="GHEA Grapalat"/>
                <w:lang w:val="hy"/>
              </w:rPr>
              <w:t xml:space="preserve"> </w:t>
            </w:r>
            <w:r w:rsidR="00F1257E" w:rsidRPr="00AF27B8">
              <w:rPr>
                <w:rFonts w:ascii="GHEA Grapalat" w:hAnsi="GHEA Grapalat"/>
                <w:lang w:val="hy-AM"/>
              </w:rPr>
              <w:t>դեղերը</w:t>
            </w:r>
            <w:r w:rsidR="00F1257E" w:rsidRPr="00AF27B8">
              <w:rPr>
                <w:rFonts w:ascii="GHEA Grapalat" w:hAnsi="GHEA Grapalat"/>
                <w:lang w:val="hy"/>
              </w:rPr>
              <w:t xml:space="preserve"> </w:t>
            </w:r>
            <w:r w:rsidR="00F1257E" w:rsidRPr="00AF27B8">
              <w:rPr>
                <w:rFonts w:ascii="GHEA Grapalat" w:hAnsi="GHEA Grapalat"/>
                <w:lang w:val="hy-AM"/>
              </w:rPr>
              <w:t>տրամադրվում</w:t>
            </w:r>
            <w:r w:rsidR="00F1257E" w:rsidRPr="00AF27B8">
              <w:rPr>
                <w:rFonts w:ascii="GHEA Grapalat" w:hAnsi="GHEA Grapalat"/>
                <w:lang w:val="hy"/>
              </w:rPr>
              <w:t xml:space="preserve"> </w:t>
            </w:r>
            <w:r w:rsidR="00F1257E" w:rsidRPr="00AF27B8">
              <w:rPr>
                <w:rFonts w:ascii="GHEA Grapalat" w:hAnsi="GHEA Grapalat"/>
                <w:lang w:val="hy-AM"/>
              </w:rPr>
              <w:t>են</w:t>
            </w:r>
            <w:r w:rsidR="00F1257E" w:rsidRPr="00AF27B8">
              <w:rPr>
                <w:rFonts w:ascii="GHEA Grapalat" w:hAnsi="GHEA Grapalat"/>
                <w:lang w:val="hy"/>
              </w:rPr>
              <w:t xml:space="preserve"> </w:t>
            </w:r>
            <w:r w:rsidR="00F1257E" w:rsidRPr="00AF27B8">
              <w:rPr>
                <w:rFonts w:ascii="GHEA Grapalat" w:hAnsi="GHEA Grapalat"/>
                <w:lang w:val="hy-AM"/>
              </w:rPr>
              <w:t>լրիվ</w:t>
            </w:r>
            <w:r w:rsidR="00F1257E" w:rsidRPr="00AF27B8">
              <w:rPr>
                <w:rFonts w:ascii="GHEA Grapalat" w:hAnsi="GHEA Grapalat"/>
                <w:lang w:val="hy"/>
              </w:rPr>
              <w:t xml:space="preserve"> </w:t>
            </w:r>
            <w:r w:rsidR="00F1257E" w:rsidRPr="00AF27B8">
              <w:rPr>
                <w:rFonts w:ascii="GHEA Grapalat" w:hAnsi="GHEA Grapalat"/>
                <w:lang w:val="hy-AM"/>
              </w:rPr>
              <w:t>կամ</w:t>
            </w:r>
            <w:r w:rsidR="00F1257E" w:rsidRPr="00AF27B8">
              <w:rPr>
                <w:rFonts w:ascii="GHEA Grapalat" w:hAnsi="GHEA Grapalat"/>
                <w:lang w:val="hy"/>
              </w:rPr>
              <w:t xml:space="preserve"> </w:t>
            </w:r>
            <w:r w:rsidR="00F1257E" w:rsidRPr="00AF27B8">
              <w:rPr>
                <w:rFonts w:ascii="GHEA Grapalat" w:hAnsi="GHEA Grapalat"/>
                <w:lang w:val="hy-AM"/>
              </w:rPr>
              <w:t>մասնակի</w:t>
            </w:r>
            <w:r w:rsidR="00F1257E" w:rsidRPr="00AF27B8">
              <w:rPr>
                <w:rFonts w:ascii="GHEA Grapalat" w:hAnsi="GHEA Grapalat"/>
                <w:lang w:val="hy"/>
              </w:rPr>
              <w:t xml:space="preserve"> </w:t>
            </w:r>
            <w:r w:rsidR="00F1257E" w:rsidRPr="00AF27B8">
              <w:rPr>
                <w:rFonts w:ascii="GHEA Grapalat" w:hAnsi="GHEA Grapalat"/>
                <w:lang w:val="hy-AM"/>
              </w:rPr>
              <w:t>փոխհատուցմամբ</w:t>
            </w:r>
            <w:r w:rsidRPr="00AF27B8">
              <w:rPr>
                <w:rFonts w:ascii="GHEA Grapalat" w:hAnsi="GHEA Grapalat"/>
                <w:lang w:val="hy-AM"/>
              </w:rPr>
              <w:t xml:space="preserve">: Իսկ փակագծերում նշված են </w:t>
            </w:r>
            <w:r w:rsidRPr="00AF27B8">
              <w:rPr>
                <w:rFonts w:ascii="GHEA Grapalat" w:hAnsi="GHEA Grapalat"/>
                <w:u w:val="single"/>
                <w:lang w:val="hy-AM"/>
              </w:rPr>
              <w:t>դեղաբանական խմբերը</w:t>
            </w:r>
            <w:r w:rsidRPr="00AF27B8">
              <w:rPr>
                <w:rFonts w:ascii="GHEA Grapalat" w:hAnsi="GHEA Grapalat"/>
                <w:lang w:val="hy-AM"/>
              </w:rPr>
              <w:t xml:space="preserve">, դեղերի </w:t>
            </w:r>
            <w:r w:rsidR="006044CA" w:rsidRPr="00AF27B8">
              <w:rPr>
                <w:rFonts w:ascii="GHEA Grapalat" w:hAnsi="GHEA Grapalat"/>
                <w:lang w:val="hy-AM"/>
              </w:rPr>
              <w:t xml:space="preserve">ցանկ </w:t>
            </w:r>
            <w:r w:rsidRPr="00AF27B8">
              <w:rPr>
                <w:rFonts w:ascii="GHEA Grapalat" w:hAnsi="GHEA Grapalat"/>
                <w:lang w:val="hy-AM"/>
              </w:rPr>
              <w:t>չի սահմանվում</w:t>
            </w:r>
            <w:r w:rsidR="006044CA" w:rsidRPr="00AF27B8">
              <w:rPr>
                <w:rFonts w:ascii="GHEA Grapalat" w:hAnsi="GHEA Grapalat"/>
                <w:lang w:val="hy-AM"/>
              </w:rPr>
              <w:t>:</w:t>
            </w:r>
          </w:p>
          <w:p w14:paraId="3507B83F" w14:textId="04341AA3" w:rsidR="00D73550" w:rsidRPr="00AF27B8" w:rsidRDefault="00D73550" w:rsidP="00F1257E">
            <w:pPr>
              <w:ind w:firstLine="375"/>
              <w:jc w:val="both"/>
              <w:rPr>
                <w:rFonts w:ascii="GHEA Grapalat" w:hAnsi="GHEA Grapalat"/>
                <w:lang w:val="hy-AM"/>
              </w:rPr>
            </w:pPr>
          </w:p>
          <w:p w14:paraId="5DEE9935" w14:textId="257876B9" w:rsidR="00D73550" w:rsidRPr="00AF27B8" w:rsidRDefault="00D73550" w:rsidP="00F1257E">
            <w:pPr>
              <w:ind w:firstLine="375"/>
              <w:jc w:val="both"/>
              <w:rPr>
                <w:rFonts w:ascii="GHEA Grapalat" w:hAnsi="GHEA Grapalat"/>
                <w:lang w:val="hy-AM"/>
              </w:rPr>
            </w:pPr>
          </w:p>
          <w:p w14:paraId="196F6356" w14:textId="6142A2B2" w:rsidR="00D73550" w:rsidRPr="00AF27B8" w:rsidRDefault="00D73550" w:rsidP="00F1257E">
            <w:pPr>
              <w:ind w:firstLine="375"/>
              <w:jc w:val="both"/>
              <w:rPr>
                <w:rFonts w:ascii="GHEA Grapalat" w:hAnsi="GHEA Grapalat"/>
                <w:lang w:val="hy-AM"/>
              </w:rPr>
            </w:pPr>
          </w:p>
          <w:p w14:paraId="5468794E" w14:textId="47027BBA" w:rsidR="00D73550" w:rsidRPr="00AF27B8" w:rsidRDefault="00D73550" w:rsidP="00F1257E">
            <w:pPr>
              <w:ind w:firstLine="375"/>
              <w:jc w:val="both"/>
              <w:rPr>
                <w:rFonts w:ascii="GHEA Grapalat" w:hAnsi="GHEA Grapalat"/>
                <w:lang w:val="hy-AM"/>
              </w:rPr>
            </w:pPr>
          </w:p>
          <w:p w14:paraId="455178F8" w14:textId="619A993C" w:rsidR="00D73550" w:rsidRPr="00AF27B8" w:rsidRDefault="00D73550" w:rsidP="00F1257E">
            <w:pPr>
              <w:ind w:firstLine="375"/>
              <w:jc w:val="both"/>
              <w:rPr>
                <w:rFonts w:ascii="GHEA Grapalat" w:hAnsi="GHEA Grapalat"/>
                <w:lang w:val="hy-AM"/>
              </w:rPr>
            </w:pPr>
          </w:p>
          <w:p w14:paraId="02F57628" w14:textId="1DC28A77" w:rsidR="00D73550" w:rsidRPr="00AF27B8" w:rsidRDefault="00D73550" w:rsidP="00F1257E">
            <w:pPr>
              <w:ind w:firstLine="375"/>
              <w:jc w:val="both"/>
              <w:rPr>
                <w:rFonts w:ascii="GHEA Grapalat" w:hAnsi="GHEA Grapalat"/>
                <w:lang w:val="hy-AM"/>
              </w:rPr>
            </w:pPr>
          </w:p>
          <w:p w14:paraId="4B46B7F8" w14:textId="730C9389" w:rsidR="00D73550" w:rsidRPr="00AF27B8" w:rsidRDefault="00D73550" w:rsidP="00F1257E">
            <w:pPr>
              <w:ind w:firstLine="375"/>
              <w:jc w:val="both"/>
              <w:rPr>
                <w:rFonts w:ascii="GHEA Grapalat" w:hAnsi="GHEA Grapalat"/>
                <w:lang w:val="hy-AM"/>
              </w:rPr>
            </w:pPr>
          </w:p>
          <w:p w14:paraId="56FF676B" w14:textId="5AC0DF63" w:rsidR="00F1257E" w:rsidRPr="00AF27B8" w:rsidRDefault="00D73550" w:rsidP="003A06AB">
            <w:pPr>
              <w:pStyle w:val="ListParagraph"/>
              <w:ind w:left="141" w:right="57" w:firstLine="141"/>
              <w:jc w:val="both"/>
              <w:rPr>
                <w:rFonts w:ascii="GHEA Grapalat" w:hAnsi="GHEA Grapalat"/>
                <w:lang w:val="hy-AM" w:eastAsia="hy-AM"/>
              </w:rPr>
            </w:pPr>
            <w:r w:rsidRPr="00AF27B8">
              <w:rPr>
                <w:rFonts w:ascii="GHEA Grapalat" w:hAnsi="GHEA Grapalat"/>
                <w:lang w:val="hy-AM" w:eastAsia="hy-AM"/>
              </w:rPr>
              <w:t>6.(</w:t>
            </w:r>
            <w:r w:rsidR="00F1257E" w:rsidRPr="00AF27B8">
              <w:rPr>
                <w:rFonts w:ascii="GHEA Grapalat" w:hAnsi="GHEA Grapalat"/>
                <w:lang w:val="hy-AM" w:eastAsia="hy-AM"/>
              </w:rPr>
              <w:t>9.</w:t>
            </w:r>
            <w:r w:rsidRPr="00AF27B8">
              <w:rPr>
                <w:rFonts w:ascii="GHEA Grapalat" w:hAnsi="GHEA Grapalat"/>
                <w:lang w:val="hy-AM" w:eastAsia="hy-AM"/>
              </w:rPr>
              <w:t>)</w:t>
            </w:r>
            <w:r w:rsidR="00F1257E" w:rsidRPr="00AF27B8">
              <w:rPr>
                <w:rFonts w:ascii="GHEA Grapalat" w:hAnsi="GHEA Grapalat"/>
                <w:lang w:val="hy-AM"/>
              </w:rPr>
              <w:t xml:space="preserve"> </w:t>
            </w:r>
            <w:r w:rsidR="00F1257E" w:rsidRPr="00AF27B8">
              <w:rPr>
                <w:rFonts w:ascii="GHEA Grapalat" w:hAnsi="GHEA Grapalat"/>
                <w:lang w:val="hy-AM" w:eastAsia="hy-AM"/>
              </w:rPr>
              <w:t xml:space="preserve">Չի ընդունվել: </w:t>
            </w:r>
            <w:r w:rsidR="00F1257E" w:rsidRPr="00AF27B8">
              <w:rPr>
                <w:rFonts w:ascii="GHEA Grapalat" w:eastAsiaTheme="minorHAnsi" w:hAnsi="GHEA Grapalat" w:cstheme="minorBidi"/>
                <w:kern w:val="2"/>
                <w:lang w:val="hy-AM"/>
                <w14:ligatures w14:val="standardContextual"/>
              </w:rPr>
              <w:t xml:space="preserve"> </w:t>
            </w:r>
            <w:r w:rsidR="00C73242" w:rsidRPr="00AF27B8">
              <w:rPr>
                <w:rFonts w:ascii="GHEA Grapalat" w:hAnsi="GHEA Grapalat"/>
                <w:lang w:val="hy-AM" w:eastAsia="hy-AM"/>
              </w:rPr>
              <w:t xml:space="preserve">Նախագծի N 3 հավելվածով </w:t>
            </w:r>
            <w:r w:rsidR="00F1257E" w:rsidRPr="00AF27B8">
              <w:rPr>
                <w:rFonts w:ascii="GHEA Grapalat" w:hAnsi="GHEA Grapalat"/>
                <w:lang w:val="hy-AM" w:eastAsia="hy-AM"/>
              </w:rPr>
              <w:t xml:space="preserve">Նախագծով </w:t>
            </w:r>
            <w:r w:rsidR="00C73242" w:rsidRPr="00AF27B8">
              <w:rPr>
                <w:rFonts w:ascii="GHEA Grapalat" w:hAnsi="GHEA Grapalat"/>
                <w:lang w:val="hy-AM" w:eastAsia="hy-AM"/>
              </w:rPr>
              <w:t>հստակ տարանջատված են Հավելված 1-ի և 2-ի կարգավորումները, Հավելված 1-ի մասով  նշված է Հավելված 3-ի 4-րդ կետում և 4-րդ Հավելվածում, իսկ Հավելված 2-ի մասով  դրույթները սահմանված են Հավելված 3-ի 2-րդ  և 3-րդ կետերում:</w:t>
            </w:r>
          </w:p>
          <w:p w14:paraId="1BF1F236" w14:textId="3446C72F" w:rsidR="00D73550" w:rsidRPr="00AF27B8" w:rsidRDefault="00D73550" w:rsidP="003A06AB">
            <w:pPr>
              <w:pStyle w:val="ListParagraph"/>
              <w:ind w:left="141" w:right="57" w:firstLine="141"/>
              <w:jc w:val="both"/>
              <w:rPr>
                <w:rFonts w:ascii="GHEA Grapalat" w:hAnsi="GHEA Grapalat"/>
                <w:lang w:val="hy" w:eastAsia="hy-AM"/>
              </w:rPr>
            </w:pPr>
          </w:p>
          <w:p w14:paraId="1A543755" w14:textId="77777777" w:rsidR="00C73242" w:rsidRPr="00AF27B8" w:rsidRDefault="00C73242" w:rsidP="003A06AB">
            <w:pPr>
              <w:pStyle w:val="ListParagraph"/>
              <w:ind w:left="141" w:right="57" w:firstLine="141"/>
              <w:jc w:val="both"/>
              <w:rPr>
                <w:rFonts w:ascii="GHEA Grapalat" w:hAnsi="GHEA Grapalat"/>
                <w:lang w:val="hy" w:eastAsia="hy-AM"/>
              </w:rPr>
            </w:pPr>
          </w:p>
          <w:p w14:paraId="752035C0" w14:textId="238EE60B" w:rsidR="00BC30D9" w:rsidRPr="00AF27B8" w:rsidRDefault="003A06AB" w:rsidP="003A06AB">
            <w:pPr>
              <w:ind w:left="141" w:right="57"/>
              <w:jc w:val="both"/>
              <w:rPr>
                <w:rFonts w:ascii="GHEA Grapalat" w:hAnsi="GHEA Grapalat"/>
                <w:lang w:val="hy" w:eastAsia="hy-AM"/>
              </w:rPr>
            </w:pPr>
            <w:r w:rsidRPr="00AF27B8">
              <w:rPr>
                <w:rFonts w:ascii="GHEA Grapalat" w:hAnsi="GHEA Grapalat"/>
                <w:lang w:val="hy" w:eastAsia="hy-AM"/>
              </w:rPr>
              <w:t>7.</w:t>
            </w:r>
            <w:r w:rsidR="00BC30D9" w:rsidRPr="00AF27B8">
              <w:rPr>
                <w:rFonts w:ascii="GHEA Grapalat" w:hAnsi="GHEA Grapalat"/>
                <w:lang w:val="hy" w:eastAsia="hy-AM"/>
              </w:rPr>
              <w:t>Ը</w:t>
            </w:r>
            <w:r w:rsidRPr="00AF27B8">
              <w:rPr>
                <w:rFonts w:ascii="GHEA Grapalat" w:hAnsi="GHEA Grapalat"/>
                <w:lang w:val="hy" w:eastAsia="hy-AM"/>
              </w:rPr>
              <w:t>նդունվել</w:t>
            </w:r>
            <w:r w:rsidR="00BC30D9" w:rsidRPr="00AF27B8">
              <w:rPr>
                <w:rFonts w:ascii="GHEA Grapalat" w:hAnsi="GHEA Grapalat"/>
                <w:lang w:val="hy" w:eastAsia="hy-AM"/>
              </w:rPr>
              <w:t xml:space="preserve"> է</w:t>
            </w:r>
            <w:r w:rsidR="00E206E0" w:rsidRPr="00AF27B8">
              <w:rPr>
                <w:rFonts w:ascii="GHEA Grapalat" w:hAnsi="GHEA Grapalat"/>
                <w:lang w:val="hy-AM" w:eastAsia="hy-AM"/>
              </w:rPr>
              <w:t>, նշված կետերը հանվել են Նախագծից:</w:t>
            </w:r>
            <w:r w:rsidR="00BC30D9" w:rsidRPr="00AF27B8">
              <w:rPr>
                <w:rFonts w:ascii="GHEA Grapalat" w:hAnsi="GHEA Grapalat"/>
                <w:lang w:val="hy" w:eastAsia="hy-AM"/>
              </w:rPr>
              <w:t xml:space="preserve"> </w:t>
            </w:r>
          </w:p>
          <w:p w14:paraId="765CA112" w14:textId="77777777" w:rsidR="00BC30D9" w:rsidRPr="00AF27B8" w:rsidRDefault="00BC30D9" w:rsidP="003A06AB">
            <w:pPr>
              <w:ind w:left="141" w:right="57"/>
              <w:jc w:val="both"/>
              <w:rPr>
                <w:rFonts w:ascii="GHEA Grapalat" w:hAnsi="GHEA Grapalat"/>
                <w:lang w:val="hy" w:eastAsia="hy-AM"/>
              </w:rPr>
            </w:pPr>
          </w:p>
          <w:p w14:paraId="3267FA39" w14:textId="77777777" w:rsidR="00BC30D9" w:rsidRPr="00AF27B8" w:rsidRDefault="00BC30D9" w:rsidP="003A06AB">
            <w:pPr>
              <w:ind w:left="141" w:right="57"/>
              <w:jc w:val="both"/>
              <w:rPr>
                <w:rFonts w:ascii="GHEA Grapalat" w:hAnsi="GHEA Grapalat"/>
                <w:lang w:val="hy" w:eastAsia="hy-AM"/>
              </w:rPr>
            </w:pPr>
          </w:p>
          <w:p w14:paraId="7AD21797" w14:textId="77777777" w:rsidR="00BC30D9" w:rsidRPr="00AF27B8" w:rsidRDefault="00BC30D9" w:rsidP="003A06AB">
            <w:pPr>
              <w:ind w:left="141" w:right="57"/>
              <w:jc w:val="both"/>
              <w:rPr>
                <w:rFonts w:ascii="GHEA Grapalat" w:hAnsi="GHEA Grapalat"/>
                <w:lang w:val="hy" w:eastAsia="hy-AM"/>
              </w:rPr>
            </w:pPr>
          </w:p>
          <w:p w14:paraId="72E707DA" w14:textId="77777777" w:rsidR="00BC30D9" w:rsidRPr="00AF27B8" w:rsidRDefault="00BC30D9" w:rsidP="003A06AB">
            <w:pPr>
              <w:ind w:left="141" w:right="57"/>
              <w:jc w:val="both"/>
              <w:rPr>
                <w:rFonts w:ascii="GHEA Grapalat" w:hAnsi="GHEA Grapalat"/>
                <w:lang w:val="hy" w:eastAsia="hy-AM"/>
              </w:rPr>
            </w:pPr>
          </w:p>
          <w:p w14:paraId="4217DF37" w14:textId="77777777" w:rsidR="00BC30D9" w:rsidRPr="00AF27B8" w:rsidRDefault="00BC30D9" w:rsidP="003A06AB">
            <w:pPr>
              <w:ind w:left="141" w:right="57"/>
              <w:jc w:val="both"/>
              <w:rPr>
                <w:rFonts w:ascii="GHEA Grapalat" w:hAnsi="GHEA Grapalat"/>
                <w:lang w:val="hy" w:eastAsia="hy-AM"/>
              </w:rPr>
            </w:pPr>
          </w:p>
          <w:p w14:paraId="766A756F" w14:textId="77777777" w:rsidR="00BC30D9" w:rsidRPr="00AF27B8" w:rsidRDefault="00BC30D9" w:rsidP="003A06AB">
            <w:pPr>
              <w:ind w:left="141" w:right="57"/>
              <w:jc w:val="both"/>
              <w:rPr>
                <w:rFonts w:ascii="GHEA Grapalat" w:hAnsi="GHEA Grapalat"/>
                <w:lang w:val="hy" w:eastAsia="hy-AM"/>
              </w:rPr>
            </w:pPr>
          </w:p>
          <w:p w14:paraId="38C519C2" w14:textId="77777777" w:rsidR="00BC30D9" w:rsidRPr="00AF27B8" w:rsidRDefault="00BC30D9" w:rsidP="003A06AB">
            <w:pPr>
              <w:ind w:left="141" w:right="57"/>
              <w:jc w:val="both"/>
              <w:rPr>
                <w:rFonts w:ascii="GHEA Grapalat" w:hAnsi="GHEA Grapalat"/>
                <w:lang w:val="hy" w:eastAsia="hy-AM"/>
              </w:rPr>
            </w:pPr>
          </w:p>
          <w:p w14:paraId="6DF364B8" w14:textId="77777777" w:rsidR="00BC30D9" w:rsidRPr="00AF27B8" w:rsidRDefault="00BC30D9" w:rsidP="003A06AB">
            <w:pPr>
              <w:ind w:left="141" w:right="57"/>
              <w:jc w:val="both"/>
              <w:rPr>
                <w:rFonts w:ascii="GHEA Grapalat" w:hAnsi="GHEA Grapalat"/>
                <w:lang w:val="hy" w:eastAsia="hy-AM"/>
              </w:rPr>
            </w:pPr>
          </w:p>
          <w:p w14:paraId="1C722CCD" w14:textId="77777777" w:rsidR="00BC30D9" w:rsidRPr="00AF27B8" w:rsidRDefault="00BC30D9" w:rsidP="003A06AB">
            <w:pPr>
              <w:ind w:left="141" w:right="57"/>
              <w:jc w:val="both"/>
              <w:rPr>
                <w:rFonts w:ascii="GHEA Grapalat" w:hAnsi="GHEA Grapalat"/>
                <w:lang w:val="hy" w:eastAsia="hy-AM"/>
              </w:rPr>
            </w:pPr>
          </w:p>
          <w:p w14:paraId="64AE10C2" w14:textId="77777777" w:rsidR="00BC30D9" w:rsidRPr="00AF27B8" w:rsidRDefault="00BC30D9" w:rsidP="003A06AB">
            <w:pPr>
              <w:ind w:left="141" w:right="57"/>
              <w:jc w:val="both"/>
              <w:rPr>
                <w:rFonts w:ascii="GHEA Grapalat" w:hAnsi="GHEA Grapalat"/>
                <w:lang w:val="hy" w:eastAsia="hy-AM"/>
              </w:rPr>
            </w:pPr>
          </w:p>
          <w:p w14:paraId="3676604E" w14:textId="0D07E97C" w:rsidR="00BC30D9" w:rsidRPr="00AF27B8" w:rsidRDefault="00BC30D9" w:rsidP="003A06AB">
            <w:pPr>
              <w:ind w:left="141" w:right="57"/>
              <w:jc w:val="both"/>
              <w:rPr>
                <w:rFonts w:ascii="GHEA Grapalat" w:hAnsi="GHEA Grapalat"/>
                <w:lang w:val="hy" w:eastAsia="hy-AM"/>
              </w:rPr>
            </w:pPr>
          </w:p>
          <w:p w14:paraId="0394FD1D" w14:textId="77777777" w:rsidR="00D73550" w:rsidRPr="00AF27B8" w:rsidRDefault="00D73550" w:rsidP="003A06AB">
            <w:pPr>
              <w:ind w:left="141" w:right="57"/>
              <w:jc w:val="both"/>
              <w:rPr>
                <w:rFonts w:ascii="GHEA Grapalat" w:hAnsi="GHEA Grapalat"/>
                <w:lang w:val="hy" w:eastAsia="hy-AM"/>
              </w:rPr>
            </w:pPr>
          </w:p>
          <w:p w14:paraId="0AF67A79" w14:textId="1DCFBFF3" w:rsidR="00BC30D9" w:rsidRPr="00AF27B8" w:rsidRDefault="00BC30D9" w:rsidP="003A06AB">
            <w:pPr>
              <w:ind w:left="141" w:right="57"/>
              <w:jc w:val="both"/>
              <w:rPr>
                <w:rFonts w:ascii="GHEA Grapalat" w:hAnsi="GHEA Grapalat"/>
                <w:lang w:val="hy" w:eastAsia="hy-AM"/>
              </w:rPr>
            </w:pPr>
            <w:r w:rsidRPr="00AF27B8">
              <w:rPr>
                <w:rFonts w:ascii="GHEA Grapalat" w:hAnsi="GHEA Grapalat"/>
                <w:lang w:val="hy" w:eastAsia="hy-AM"/>
              </w:rPr>
              <w:t xml:space="preserve">8. Չի ընդունվել, քանի որ </w:t>
            </w:r>
            <w:r w:rsidR="00D96AA1" w:rsidRPr="00AF27B8">
              <w:rPr>
                <w:rFonts w:ascii="GHEA Grapalat" w:hAnsi="GHEA Grapalat"/>
                <w:lang w:val="hy-AM" w:eastAsia="hy-AM"/>
              </w:rPr>
              <w:t xml:space="preserve">չգրանցված </w:t>
            </w:r>
            <w:r w:rsidR="00AB590B" w:rsidRPr="00AF27B8">
              <w:rPr>
                <w:rFonts w:ascii="GHEA Grapalat" w:hAnsi="GHEA Grapalat"/>
                <w:lang w:val="hy-AM" w:eastAsia="hy-AM"/>
              </w:rPr>
              <w:t xml:space="preserve">դեղերի շրջանառությունը կարգավորվում է </w:t>
            </w:r>
            <w:r w:rsidR="00D96AA1" w:rsidRPr="00AF27B8">
              <w:rPr>
                <w:rFonts w:ascii="GHEA Grapalat" w:hAnsi="GHEA Grapalat"/>
                <w:lang w:val="hy-AM" w:eastAsia="hy-AM"/>
              </w:rPr>
              <w:t>«Դեղերի մասին» օրենք</w:t>
            </w:r>
            <w:r w:rsidR="00AB590B" w:rsidRPr="00AF27B8">
              <w:rPr>
                <w:rFonts w:ascii="GHEA Grapalat" w:hAnsi="GHEA Grapalat"/>
                <w:lang w:val="hy-AM" w:eastAsia="hy-AM"/>
              </w:rPr>
              <w:t>ով:</w:t>
            </w:r>
          </w:p>
          <w:p w14:paraId="215BAC73" w14:textId="77777777" w:rsidR="00BC30D9" w:rsidRPr="00AF27B8" w:rsidRDefault="00BC30D9" w:rsidP="003A06AB">
            <w:pPr>
              <w:ind w:left="141" w:right="57"/>
              <w:jc w:val="both"/>
              <w:rPr>
                <w:rFonts w:ascii="GHEA Grapalat" w:hAnsi="GHEA Grapalat"/>
                <w:lang w:val="hy" w:eastAsia="hy-AM"/>
              </w:rPr>
            </w:pPr>
          </w:p>
          <w:p w14:paraId="1A5223AF" w14:textId="77777777" w:rsidR="00BC30D9" w:rsidRPr="00AF27B8" w:rsidRDefault="00BC30D9" w:rsidP="003A06AB">
            <w:pPr>
              <w:ind w:left="141" w:right="57"/>
              <w:jc w:val="both"/>
              <w:rPr>
                <w:rFonts w:ascii="GHEA Grapalat" w:hAnsi="GHEA Grapalat"/>
                <w:lang w:val="hy" w:eastAsia="hy-AM"/>
              </w:rPr>
            </w:pPr>
          </w:p>
          <w:p w14:paraId="2BBDCC80" w14:textId="77777777" w:rsidR="00BC30D9" w:rsidRPr="00AF27B8" w:rsidRDefault="00BC30D9" w:rsidP="003A06AB">
            <w:pPr>
              <w:ind w:left="141" w:right="57"/>
              <w:jc w:val="both"/>
              <w:rPr>
                <w:rFonts w:ascii="GHEA Grapalat" w:hAnsi="GHEA Grapalat"/>
                <w:lang w:val="hy" w:eastAsia="hy-AM"/>
              </w:rPr>
            </w:pPr>
          </w:p>
          <w:p w14:paraId="5D696A82" w14:textId="77777777" w:rsidR="00BC30D9" w:rsidRPr="00AF27B8" w:rsidRDefault="00BC30D9" w:rsidP="003A06AB">
            <w:pPr>
              <w:ind w:left="141" w:right="57"/>
              <w:jc w:val="both"/>
              <w:rPr>
                <w:rFonts w:ascii="GHEA Grapalat" w:hAnsi="GHEA Grapalat"/>
                <w:lang w:val="hy" w:eastAsia="hy-AM"/>
              </w:rPr>
            </w:pPr>
          </w:p>
          <w:p w14:paraId="04866C70" w14:textId="77777777" w:rsidR="00BC30D9" w:rsidRPr="00AF27B8" w:rsidRDefault="00BC30D9" w:rsidP="003A06AB">
            <w:pPr>
              <w:ind w:left="141" w:right="57"/>
              <w:jc w:val="both"/>
              <w:rPr>
                <w:rFonts w:ascii="GHEA Grapalat" w:hAnsi="GHEA Grapalat"/>
                <w:lang w:val="hy" w:eastAsia="hy-AM"/>
              </w:rPr>
            </w:pPr>
          </w:p>
          <w:p w14:paraId="329ACA66" w14:textId="77777777" w:rsidR="00BC30D9" w:rsidRPr="00AF27B8" w:rsidRDefault="00BC30D9" w:rsidP="003A06AB">
            <w:pPr>
              <w:ind w:left="141" w:right="57"/>
              <w:jc w:val="both"/>
              <w:rPr>
                <w:rFonts w:ascii="GHEA Grapalat" w:hAnsi="GHEA Grapalat"/>
                <w:lang w:val="hy" w:eastAsia="hy-AM"/>
              </w:rPr>
            </w:pPr>
          </w:p>
          <w:p w14:paraId="5915A2C3" w14:textId="77777777" w:rsidR="00BC30D9" w:rsidRPr="00AF27B8" w:rsidRDefault="00BC30D9" w:rsidP="003A06AB">
            <w:pPr>
              <w:ind w:left="141" w:right="57"/>
              <w:jc w:val="both"/>
              <w:rPr>
                <w:rFonts w:ascii="GHEA Grapalat" w:hAnsi="GHEA Grapalat"/>
                <w:lang w:val="hy" w:eastAsia="hy-AM"/>
              </w:rPr>
            </w:pPr>
          </w:p>
          <w:p w14:paraId="7FF9A928" w14:textId="77777777" w:rsidR="00BC30D9" w:rsidRPr="00AF27B8" w:rsidRDefault="00BC30D9" w:rsidP="003A06AB">
            <w:pPr>
              <w:ind w:left="141" w:right="57"/>
              <w:jc w:val="both"/>
              <w:rPr>
                <w:rFonts w:ascii="GHEA Grapalat" w:hAnsi="GHEA Grapalat"/>
                <w:lang w:val="hy" w:eastAsia="hy-AM"/>
              </w:rPr>
            </w:pPr>
          </w:p>
          <w:p w14:paraId="25C4BE19" w14:textId="77777777" w:rsidR="00BC30D9" w:rsidRPr="00AF27B8" w:rsidRDefault="00BC30D9" w:rsidP="003A06AB">
            <w:pPr>
              <w:ind w:left="141" w:right="57"/>
              <w:jc w:val="both"/>
              <w:rPr>
                <w:rFonts w:ascii="GHEA Grapalat" w:hAnsi="GHEA Grapalat"/>
                <w:lang w:val="hy" w:eastAsia="hy-AM"/>
              </w:rPr>
            </w:pPr>
          </w:p>
          <w:p w14:paraId="0EBD89F9" w14:textId="77777777" w:rsidR="00BC30D9" w:rsidRPr="00AF27B8" w:rsidRDefault="00BC30D9" w:rsidP="003A06AB">
            <w:pPr>
              <w:ind w:left="141" w:right="57"/>
              <w:jc w:val="both"/>
              <w:rPr>
                <w:rFonts w:ascii="GHEA Grapalat" w:hAnsi="GHEA Grapalat"/>
                <w:lang w:val="hy" w:eastAsia="hy-AM"/>
              </w:rPr>
            </w:pPr>
          </w:p>
          <w:p w14:paraId="2127E5F9" w14:textId="77777777" w:rsidR="00BC30D9" w:rsidRPr="00AF27B8" w:rsidRDefault="00BC30D9" w:rsidP="003A06AB">
            <w:pPr>
              <w:ind w:left="141" w:right="57"/>
              <w:jc w:val="both"/>
              <w:rPr>
                <w:rFonts w:ascii="GHEA Grapalat" w:hAnsi="GHEA Grapalat"/>
                <w:lang w:val="hy" w:eastAsia="hy-AM"/>
              </w:rPr>
            </w:pPr>
          </w:p>
          <w:p w14:paraId="4181D75D" w14:textId="77777777" w:rsidR="00BC30D9" w:rsidRPr="00AF27B8" w:rsidRDefault="00BC30D9" w:rsidP="003A06AB">
            <w:pPr>
              <w:ind w:left="141" w:right="57"/>
              <w:jc w:val="both"/>
              <w:rPr>
                <w:rFonts w:ascii="GHEA Grapalat" w:hAnsi="GHEA Grapalat"/>
                <w:lang w:val="hy" w:eastAsia="hy-AM"/>
              </w:rPr>
            </w:pPr>
          </w:p>
          <w:p w14:paraId="23CCA3FE" w14:textId="77777777" w:rsidR="00BC30D9" w:rsidRPr="00AF27B8" w:rsidRDefault="00BC30D9" w:rsidP="003A06AB">
            <w:pPr>
              <w:ind w:left="141" w:right="57"/>
              <w:jc w:val="both"/>
              <w:rPr>
                <w:rFonts w:ascii="GHEA Grapalat" w:hAnsi="GHEA Grapalat"/>
                <w:lang w:val="hy" w:eastAsia="hy-AM"/>
              </w:rPr>
            </w:pPr>
          </w:p>
          <w:p w14:paraId="57B10E52" w14:textId="77777777" w:rsidR="00BC30D9" w:rsidRPr="00AF27B8" w:rsidRDefault="00BC30D9" w:rsidP="003A06AB">
            <w:pPr>
              <w:ind w:left="141" w:right="57"/>
              <w:jc w:val="both"/>
              <w:rPr>
                <w:rFonts w:ascii="GHEA Grapalat" w:hAnsi="GHEA Grapalat"/>
                <w:lang w:val="hy" w:eastAsia="hy-AM"/>
              </w:rPr>
            </w:pPr>
          </w:p>
          <w:p w14:paraId="313D2DE3" w14:textId="77777777" w:rsidR="00BC30D9" w:rsidRPr="00AF27B8" w:rsidRDefault="00BC30D9" w:rsidP="003A06AB">
            <w:pPr>
              <w:ind w:left="141" w:right="57"/>
              <w:jc w:val="both"/>
              <w:rPr>
                <w:rFonts w:ascii="GHEA Grapalat" w:hAnsi="GHEA Grapalat"/>
                <w:lang w:val="hy" w:eastAsia="hy-AM"/>
              </w:rPr>
            </w:pPr>
          </w:p>
          <w:p w14:paraId="53E1D933" w14:textId="77777777" w:rsidR="00BC30D9" w:rsidRPr="00AF27B8" w:rsidRDefault="00BC30D9" w:rsidP="003A06AB">
            <w:pPr>
              <w:ind w:left="141" w:right="57"/>
              <w:jc w:val="both"/>
              <w:rPr>
                <w:rFonts w:ascii="GHEA Grapalat" w:hAnsi="GHEA Grapalat"/>
                <w:lang w:val="hy" w:eastAsia="hy-AM"/>
              </w:rPr>
            </w:pPr>
          </w:p>
          <w:p w14:paraId="7F1EF3EB" w14:textId="77777777" w:rsidR="00BC30D9" w:rsidRPr="00AF27B8" w:rsidRDefault="00BC30D9" w:rsidP="003A06AB">
            <w:pPr>
              <w:ind w:left="141" w:right="57"/>
              <w:jc w:val="both"/>
              <w:rPr>
                <w:rFonts w:ascii="GHEA Grapalat" w:hAnsi="GHEA Grapalat"/>
                <w:lang w:val="hy" w:eastAsia="hy-AM"/>
              </w:rPr>
            </w:pPr>
          </w:p>
          <w:p w14:paraId="177976B0" w14:textId="77777777" w:rsidR="00BC30D9" w:rsidRPr="00AF27B8" w:rsidRDefault="00BC30D9" w:rsidP="003A06AB">
            <w:pPr>
              <w:ind w:left="141" w:right="57"/>
              <w:jc w:val="both"/>
              <w:rPr>
                <w:rFonts w:ascii="GHEA Grapalat" w:hAnsi="GHEA Grapalat"/>
                <w:lang w:val="hy" w:eastAsia="hy-AM"/>
              </w:rPr>
            </w:pPr>
          </w:p>
          <w:p w14:paraId="6DC0F175" w14:textId="77777777" w:rsidR="00BC30D9" w:rsidRPr="00AF27B8" w:rsidRDefault="00BC30D9" w:rsidP="003A06AB">
            <w:pPr>
              <w:ind w:left="141" w:right="57"/>
              <w:jc w:val="both"/>
              <w:rPr>
                <w:rFonts w:ascii="GHEA Grapalat" w:hAnsi="GHEA Grapalat"/>
                <w:lang w:val="hy" w:eastAsia="hy-AM"/>
              </w:rPr>
            </w:pPr>
          </w:p>
          <w:p w14:paraId="671C5DA4" w14:textId="46039941" w:rsidR="00BC30D9" w:rsidRPr="00AF27B8" w:rsidRDefault="00BC30D9" w:rsidP="003A06AB">
            <w:pPr>
              <w:ind w:left="141" w:right="57"/>
              <w:jc w:val="both"/>
              <w:rPr>
                <w:rFonts w:ascii="GHEA Grapalat" w:hAnsi="GHEA Grapalat"/>
                <w:lang w:val="hy" w:eastAsia="hy-AM"/>
              </w:rPr>
            </w:pPr>
          </w:p>
          <w:p w14:paraId="131B3380" w14:textId="159363A9" w:rsidR="00AB590B" w:rsidRPr="00AF27B8" w:rsidRDefault="00AB590B" w:rsidP="003A06AB">
            <w:pPr>
              <w:ind w:left="141" w:right="57"/>
              <w:jc w:val="both"/>
              <w:rPr>
                <w:rFonts w:ascii="GHEA Grapalat" w:hAnsi="GHEA Grapalat"/>
                <w:lang w:val="hy" w:eastAsia="hy-AM"/>
              </w:rPr>
            </w:pPr>
          </w:p>
          <w:p w14:paraId="5262F9AC" w14:textId="3A112CED" w:rsidR="00AB590B" w:rsidRPr="00AF27B8" w:rsidRDefault="00AB590B" w:rsidP="003A06AB">
            <w:pPr>
              <w:ind w:left="141" w:right="57"/>
              <w:jc w:val="both"/>
              <w:rPr>
                <w:rFonts w:ascii="GHEA Grapalat" w:hAnsi="GHEA Grapalat"/>
                <w:lang w:val="hy" w:eastAsia="hy-AM"/>
              </w:rPr>
            </w:pPr>
          </w:p>
          <w:p w14:paraId="3FF55A16" w14:textId="428DDD9A" w:rsidR="00AB590B" w:rsidRPr="00AF27B8" w:rsidRDefault="00AB590B" w:rsidP="003A06AB">
            <w:pPr>
              <w:ind w:left="141" w:right="57"/>
              <w:jc w:val="both"/>
              <w:rPr>
                <w:rFonts w:ascii="GHEA Grapalat" w:hAnsi="GHEA Grapalat"/>
                <w:lang w:val="hy" w:eastAsia="hy-AM"/>
              </w:rPr>
            </w:pPr>
          </w:p>
          <w:p w14:paraId="577B2E17" w14:textId="2BA41DB2" w:rsidR="00AB590B" w:rsidRPr="00AF27B8" w:rsidRDefault="00AB590B" w:rsidP="003A06AB">
            <w:pPr>
              <w:ind w:left="141" w:right="57"/>
              <w:jc w:val="both"/>
              <w:rPr>
                <w:rFonts w:ascii="GHEA Grapalat" w:hAnsi="GHEA Grapalat"/>
                <w:lang w:val="hy" w:eastAsia="hy-AM"/>
              </w:rPr>
            </w:pPr>
          </w:p>
          <w:p w14:paraId="5213FA5F" w14:textId="6378FE01" w:rsidR="00AB590B" w:rsidRPr="00AF27B8" w:rsidRDefault="00AB590B" w:rsidP="003A06AB">
            <w:pPr>
              <w:ind w:left="141" w:right="57"/>
              <w:jc w:val="both"/>
              <w:rPr>
                <w:rFonts w:ascii="GHEA Grapalat" w:hAnsi="GHEA Grapalat"/>
                <w:lang w:val="hy" w:eastAsia="hy-AM"/>
              </w:rPr>
            </w:pPr>
          </w:p>
          <w:p w14:paraId="33B550FE" w14:textId="77777777" w:rsidR="00AB590B" w:rsidRPr="00AF27B8" w:rsidRDefault="00AB590B" w:rsidP="003A06AB">
            <w:pPr>
              <w:ind w:left="141" w:right="57"/>
              <w:jc w:val="both"/>
              <w:rPr>
                <w:rFonts w:ascii="GHEA Grapalat" w:hAnsi="GHEA Grapalat"/>
                <w:lang w:val="hy" w:eastAsia="hy-AM"/>
              </w:rPr>
            </w:pPr>
          </w:p>
          <w:p w14:paraId="55EFA077" w14:textId="6EE423F7" w:rsidR="00BC30D9" w:rsidRPr="00AF27B8" w:rsidRDefault="00BC30D9" w:rsidP="003A06AB">
            <w:pPr>
              <w:ind w:left="141" w:right="57"/>
              <w:jc w:val="both"/>
              <w:rPr>
                <w:rFonts w:ascii="GHEA Grapalat" w:hAnsi="GHEA Grapalat"/>
                <w:lang w:val="hy-AM" w:eastAsia="hy-AM"/>
              </w:rPr>
            </w:pPr>
            <w:r w:rsidRPr="00AF27B8">
              <w:rPr>
                <w:rFonts w:ascii="GHEA Grapalat" w:hAnsi="GHEA Grapalat"/>
                <w:lang w:val="hy" w:eastAsia="hy-AM"/>
              </w:rPr>
              <w:t>9.</w:t>
            </w:r>
            <w:r w:rsidR="00AB590B" w:rsidRPr="00AF27B8">
              <w:rPr>
                <w:rFonts w:ascii="GHEA Grapalat" w:hAnsi="GHEA Grapalat"/>
                <w:lang w:val="hy-AM" w:eastAsia="hy-AM"/>
              </w:rPr>
              <w:t xml:space="preserve">Ընդունվել է ի գիտություն, կալանավորված և ազատազրկման դատապարտված անձանց համար  ՀՀ ԱՆ-ի կողմից կենտրոնացված կարգով ձեռք բերված դեղերը տրվում են </w:t>
            </w:r>
            <w:r w:rsidR="00AB590B" w:rsidRPr="00AF27B8">
              <w:rPr>
                <w:rFonts w:ascii="GHEA Grapalat" w:hAnsi="GHEA Grapalat"/>
                <w:lang w:val="hy" w:eastAsia="hy-AM"/>
              </w:rPr>
              <w:t>«</w:t>
            </w:r>
            <w:proofErr w:type="spellStart"/>
            <w:r w:rsidR="00AB590B" w:rsidRPr="00AF27B8">
              <w:rPr>
                <w:rFonts w:ascii="GHEA Grapalat" w:hAnsi="GHEA Grapalat"/>
                <w:lang w:eastAsia="hy-AM"/>
              </w:rPr>
              <w:t>Քրեակատարողական</w:t>
            </w:r>
            <w:proofErr w:type="spellEnd"/>
            <w:r w:rsidR="00AB590B" w:rsidRPr="00AF27B8">
              <w:rPr>
                <w:rFonts w:ascii="GHEA Grapalat" w:hAnsi="GHEA Grapalat"/>
                <w:lang w:val="hy" w:eastAsia="hy-AM"/>
              </w:rPr>
              <w:t xml:space="preserve"> </w:t>
            </w:r>
            <w:proofErr w:type="spellStart"/>
            <w:r w:rsidR="00AB590B" w:rsidRPr="00AF27B8">
              <w:rPr>
                <w:rFonts w:ascii="GHEA Grapalat" w:hAnsi="GHEA Grapalat"/>
                <w:lang w:eastAsia="hy-AM"/>
              </w:rPr>
              <w:t>բժշկության</w:t>
            </w:r>
            <w:proofErr w:type="spellEnd"/>
            <w:r w:rsidR="00AB590B" w:rsidRPr="00AF27B8">
              <w:rPr>
                <w:rFonts w:ascii="GHEA Grapalat" w:hAnsi="GHEA Grapalat"/>
                <w:lang w:val="hy" w:eastAsia="hy-AM"/>
              </w:rPr>
              <w:t xml:space="preserve"> </w:t>
            </w:r>
            <w:proofErr w:type="spellStart"/>
            <w:r w:rsidR="00AB590B" w:rsidRPr="00AF27B8">
              <w:rPr>
                <w:rFonts w:ascii="GHEA Grapalat" w:hAnsi="GHEA Grapalat"/>
                <w:lang w:eastAsia="hy-AM"/>
              </w:rPr>
              <w:t>կենտրոն</w:t>
            </w:r>
            <w:proofErr w:type="spellEnd"/>
            <w:r w:rsidR="00AB590B" w:rsidRPr="00AF27B8">
              <w:rPr>
                <w:rFonts w:ascii="GHEA Grapalat" w:hAnsi="GHEA Grapalat"/>
                <w:lang w:val="hy" w:eastAsia="hy-AM"/>
              </w:rPr>
              <w:t xml:space="preserve">» </w:t>
            </w:r>
            <w:r w:rsidR="00AB590B" w:rsidRPr="00AF27B8">
              <w:rPr>
                <w:rFonts w:ascii="GHEA Grapalat" w:hAnsi="GHEA Grapalat"/>
                <w:lang w:eastAsia="hy-AM"/>
              </w:rPr>
              <w:t>ՊՈԱԿ</w:t>
            </w:r>
            <w:r w:rsidR="00AB590B" w:rsidRPr="00AF27B8">
              <w:rPr>
                <w:rFonts w:ascii="GHEA Grapalat" w:hAnsi="GHEA Grapalat"/>
                <w:lang w:val="hy" w:eastAsia="hy-AM"/>
              </w:rPr>
              <w:t>-</w:t>
            </w:r>
            <w:r w:rsidR="00AB590B" w:rsidRPr="00AF27B8">
              <w:rPr>
                <w:rFonts w:ascii="GHEA Grapalat" w:hAnsi="GHEA Grapalat"/>
                <w:lang w:eastAsia="hy-AM"/>
              </w:rPr>
              <w:t>ի</w:t>
            </w:r>
            <w:r w:rsidR="00AB590B" w:rsidRPr="00AF27B8">
              <w:rPr>
                <w:rFonts w:ascii="GHEA Grapalat" w:hAnsi="GHEA Grapalat"/>
                <w:lang w:val="hy-AM" w:eastAsia="hy-AM"/>
              </w:rPr>
              <w:t xml:space="preserve"> կողմից, իսկ օֆերտայի շրջանակներում դեղատներից` լիազորված անձի միջոցով</w:t>
            </w:r>
            <w:r w:rsidR="00B020D4" w:rsidRPr="00AF27B8">
              <w:rPr>
                <w:rFonts w:ascii="GHEA Grapalat" w:hAnsi="GHEA Grapalat"/>
                <w:lang w:val="hy-AM" w:eastAsia="hy-AM"/>
              </w:rPr>
              <w:t xml:space="preserve">, ինչը կարգավորված է ՀՀ </w:t>
            </w:r>
            <w:r w:rsidR="00B020D4" w:rsidRPr="00AF27B8">
              <w:rPr>
                <w:rFonts w:ascii="GHEA Grapalat" w:hAnsi="GHEA Grapalat"/>
                <w:lang w:val="hy-AM" w:eastAsia="hy-AM"/>
              </w:rPr>
              <w:lastRenderedPageBreak/>
              <w:t>կառավարության 2019 թվականի օգոստոսի 15-ի N 1080-Ն որոշմամբ:</w:t>
            </w:r>
          </w:p>
          <w:p w14:paraId="4144A68D" w14:textId="01B657C0" w:rsidR="00B020D4" w:rsidRPr="00AF27B8" w:rsidRDefault="00B020D4" w:rsidP="003A06AB">
            <w:pPr>
              <w:ind w:left="141" w:right="57"/>
              <w:jc w:val="both"/>
              <w:rPr>
                <w:rFonts w:ascii="GHEA Grapalat" w:hAnsi="GHEA Grapalat"/>
                <w:lang w:val="hy-AM" w:eastAsia="hy-AM"/>
              </w:rPr>
            </w:pPr>
          </w:p>
          <w:p w14:paraId="4B512323" w14:textId="72533F93" w:rsidR="00B020D4" w:rsidRPr="00AF27B8" w:rsidRDefault="00B020D4" w:rsidP="003A06AB">
            <w:pPr>
              <w:ind w:left="141" w:right="57"/>
              <w:jc w:val="both"/>
              <w:rPr>
                <w:rFonts w:ascii="GHEA Grapalat" w:hAnsi="GHEA Grapalat"/>
                <w:lang w:val="hy-AM" w:eastAsia="hy-AM"/>
              </w:rPr>
            </w:pPr>
          </w:p>
          <w:p w14:paraId="7EBACFB4" w14:textId="77777777" w:rsidR="00B020D4" w:rsidRPr="00AF27B8" w:rsidRDefault="00B020D4" w:rsidP="003A06AB">
            <w:pPr>
              <w:ind w:left="141" w:right="57"/>
              <w:jc w:val="both"/>
              <w:rPr>
                <w:rFonts w:ascii="GHEA Grapalat" w:hAnsi="GHEA Grapalat"/>
                <w:lang w:val="hy-AM" w:eastAsia="hy-AM"/>
              </w:rPr>
            </w:pPr>
          </w:p>
          <w:p w14:paraId="466EA7A8" w14:textId="43031325" w:rsidR="00B020D4" w:rsidRPr="00AF27B8" w:rsidRDefault="00B020D4" w:rsidP="003A06AB">
            <w:pPr>
              <w:ind w:left="141" w:right="57"/>
              <w:jc w:val="both"/>
              <w:rPr>
                <w:rFonts w:ascii="GHEA Grapalat" w:hAnsi="GHEA Grapalat"/>
                <w:lang w:val="hy-AM" w:eastAsia="hy-AM"/>
              </w:rPr>
            </w:pPr>
          </w:p>
          <w:p w14:paraId="13878035" w14:textId="6D3CA735" w:rsidR="00B020D4" w:rsidRPr="00AF27B8" w:rsidRDefault="00B020D4" w:rsidP="00B020D4">
            <w:pPr>
              <w:ind w:left="141" w:right="57"/>
              <w:jc w:val="both"/>
              <w:rPr>
                <w:rFonts w:ascii="GHEA Grapalat" w:hAnsi="GHEA Grapalat"/>
                <w:lang w:val="hy-AM" w:eastAsia="hy-AM"/>
              </w:rPr>
            </w:pPr>
            <w:r w:rsidRPr="00AF27B8">
              <w:rPr>
                <w:rFonts w:ascii="GHEA Grapalat" w:hAnsi="GHEA Grapalat"/>
                <w:lang w:val="hy-AM" w:eastAsia="hy-AM"/>
              </w:rPr>
              <w:t>10</w:t>
            </w:r>
            <w:r w:rsidRPr="00AF27B8">
              <w:rPr>
                <w:rFonts w:ascii="GHEA Grapalat" w:hAnsi="GHEA Grapalat"/>
                <w:lang w:val="hy" w:eastAsia="hy-AM"/>
              </w:rPr>
              <w:t>.</w:t>
            </w:r>
            <w:r w:rsidRPr="00AF27B8">
              <w:rPr>
                <w:rFonts w:ascii="GHEA Grapalat" w:hAnsi="GHEA Grapalat"/>
                <w:lang w:val="hy-AM" w:eastAsia="hy-AM"/>
              </w:rPr>
              <w:t>Ընդունվել է</w:t>
            </w:r>
            <w:r w:rsidR="00892768" w:rsidRPr="00AF27B8">
              <w:rPr>
                <w:rFonts w:ascii="GHEA Grapalat" w:hAnsi="GHEA Grapalat"/>
                <w:lang w:val="hy-AM" w:eastAsia="hy-AM"/>
              </w:rPr>
              <w:t xml:space="preserve">, համապատասխանեցվել է </w:t>
            </w:r>
            <w:r w:rsidRPr="00AF27B8">
              <w:rPr>
                <w:rFonts w:ascii="GHEA Grapalat" w:hAnsi="GHEA Grapalat"/>
                <w:lang w:val="hy-AM" w:eastAsia="hy-AM"/>
              </w:rPr>
              <w:t xml:space="preserve"> </w:t>
            </w:r>
            <w:r w:rsidR="00892768" w:rsidRPr="00AF27B8">
              <w:rPr>
                <w:rFonts w:ascii="GHEA Grapalat" w:hAnsi="GHEA Grapalat"/>
                <w:lang w:val="hy-AM" w:eastAsia="hy-AM"/>
              </w:rPr>
              <w:t>««Դեղերի մասին» օրենքում փոփոխություններ կատարելու մասին» օրենքի նախագծ</w:t>
            </w:r>
            <w:r w:rsidR="002A50FB" w:rsidRPr="00AF27B8">
              <w:rPr>
                <w:rFonts w:ascii="GHEA Grapalat" w:hAnsi="GHEA Grapalat"/>
                <w:lang w:val="hy-AM" w:eastAsia="hy-AM"/>
              </w:rPr>
              <w:t>ով նոր խմբագրությամբ շարադրվող 11-րդ Հոդվածին:</w:t>
            </w:r>
          </w:p>
          <w:p w14:paraId="68024217" w14:textId="4AE79DE1" w:rsidR="00B020D4" w:rsidRPr="00AF27B8" w:rsidRDefault="00B020D4" w:rsidP="003A06AB">
            <w:pPr>
              <w:ind w:left="141" w:right="57"/>
              <w:jc w:val="both"/>
              <w:rPr>
                <w:rFonts w:ascii="GHEA Grapalat" w:hAnsi="GHEA Grapalat"/>
                <w:lang w:val="hy-AM" w:eastAsia="hy-AM"/>
              </w:rPr>
            </w:pPr>
          </w:p>
          <w:p w14:paraId="32A0A3DF" w14:textId="57BB6166" w:rsidR="002A50FB" w:rsidRPr="00AF27B8" w:rsidRDefault="002A50FB" w:rsidP="003A06AB">
            <w:pPr>
              <w:ind w:left="141" w:right="57"/>
              <w:jc w:val="both"/>
              <w:rPr>
                <w:rFonts w:ascii="GHEA Grapalat" w:hAnsi="GHEA Grapalat"/>
                <w:lang w:val="hy-AM" w:eastAsia="hy-AM"/>
              </w:rPr>
            </w:pPr>
          </w:p>
          <w:p w14:paraId="4A947985" w14:textId="3D06B9A2" w:rsidR="002A50FB" w:rsidRPr="00AF27B8" w:rsidRDefault="002A50FB" w:rsidP="003A06AB">
            <w:pPr>
              <w:ind w:left="141" w:right="57"/>
              <w:jc w:val="both"/>
              <w:rPr>
                <w:rFonts w:ascii="GHEA Grapalat" w:hAnsi="GHEA Grapalat"/>
                <w:lang w:val="hy-AM" w:eastAsia="hy-AM"/>
              </w:rPr>
            </w:pPr>
          </w:p>
          <w:p w14:paraId="460C5F48" w14:textId="63B0286B" w:rsidR="002A50FB" w:rsidRPr="00AF27B8" w:rsidRDefault="002A50FB" w:rsidP="003A06AB">
            <w:pPr>
              <w:ind w:left="141" w:right="57"/>
              <w:jc w:val="both"/>
              <w:rPr>
                <w:rFonts w:ascii="GHEA Grapalat" w:hAnsi="GHEA Grapalat"/>
                <w:lang w:val="hy-AM" w:eastAsia="hy-AM"/>
              </w:rPr>
            </w:pPr>
          </w:p>
          <w:p w14:paraId="780B73D9" w14:textId="6A684A02" w:rsidR="002A50FB" w:rsidRPr="00AF27B8" w:rsidRDefault="002A50FB" w:rsidP="003A06AB">
            <w:pPr>
              <w:ind w:left="141" w:right="57"/>
              <w:jc w:val="both"/>
              <w:rPr>
                <w:rFonts w:ascii="GHEA Grapalat" w:hAnsi="GHEA Grapalat"/>
                <w:lang w:val="hy-AM" w:eastAsia="hy-AM"/>
              </w:rPr>
            </w:pPr>
          </w:p>
          <w:p w14:paraId="3DEC2A6F" w14:textId="2824B9E5" w:rsidR="002A50FB" w:rsidRPr="00AF27B8" w:rsidRDefault="002A50FB" w:rsidP="003A06AB">
            <w:pPr>
              <w:ind w:left="141" w:right="57"/>
              <w:jc w:val="both"/>
              <w:rPr>
                <w:rFonts w:ascii="GHEA Grapalat" w:hAnsi="GHEA Grapalat"/>
                <w:lang w:val="hy-AM" w:eastAsia="hy-AM"/>
              </w:rPr>
            </w:pPr>
          </w:p>
          <w:p w14:paraId="23FC4A4E" w14:textId="77777777" w:rsidR="002A50FB" w:rsidRPr="00AF27B8" w:rsidRDefault="002A50FB" w:rsidP="003A06AB">
            <w:pPr>
              <w:ind w:left="141" w:right="57"/>
              <w:jc w:val="both"/>
              <w:rPr>
                <w:rFonts w:ascii="GHEA Grapalat" w:hAnsi="GHEA Grapalat"/>
                <w:lang w:val="hy-AM" w:eastAsia="hy-AM"/>
              </w:rPr>
            </w:pPr>
          </w:p>
          <w:p w14:paraId="6E435846" w14:textId="7ACF13C3" w:rsidR="00B020D4" w:rsidRPr="00AF27B8" w:rsidRDefault="00B020D4" w:rsidP="003A06AB">
            <w:pPr>
              <w:ind w:left="141" w:right="57"/>
              <w:jc w:val="both"/>
              <w:rPr>
                <w:rFonts w:ascii="GHEA Grapalat" w:hAnsi="GHEA Grapalat"/>
                <w:lang w:val="hy" w:eastAsia="hy-AM"/>
              </w:rPr>
            </w:pPr>
            <w:r w:rsidRPr="00AF27B8">
              <w:rPr>
                <w:rFonts w:ascii="GHEA Grapalat" w:hAnsi="GHEA Grapalat"/>
                <w:lang w:val="hy-AM" w:eastAsia="hy-AM"/>
              </w:rPr>
              <w:t>11</w:t>
            </w:r>
            <w:r w:rsidRPr="00AF27B8">
              <w:rPr>
                <w:rFonts w:ascii="GHEA Grapalat" w:hAnsi="GHEA Grapalat"/>
                <w:lang w:val="hy" w:eastAsia="hy-AM"/>
              </w:rPr>
              <w:t>.</w:t>
            </w:r>
            <w:r w:rsidRPr="00AF27B8">
              <w:rPr>
                <w:rFonts w:ascii="GHEA Grapalat" w:hAnsi="GHEA Grapalat"/>
                <w:lang w:val="hy-AM" w:eastAsia="hy-AM"/>
              </w:rPr>
              <w:t xml:space="preserve"> Չի ընդունվել:  Նախագծ</w:t>
            </w:r>
            <w:r w:rsidR="00BE00F5" w:rsidRPr="00AF27B8">
              <w:rPr>
                <w:rFonts w:ascii="GHEA Grapalat" w:hAnsi="GHEA Grapalat"/>
                <w:lang w:val="hy-AM" w:eastAsia="hy-AM"/>
              </w:rPr>
              <w:t xml:space="preserve">ի </w:t>
            </w:r>
            <w:r w:rsidR="00424544" w:rsidRPr="00AF27B8">
              <w:rPr>
                <w:rFonts w:ascii="GHEA Grapalat" w:hAnsi="GHEA Grapalat"/>
                <w:lang w:val="hy-AM" w:eastAsia="hy-AM"/>
              </w:rPr>
              <w:t>հիմնավորմամբ</w:t>
            </w:r>
            <w:r w:rsidR="00BA11B8" w:rsidRPr="00AF27B8">
              <w:rPr>
                <w:rFonts w:ascii="GHEA Grapalat" w:hAnsi="GHEA Grapalat"/>
                <w:lang w:val="hy-AM" w:eastAsia="hy-AM"/>
              </w:rPr>
              <w:t xml:space="preserve"> </w:t>
            </w:r>
            <w:r w:rsidR="00BE00F5" w:rsidRPr="00AF27B8">
              <w:rPr>
                <w:rFonts w:ascii="GHEA Grapalat" w:hAnsi="GHEA Grapalat"/>
                <w:lang w:val="hy-AM" w:eastAsia="hy-AM"/>
              </w:rPr>
              <w:t xml:space="preserve">  </w:t>
            </w:r>
            <w:r w:rsidRPr="00AF27B8">
              <w:rPr>
                <w:rFonts w:ascii="GHEA Grapalat" w:hAnsi="GHEA Grapalat"/>
                <w:lang w:val="hy-AM" w:eastAsia="hy-AM"/>
              </w:rPr>
              <w:t xml:space="preserve"> </w:t>
            </w:r>
            <w:r w:rsidR="00BA11B8" w:rsidRPr="00AF27B8">
              <w:rPr>
                <w:rFonts w:ascii="GHEA Grapalat" w:hAnsi="GHEA Grapalat"/>
                <w:lang w:val="hy-AM" w:eastAsia="hy-AM"/>
              </w:rPr>
              <w:t xml:space="preserve">ներկայացվել է </w:t>
            </w:r>
            <w:r w:rsidRPr="00AF27B8">
              <w:rPr>
                <w:rFonts w:ascii="GHEA Grapalat" w:hAnsi="GHEA Grapalat"/>
                <w:lang w:val="hy" w:eastAsia="hy-AM"/>
              </w:rPr>
              <w:t>ՀՀ-ում լիցենզավորված 2480 դեղատներից ընդամենը 36 դեղատուն</w:t>
            </w:r>
            <w:r w:rsidR="00BA11B8" w:rsidRPr="00AF27B8">
              <w:rPr>
                <w:rFonts w:ascii="GHEA Grapalat" w:hAnsi="GHEA Grapalat"/>
                <w:lang w:val="hy-AM" w:eastAsia="hy-AM"/>
              </w:rPr>
              <w:t xml:space="preserve"> ունի </w:t>
            </w:r>
            <w:r w:rsidRPr="00AF27B8">
              <w:rPr>
                <w:rFonts w:ascii="GHEA Grapalat" w:hAnsi="GHEA Grapalat"/>
                <w:lang w:val="hy" w:eastAsia="hy-AM"/>
              </w:rPr>
              <w:t xml:space="preserve"> թմրամիջոցներ կամ հոգեմետ (հոգեներգործուն) նյութեր պարունակող դեղերի իրացում և (կամ) բացթողում տեսակ</w:t>
            </w:r>
            <w:r w:rsidR="00BA11B8" w:rsidRPr="00AF27B8">
              <w:rPr>
                <w:rFonts w:ascii="GHEA Grapalat" w:hAnsi="GHEA Grapalat"/>
                <w:lang w:val="hy-AM" w:eastAsia="hy-AM"/>
              </w:rPr>
              <w:t xml:space="preserve">ի </w:t>
            </w:r>
            <w:r w:rsidRPr="00AF27B8">
              <w:rPr>
                <w:rFonts w:ascii="GHEA Grapalat" w:hAnsi="GHEA Grapalat"/>
                <w:lang w:val="hy-AM" w:eastAsia="hy-AM"/>
              </w:rPr>
              <w:t xml:space="preserve"> </w:t>
            </w:r>
            <w:r w:rsidRPr="00AF27B8">
              <w:rPr>
                <w:rFonts w:ascii="GHEA Grapalat" w:hAnsi="GHEA Grapalat"/>
                <w:lang w:val="hy" w:eastAsia="hy-AM"/>
              </w:rPr>
              <w:t xml:space="preserve"> լիցենզ</w:t>
            </w:r>
            <w:r w:rsidR="00BA11B8" w:rsidRPr="00AF27B8">
              <w:rPr>
                <w:rFonts w:ascii="GHEA Grapalat" w:hAnsi="GHEA Grapalat"/>
                <w:lang w:val="hy-AM" w:eastAsia="hy-AM"/>
              </w:rPr>
              <w:t>իա</w:t>
            </w:r>
            <w:r w:rsidRPr="00AF27B8">
              <w:rPr>
                <w:rFonts w:ascii="GHEA Grapalat" w:hAnsi="GHEA Grapalat"/>
                <w:lang w:val="hy" w:eastAsia="hy-AM"/>
              </w:rPr>
              <w:t xml:space="preserve">, որոշ մարզերում ընդհանրապես բացակայում են նման դեղատներ: </w:t>
            </w:r>
            <w:r w:rsidRPr="00AF27B8">
              <w:rPr>
                <w:rFonts w:ascii="GHEA Grapalat" w:hAnsi="GHEA Grapalat"/>
                <w:lang w:val="hy-AM" w:eastAsia="hy-AM"/>
              </w:rPr>
              <w:t>Հոգեմետ</w:t>
            </w:r>
            <w:r w:rsidRPr="00AF27B8">
              <w:rPr>
                <w:rFonts w:ascii="GHEA Grapalat" w:hAnsi="GHEA Grapalat"/>
                <w:lang w:val="hy" w:eastAsia="hy-AM"/>
              </w:rPr>
              <w:t xml:space="preserve"> </w:t>
            </w:r>
            <w:r w:rsidRPr="00AF27B8">
              <w:rPr>
                <w:rFonts w:ascii="GHEA Grapalat" w:hAnsi="GHEA Grapalat"/>
                <w:lang w:val="hy-AM" w:eastAsia="hy-AM"/>
              </w:rPr>
              <w:t>դեղերի</w:t>
            </w:r>
            <w:r w:rsidRPr="00AF27B8">
              <w:rPr>
                <w:rFonts w:ascii="GHEA Grapalat" w:hAnsi="GHEA Grapalat"/>
                <w:lang w:val="hy" w:eastAsia="hy-AM"/>
              </w:rPr>
              <w:t xml:space="preserve"> </w:t>
            </w:r>
            <w:r w:rsidRPr="00AF27B8">
              <w:rPr>
                <w:rFonts w:ascii="GHEA Grapalat" w:hAnsi="GHEA Grapalat"/>
                <w:lang w:val="hy-AM" w:eastAsia="hy-AM"/>
              </w:rPr>
              <w:t>տեղային</w:t>
            </w:r>
            <w:r w:rsidRPr="00AF27B8">
              <w:rPr>
                <w:rFonts w:ascii="GHEA Grapalat" w:hAnsi="GHEA Grapalat"/>
                <w:lang w:val="hy" w:eastAsia="hy-AM"/>
              </w:rPr>
              <w:t xml:space="preserve"> </w:t>
            </w:r>
            <w:r w:rsidRPr="00AF27B8">
              <w:rPr>
                <w:rFonts w:ascii="GHEA Grapalat" w:hAnsi="GHEA Grapalat"/>
                <w:lang w:val="hy-AM" w:eastAsia="hy-AM"/>
              </w:rPr>
              <w:t>ձեռքբերումը</w:t>
            </w:r>
            <w:r w:rsidRPr="00AF27B8">
              <w:rPr>
                <w:rFonts w:ascii="GHEA Grapalat" w:hAnsi="GHEA Grapalat"/>
                <w:lang w:val="hy" w:eastAsia="hy-AM"/>
              </w:rPr>
              <w:t xml:space="preserve"> </w:t>
            </w:r>
            <w:r w:rsidRPr="00AF27B8">
              <w:rPr>
                <w:rFonts w:ascii="GHEA Grapalat" w:hAnsi="GHEA Grapalat"/>
                <w:lang w:val="hy-AM" w:eastAsia="hy-AM"/>
              </w:rPr>
              <w:t>և</w:t>
            </w:r>
            <w:r w:rsidRPr="00AF27B8">
              <w:rPr>
                <w:rFonts w:ascii="GHEA Grapalat" w:hAnsi="GHEA Grapalat"/>
                <w:lang w:val="hy" w:eastAsia="hy-AM"/>
              </w:rPr>
              <w:t xml:space="preserve"> </w:t>
            </w:r>
            <w:r w:rsidRPr="00AF27B8">
              <w:rPr>
                <w:rFonts w:ascii="GHEA Grapalat" w:hAnsi="GHEA Grapalat"/>
                <w:lang w:val="hy-AM" w:eastAsia="hy-AM"/>
              </w:rPr>
              <w:t>ապահովումը</w:t>
            </w:r>
            <w:r w:rsidRPr="00AF27B8">
              <w:rPr>
                <w:rFonts w:ascii="GHEA Grapalat" w:hAnsi="GHEA Grapalat"/>
                <w:lang w:val="hy" w:eastAsia="hy-AM"/>
              </w:rPr>
              <w:t xml:space="preserve"> </w:t>
            </w:r>
            <w:r w:rsidRPr="00AF27B8">
              <w:rPr>
                <w:rFonts w:ascii="GHEA Grapalat" w:hAnsi="GHEA Grapalat"/>
                <w:lang w:val="hy-AM" w:eastAsia="hy-AM"/>
              </w:rPr>
              <w:t>մարզային</w:t>
            </w:r>
            <w:r w:rsidRPr="00AF27B8">
              <w:rPr>
                <w:rFonts w:ascii="GHEA Grapalat" w:hAnsi="GHEA Grapalat"/>
                <w:lang w:val="hy" w:eastAsia="hy-AM"/>
              </w:rPr>
              <w:t xml:space="preserve"> </w:t>
            </w:r>
            <w:r w:rsidRPr="00AF27B8">
              <w:rPr>
                <w:rFonts w:ascii="GHEA Grapalat" w:hAnsi="GHEA Grapalat"/>
                <w:lang w:val="hy-AM" w:eastAsia="hy-AM"/>
              </w:rPr>
              <w:t>ԱԱՊ</w:t>
            </w:r>
            <w:r w:rsidRPr="00AF27B8">
              <w:rPr>
                <w:rFonts w:ascii="GHEA Grapalat" w:hAnsi="GHEA Grapalat"/>
                <w:lang w:val="hy" w:eastAsia="hy-AM"/>
              </w:rPr>
              <w:t xml:space="preserve"> </w:t>
            </w:r>
            <w:r w:rsidRPr="00AF27B8">
              <w:rPr>
                <w:rFonts w:ascii="GHEA Grapalat" w:hAnsi="GHEA Grapalat"/>
                <w:lang w:val="hy-AM" w:eastAsia="hy-AM"/>
              </w:rPr>
              <w:t>կազմակերպությունների</w:t>
            </w:r>
            <w:r w:rsidRPr="00AF27B8">
              <w:rPr>
                <w:rFonts w:ascii="GHEA Grapalat" w:hAnsi="GHEA Grapalat"/>
                <w:lang w:val="hy" w:eastAsia="hy-AM"/>
              </w:rPr>
              <w:t xml:space="preserve"> </w:t>
            </w:r>
            <w:r w:rsidRPr="00AF27B8">
              <w:rPr>
                <w:rFonts w:ascii="GHEA Grapalat" w:hAnsi="GHEA Grapalat"/>
                <w:lang w:val="hy-AM" w:eastAsia="hy-AM"/>
              </w:rPr>
              <w:t>միջոցով</w:t>
            </w:r>
            <w:r w:rsidRPr="00AF27B8">
              <w:rPr>
                <w:rFonts w:ascii="GHEA Grapalat" w:hAnsi="GHEA Grapalat"/>
                <w:lang w:val="hy" w:eastAsia="hy-AM"/>
              </w:rPr>
              <w:t xml:space="preserve"> </w:t>
            </w:r>
            <w:r w:rsidRPr="00AF27B8">
              <w:rPr>
                <w:rFonts w:ascii="GHEA Grapalat" w:hAnsi="GHEA Grapalat"/>
                <w:lang w:val="hy-AM" w:eastAsia="hy-AM"/>
              </w:rPr>
              <w:t>կնվազեցնի</w:t>
            </w:r>
            <w:r w:rsidRPr="00AF27B8">
              <w:rPr>
                <w:rFonts w:ascii="GHEA Grapalat" w:hAnsi="GHEA Grapalat"/>
                <w:lang w:val="hy" w:eastAsia="hy-AM"/>
              </w:rPr>
              <w:t xml:space="preserve"> դեղերի անընդհատության խախտման և շահառուների առողջության </w:t>
            </w:r>
            <w:r w:rsidRPr="00AF27B8">
              <w:rPr>
                <w:rFonts w:ascii="GHEA Grapalat" w:hAnsi="GHEA Grapalat"/>
                <w:lang w:val="hy-AM" w:eastAsia="hy-AM"/>
              </w:rPr>
              <w:t>ռիսկերը</w:t>
            </w:r>
            <w:r w:rsidRPr="00AF27B8">
              <w:rPr>
                <w:rFonts w:ascii="GHEA Grapalat" w:hAnsi="GHEA Grapalat"/>
                <w:lang w:val="hy" w:eastAsia="hy-AM"/>
              </w:rPr>
              <w:t xml:space="preserve"> </w:t>
            </w:r>
            <w:r w:rsidRPr="00AF27B8">
              <w:rPr>
                <w:rFonts w:ascii="GHEA Grapalat" w:hAnsi="GHEA Grapalat"/>
                <w:lang w:val="hy-AM" w:eastAsia="hy-AM"/>
              </w:rPr>
              <w:t>և</w:t>
            </w:r>
            <w:r w:rsidRPr="00AF27B8">
              <w:rPr>
                <w:rFonts w:ascii="GHEA Grapalat" w:hAnsi="GHEA Grapalat"/>
                <w:lang w:val="hy" w:eastAsia="hy-AM"/>
              </w:rPr>
              <w:t xml:space="preserve"> </w:t>
            </w:r>
            <w:r w:rsidRPr="00AF27B8">
              <w:rPr>
                <w:rFonts w:ascii="GHEA Grapalat" w:hAnsi="GHEA Grapalat"/>
                <w:lang w:val="hy-AM" w:eastAsia="hy-AM"/>
              </w:rPr>
              <w:t>կապահովի</w:t>
            </w:r>
            <w:r w:rsidRPr="00AF27B8">
              <w:rPr>
                <w:rFonts w:ascii="GHEA Grapalat" w:hAnsi="GHEA Grapalat"/>
                <w:lang w:val="hy" w:eastAsia="hy-AM"/>
              </w:rPr>
              <w:t xml:space="preserve"> </w:t>
            </w:r>
            <w:r w:rsidRPr="00AF27B8">
              <w:rPr>
                <w:rFonts w:ascii="GHEA Grapalat" w:hAnsi="GHEA Grapalat"/>
                <w:lang w:val="hy-AM" w:eastAsia="hy-AM"/>
              </w:rPr>
              <w:t>բուժման</w:t>
            </w:r>
            <w:r w:rsidRPr="00AF27B8">
              <w:rPr>
                <w:rFonts w:ascii="GHEA Grapalat" w:hAnsi="GHEA Grapalat"/>
                <w:lang w:val="hy" w:eastAsia="hy-AM"/>
              </w:rPr>
              <w:t xml:space="preserve"> </w:t>
            </w:r>
            <w:r w:rsidRPr="00AF27B8">
              <w:rPr>
                <w:rFonts w:ascii="GHEA Grapalat" w:hAnsi="GHEA Grapalat"/>
                <w:lang w:val="hy-AM" w:eastAsia="hy-AM"/>
              </w:rPr>
              <w:t>շարունակականությունը։</w:t>
            </w:r>
            <w:r w:rsidRPr="00AF27B8">
              <w:rPr>
                <w:rFonts w:ascii="GHEA Grapalat" w:hAnsi="GHEA Grapalat"/>
                <w:lang w:val="hy" w:eastAsia="hy-AM"/>
              </w:rPr>
              <w:t xml:space="preserve"> </w:t>
            </w:r>
          </w:p>
          <w:p w14:paraId="3661A5EB" w14:textId="5B26EFA0" w:rsidR="00B020D4" w:rsidRPr="00AF27B8" w:rsidRDefault="00B020D4" w:rsidP="003A06AB">
            <w:pPr>
              <w:ind w:left="141" w:right="57"/>
              <w:jc w:val="both"/>
              <w:rPr>
                <w:rFonts w:ascii="GHEA Grapalat" w:hAnsi="GHEA Grapalat"/>
                <w:lang w:val="hy-AM" w:eastAsia="hy-AM"/>
              </w:rPr>
            </w:pPr>
          </w:p>
          <w:p w14:paraId="7FC3C35C" w14:textId="142A9264" w:rsidR="00B020D4" w:rsidRPr="00AF27B8" w:rsidRDefault="00B020D4" w:rsidP="003A06AB">
            <w:pPr>
              <w:ind w:left="141" w:right="57"/>
              <w:jc w:val="both"/>
              <w:rPr>
                <w:rFonts w:ascii="GHEA Grapalat" w:hAnsi="GHEA Grapalat"/>
                <w:lang w:val="hy-AM" w:eastAsia="hy-AM"/>
              </w:rPr>
            </w:pPr>
          </w:p>
          <w:p w14:paraId="403EC472" w14:textId="77777777" w:rsidR="00B020D4" w:rsidRPr="00AF27B8" w:rsidRDefault="00B020D4" w:rsidP="003A06AB">
            <w:pPr>
              <w:ind w:left="141" w:right="57"/>
              <w:jc w:val="both"/>
              <w:rPr>
                <w:rFonts w:ascii="GHEA Grapalat" w:hAnsi="GHEA Grapalat"/>
                <w:lang w:val="hy-AM" w:eastAsia="hy-AM"/>
              </w:rPr>
            </w:pPr>
          </w:p>
          <w:p w14:paraId="4499410A" w14:textId="18752017" w:rsidR="00BC30D9" w:rsidRPr="00AF27B8" w:rsidRDefault="00BC30D9" w:rsidP="003A06AB">
            <w:pPr>
              <w:ind w:left="141" w:right="57"/>
              <w:jc w:val="both"/>
              <w:rPr>
                <w:rFonts w:ascii="GHEA Grapalat" w:hAnsi="GHEA Grapalat"/>
                <w:lang w:val="hy" w:eastAsia="hy-AM"/>
              </w:rPr>
            </w:pPr>
          </w:p>
          <w:p w14:paraId="605CC694" w14:textId="623B0CC1" w:rsidR="00BA11B8" w:rsidRPr="00AF27B8" w:rsidRDefault="00BA11B8" w:rsidP="003A06AB">
            <w:pPr>
              <w:ind w:left="141" w:right="57"/>
              <w:jc w:val="both"/>
              <w:rPr>
                <w:rFonts w:ascii="GHEA Grapalat" w:hAnsi="GHEA Grapalat"/>
                <w:lang w:val="hy" w:eastAsia="hy-AM"/>
              </w:rPr>
            </w:pPr>
          </w:p>
          <w:p w14:paraId="0E654506" w14:textId="5E15A2C9" w:rsidR="00BA11B8" w:rsidRPr="00AF27B8" w:rsidRDefault="00BA11B8" w:rsidP="003A06AB">
            <w:pPr>
              <w:ind w:left="141" w:right="57"/>
              <w:jc w:val="both"/>
              <w:rPr>
                <w:rFonts w:ascii="GHEA Grapalat" w:hAnsi="GHEA Grapalat"/>
                <w:lang w:val="hy" w:eastAsia="hy-AM"/>
              </w:rPr>
            </w:pPr>
          </w:p>
          <w:p w14:paraId="7F12EE47" w14:textId="144C2443" w:rsidR="00BA11B8" w:rsidRPr="00AF27B8" w:rsidRDefault="00BA11B8" w:rsidP="003A06AB">
            <w:pPr>
              <w:ind w:left="141" w:right="57"/>
              <w:jc w:val="both"/>
              <w:rPr>
                <w:rFonts w:ascii="GHEA Grapalat" w:hAnsi="GHEA Grapalat"/>
                <w:lang w:val="hy" w:eastAsia="hy-AM"/>
              </w:rPr>
            </w:pPr>
          </w:p>
          <w:p w14:paraId="4817EB97" w14:textId="58B5E41C" w:rsidR="00BA11B8" w:rsidRPr="00AF27B8" w:rsidRDefault="00BA11B8" w:rsidP="003A06AB">
            <w:pPr>
              <w:ind w:left="141" w:right="57"/>
              <w:jc w:val="both"/>
              <w:rPr>
                <w:rFonts w:ascii="GHEA Grapalat" w:hAnsi="GHEA Grapalat"/>
                <w:lang w:val="hy" w:eastAsia="hy-AM"/>
              </w:rPr>
            </w:pPr>
          </w:p>
          <w:p w14:paraId="54FCE15C" w14:textId="045E6270" w:rsidR="00BA11B8" w:rsidRPr="00AF27B8" w:rsidRDefault="00BA11B8" w:rsidP="003A06AB">
            <w:pPr>
              <w:ind w:left="141" w:right="57"/>
              <w:jc w:val="both"/>
              <w:rPr>
                <w:rFonts w:ascii="GHEA Grapalat" w:hAnsi="GHEA Grapalat"/>
                <w:lang w:val="hy" w:eastAsia="hy-AM"/>
              </w:rPr>
            </w:pPr>
          </w:p>
          <w:p w14:paraId="33F31843" w14:textId="0FF69750" w:rsidR="00BA11B8" w:rsidRPr="00AF27B8" w:rsidRDefault="00BA11B8" w:rsidP="003A06AB">
            <w:pPr>
              <w:ind w:left="141" w:right="57"/>
              <w:jc w:val="both"/>
              <w:rPr>
                <w:rFonts w:ascii="GHEA Grapalat" w:hAnsi="GHEA Grapalat"/>
                <w:lang w:val="hy" w:eastAsia="hy-AM"/>
              </w:rPr>
            </w:pPr>
          </w:p>
          <w:p w14:paraId="02178ACB" w14:textId="5C344019" w:rsidR="00BA11B8" w:rsidRPr="00AF27B8" w:rsidRDefault="00BA11B8" w:rsidP="003A06AB">
            <w:pPr>
              <w:ind w:left="141" w:right="57"/>
              <w:jc w:val="both"/>
              <w:rPr>
                <w:rFonts w:ascii="GHEA Grapalat" w:hAnsi="GHEA Grapalat"/>
                <w:lang w:val="hy" w:eastAsia="hy-AM"/>
              </w:rPr>
            </w:pPr>
          </w:p>
          <w:p w14:paraId="5B8BDB52" w14:textId="1F69BA46" w:rsidR="00BA11B8" w:rsidRPr="00AF27B8" w:rsidRDefault="00BA11B8" w:rsidP="003A06AB">
            <w:pPr>
              <w:ind w:left="141" w:right="57"/>
              <w:jc w:val="both"/>
              <w:rPr>
                <w:rFonts w:ascii="GHEA Grapalat" w:hAnsi="GHEA Grapalat"/>
                <w:lang w:val="hy" w:eastAsia="hy-AM"/>
              </w:rPr>
            </w:pPr>
          </w:p>
          <w:p w14:paraId="361BCEF8" w14:textId="63DFDB21" w:rsidR="00BA11B8" w:rsidRPr="00AF27B8" w:rsidRDefault="00BA11B8" w:rsidP="003A06AB">
            <w:pPr>
              <w:ind w:left="141" w:right="57"/>
              <w:jc w:val="both"/>
              <w:rPr>
                <w:rFonts w:ascii="GHEA Grapalat" w:hAnsi="GHEA Grapalat"/>
                <w:lang w:val="hy" w:eastAsia="hy-AM"/>
              </w:rPr>
            </w:pPr>
          </w:p>
          <w:p w14:paraId="1DE6756E" w14:textId="2D33BAC7" w:rsidR="00BA11B8" w:rsidRPr="00AF27B8" w:rsidRDefault="00BA11B8" w:rsidP="003A06AB">
            <w:pPr>
              <w:ind w:left="141" w:right="57"/>
              <w:jc w:val="both"/>
              <w:rPr>
                <w:rFonts w:ascii="GHEA Grapalat" w:hAnsi="GHEA Grapalat"/>
                <w:lang w:val="hy" w:eastAsia="hy-AM"/>
              </w:rPr>
            </w:pPr>
          </w:p>
          <w:p w14:paraId="34913883" w14:textId="4231D9B9" w:rsidR="00BA11B8" w:rsidRPr="00AF27B8" w:rsidRDefault="00BA11B8" w:rsidP="003A06AB">
            <w:pPr>
              <w:ind w:left="141" w:right="57"/>
              <w:jc w:val="both"/>
              <w:rPr>
                <w:rFonts w:ascii="GHEA Grapalat" w:hAnsi="GHEA Grapalat"/>
                <w:lang w:val="hy" w:eastAsia="hy-AM"/>
              </w:rPr>
            </w:pPr>
          </w:p>
          <w:p w14:paraId="0D7A69C6" w14:textId="2C38830F" w:rsidR="00BA11B8" w:rsidRPr="00AF27B8" w:rsidRDefault="00BA11B8" w:rsidP="003A06AB">
            <w:pPr>
              <w:ind w:left="141" w:right="57"/>
              <w:jc w:val="both"/>
              <w:rPr>
                <w:rFonts w:ascii="GHEA Grapalat" w:hAnsi="GHEA Grapalat"/>
                <w:lang w:val="hy" w:eastAsia="hy-AM"/>
              </w:rPr>
            </w:pPr>
          </w:p>
          <w:p w14:paraId="0F089DC9" w14:textId="5899D87F" w:rsidR="00BA11B8" w:rsidRPr="00AF27B8" w:rsidRDefault="00BA11B8" w:rsidP="003A06AB">
            <w:pPr>
              <w:ind w:left="141" w:right="57"/>
              <w:jc w:val="both"/>
              <w:rPr>
                <w:rFonts w:ascii="GHEA Grapalat" w:hAnsi="GHEA Grapalat"/>
                <w:lang w:val="hy" w:eastAsia="hy-AM"/>
              </w:rPr>
            </w:pPr>
          </w:p>
          <w:p w14:paraId="21136DFC" w14:textId="016F1AF7" w:rsidR="00BA11B8" w:rsidRPr="00AF27B8" w:rsidRDefault="00BA11B8" w:rsidP="003A06AB">
            <w:pPr>
              <w:ind w:left="141" w:right="57"/>
              <w:jc w:val="both"/>
              <w:rPr>
                <w:rFonts w:ascii="GHEA Grapalat" w:hAnsi="GHEA Grapalat"/>
                <w:lang w:val="hy" w:eastAsia="hy-AM"/>
              </w:rPr>
            </w:pPr>
          </w:p>
          <w:p w14:paraId="1E6A34F9" w14:textId="6B7EF39F" w:rsidR="00BA11B8" w:rsidRPr="00AF27B8" w:rsidRDefault="00BA11B8" w:rsidP="003A06AB">
            <w:pPr>
              <w:ind w:left="141" w:right="57"/>
              <w:jc w:val="both"/>
              <w:rPr>
                <w:rFonts w:ascii="GHEA Grapalat" w:hAnsi="GHEA Grapalat"/>
                <w:lang w:val="hy" w:eastAsia="hy-AM"/>
              </w:rPr>
            </w:pPr>
          </w:p>
          <w:p w14:paraId="005504D4" w14:textId="58A6DDA8" w:rsidR="00BA11B8" w:rsidRPr="00AF27B8" w:rsidRDefault="00BA11B8" w:rsidP="003A06AB">
            <w:pPr>
              <w:ind w:left="141" w:right="57"/>
              <w:jc w:val="both"/>
              <w:rPr>
                <w:rFonts w:ascii="GHEA Grapalat" w:hAnsi="GHEA Grapalat"/>
                <w:lang w:val="hy" w:eastAsia="hy-AM"/>
              </w:rPr>
            </w:pPr>
          </w:p>
          <w:p w14:paraId="1492490E" w14:textId="4B0969D7" w:rsidR="00BA11B8" w:rsidRPr="00AF27B8" w:rsidRDefault="00BA11B8" w:rsidP="003A06AB">
            <w:pPr>
              <w:ind w:left="141" w:right="57"/>
              <w:jc w:val="both"/>
              <w:rPr>
                <w:rFonts w:ascii="GHEA Grapalat" w:hAnsi="GHEA Grapalat"/>
                <w:lang w:val="hy" w:eastAsia="hy-AM"/>
              </w:rPr>
            </w:pPr>
          </w:p>
          <w:p w14:paraId="11BC878B" w14:textId="77777777" w:rsidR="00BC30D9" w:rsidRPr="00AF27B8" w:rsidRDefault="00BC30D9" w:rsidP="003A06AB">
            <w:pPr>
              <w:ind w:left="141" w:right="57"/>
              <w:jc w:val="both"/>
              <w:rPr>
                <w:rFonts w:ascii="GHEA Grapalat" w:hAnsi="GHEA Grapalat"/>
                <w:lang w:val="hy" w:eastAsia="hy-AM"/>
              </w:rPr>
            </w:pPr>
          </w:p>
          <w:p w14:paraId="499C03C7" w14:textId="77777777" w:rsidR="00BC30D9" w:rsidRPr="00AF27B8" w:rsidRDefault="00BC30D9" w:rsidP="003A06AB">
            <w:pPr>
              <w:ind w:left="141" w:right="57"/>
              <w:jc w:val="both"/>
              <w:rPr>
                <w:rFonts w:ascii="GHEA Grapalat" w:hAnsi="GHEA Grapalat"/>
                <w:lang w:val="hy" w:eastAsia="hy-AM"/>
              </w:rPr>
            </w:pPr>
          </w:p>
          <w:p w14:paraId="7814315A" w14:textId="65A1F6AF" w:rsidR="00BC30D9" w:rsidRPr="00AF27B8" w:rsidRDefault="00BA11B8" w:rsidP="003A06AB">
            <w:pPr>
              <w:ind w:left="141" w:right="57"/>
              <w:jc w:val="both"/>
              <w:rPr>
                <w:rFonts w:ascii="GHEA Grapalat" w:hAnsi="GHEA Grapalat"/>
                <w:lang w:val="hy-AM" w:eastAsia="hy-AM"/>
              </w:rPr>
            </w:pPr>
            <w:r w:rsidRPr="00AF27B8">
              <w:rPr>
                <w:rFonts w:ascii="GHEA Grapalat" w:hAnsi="GHEA Grapalat"/>
                <w:lang w:val="hy-AM" w:eastAsia="hy-AM"/>
              </w:rPr>
              <w:t>12</w:t>
            </w:r>
            <w:r w:rsidRPr="00AF27B8">
              <w:rPr>
                <w:rFonts w:ascii="GHEA Grapalat" w:hAnsi="GHEA Grapalat"/>
                <w:lang w:val="hy" w:eastAsia="hy-AM"/>
              </w:rPr>
              <w:t>.</w:t>
            </w:r>
            <w:r w:rsidRPr="00AF27B8">
              <w:rPr>
                <w:rFonts w:ascii="GHEA Grapalat" w:hAnsi="GHEA Grapalat"/>
                <w:lang w:val="hy-AM" w:eastAsia="hy-AM"/>
              </w:rPr>
              <w:t xml:space="preserve"> Չի ընդունվել:</w:t>
            </w:r>
            <w:r w:rsidR="006A629F" w:rsidRPr="00AF27B8">
              <w:rPr>
                <w:rFonts w:ascii="GHEA Grapalat" w:hAnsi="GHEA Grapalat"/>
                <w:lang w:val="hy-AM"/>
              </w:rPr>
              <w:t xml:space="preserve"> </w:t>
            </w:r>
            <w:r w:rsidR="006A629F" w:rsidRPr="00AF27B8">
              <w:rPr>
                <w:rFonts w:ascii="GHEA Grapalat" w:hAnsi="GHEA Grapalat"/>
                <w:lang w:val="hy-AM" w:eastAsia="hy-AM"/>
              </w:rPr>
              <w:t xml:space="preserve">Նախագծի նախաբանում որպես լիազորող նորմ նշված  «Դեղերի մասին» օրենքի 10-րդ հոդվածով Կառավարության կողմից սահմանման ենթակա է դեղերի փոխհատուցման կարգը, որի մի մաս էլ կազմում է դեղի հենակետային գնի, փոխհատուցման գնի և փոխհատուցման </w:t>
            </w:r>
            <w:r w:rsidR="006A629F" w:rsidRPr="00AF27B8">
              <w:rPr>
                <w:rFonts w:ascii="GHEA Grapalat" w:hAnsi="GHEA Grapalat"/>
                <w:lang w:val="hy-AM" w:eastAsia="hy-AM"/>
              </w:rPr>
              <w:lastRenderedPageBreak/>
              <w:t>առավելագույն չափի հաշվարկման վերաբերյալ կարգավորումները:</w:t>
            </w:r>
          </w:p>
          <w:p w14:paraId="1E834DA8" w14:textId="77777777" w:rsidR="00BA11B8" w:rsidRPr="00AF27B8" w:rsidRDefault="00BA11B8" w:rsidP="003A06AB">
            <w:pPr>
              <w:ind w:left="141" w:right="57"/>
              <w:jc w:val="both"/>
              <w:rPr>
                <w:rFonts w:ascii="GHEA Grapalat" w:hAnsi="GHEA Grapalat"/>
                <w:lang w:val="hy" w:eastAsia="hy-AM"/>
              </w:rPr>
            </w:pPr>
          </w:p>
          <w:p w14:paraId="1F264E24" w14:textId="77777777" w:rsidR="00BA11B8" w:rsidRPr="00AF27B8" w:rsidRDefault="00BA11B8" w:rsidP="003A06AB">
            <w:pPr>
              <w:ind w:left="141" w:right="57"/>
              <w:jc w:val="both"/>
              <w:rPr>
                <w:rFonts w:ascii="GHEA Grapalat" w:hAnsi="GHEA Grapalat"/>
                <w:lang w:val="hy" w:eastAsia="hy-AM"/>
              </w:rPr>
            </w:pPr>
          </w:p>
          <w:p w14:paraId="0FD6E4C9" w14:textId="77777777" w:rsidR="00BA11B8" w:rsidRPr="00AF27B8" w:rsidRDefault="00BA11B8" w:rsidP="003A06AB">
            <w:pPr>
              <w:ind w:left="141" w:right="57"/>
              <w:jc w:val="both"/>
              <w:rPr>
                <w:rFonts w:ascii="GHEA Grapalat" w:hAnsi="GHEA Grapalat"/>
                <w:lang w:val="hy" w:eastAsia="hy-AM"/>
              </w:rPr>
            </w:pPr>
          </w:p>
          <w:p w14:paraId="60FCA639" w14:textId="0D0DABF0" w:rsidR="00BA11B8" w:rsidRPr="00AF27B8" w:rsidRDefault="00BA11B8" w:rsidP="00BA11B8">
            <w:pPr>
              <w:ind w:right="57"/>
              <w:jc w:val="both"/>
              <w:rPr>
                <w:rFonts w:ascii="GHEA Grapalat" w:hAnsi="GHEA Grapalat"/>
                <w:lang w:val="hy-AM" w:eastAsia="hy-AM"/>
              </w:rPr>
            </w:pPr>
            <w:r w:rsidRPr="00AF27B8">
              <w:rPr>
                <w:rFonts w:ascii="GHEA Grapalat" w:hAnsi="GHEA Grapalat"/>
                <w:lang w:val="hy-AM" w:eastAsia="hy-AM"/>
              </w:rPr>
              <w:t xml:space="preserve">13. </w:t>
            </w:r>
            <w:r w:rsidR="00597C92" w:rsidRPr="00AF27B8">
              <w:rPr>
                <w:rFonts w:ascii="GHEA Grapalat" w:hAnsi="GHEA Grapalat"/>
                <w:lang w:val="hy-AM" w:eastAsia="hy-AM"/>
              </w:rPr>
              <w:t>Ը</w:t>
            </w:r>
            <w:r w:rsidRPr="00AF27B8">
              <w:rPr>
                <w:rFonts w:ascii="GHEA Grapalat" w:hAnsi="GHEA Grapalat"/>
                <w:lang w:val="hy-AM" w:eastAsia="hy-AM"/>
              </w:rPr>
              <w:t>նդունվել</w:t>
            </w:r>
            <w:r w:rsidR="00597C92" w:rsidRPr="00AF27B8">
              <w:rPr>
                <w:rFonts w:ascii="GHEA Grapalat" w:hAnsi="GHEA Grapalat"/>
                <w:lang w:val="hy-AM" w:eastAsia="hy-AM"/>
              </w:rPr>
              <w:t xml:space="preserve"> է</w:t>
            </w:r>
            <w:r w:rsidRPr="00AF27B8">
              <w:rPr>
                <w:rFonts w:ascii="GHEA Grapalat" w:hAnsi="GHEA Grapalat"/>
                <w:lang w:val="hy-AM" w:eastAsia="hy-AM"/>
              </w:rPr>
              <w:t>,</w:t>
            </w:r>
            <w:r w:rsidR="00597C92" w:rsidRPr="00AF27B8">
              <w:rPr>
                <w:rFonts w:ascii="GHEA Grapalat" w:hAnsi="GHEA Grapalat"/>
                <w:lang w:val="hy-AM" w:eastAsia="hy-AM"/>
              </w:rPr>
              <w:t xml:space="preserve"> նշված կետը լրամշակվել է: </w:t>
            </w:r>
            <w:r w:rsidRPr="00AF27B8">
              <w:rPr>
                <w:rFonts w:ascii="GHEA Grapalat" w:hAnsi="GHEA Grapalat"/>
                <w:lang w:val="hy-AM" w:eastAsia="hy-AM"/>
              </w:rPr>
              <w:t xml:space="preserve"> </w:t>
            </w:r>
          </w:p>
          <w:p w14:paraId="088DB4CD" w14:textId="5781B52B" w:rsidR="00BA11B8" w:rsidRPr="00AF27B8" w:rsidRDefault="00BA11B8" w:rsidP="003A06AB">
            <w:pPr>
              <w:ind w:left="141" w:right="57"/>
              <w:jc w:val="both"/>
              <w:rPr>
                <w:rFonts w:ascii="GHEA Grapalat" w:hAnsi="GHEA Grapalat"/>
                <w:lang w:val="hy-AM" w:eastAsia="hy-AM"/>
              </w:rPr>
            </w:pPr>
          </w:p>
          <w:p w14:paraId="48B5EFDF" w14:textId="77777777" w:rsidR="00BA11B8" w:rsidRPr="00AF27B8" w:rsidRDefault="00BA11B8" w:rsidP="003A06AB">
            <w:pPr>
              <w:ind w:left="141" w:right="57"/>
              <w:jc w:val="both"/>
              <w:rPr>
                <w:rFonts w:ascii="GHEA Grapalat" w:hAnsi="GHEA Grapalat"/>
                <w:lang w:val="hy-AM" w:eastAsia="hy-AM"/>
              </w:rPr>
            </w:pPr>
          </w:p>
          <w:p w14:paraId="13DE26AB" w14:textId="77777777" w:rsidR="003F75D2" w:rsidRPr="00AF27B8" w:rsidRDefault="003F75D2" w:rsidP="003A06AB">
            <w:pPr>
              <w:ind w:left="141" w:right="57"/>
              <w:jc w:val="both"/>
              <w:rPr>
                <w:rFonts w:ascii="GHEA Grapalat" w:hAnsi="GHEA Grapalat"/>
                <w:lang w:val="hy-AM" w:eastAsia="hy-AM"/>
              </w:rPr>
            </w:pPr>
          </w:p>
          <w:p w14:paraId="21E3ADD4" w14:textId="77777777" w:rsidR="003F75D2" w:rsidRPr="00AF27B8" w:rsidRDefault="003F75D2" w:rsidP="003A06AB">
            <w:pPr>
              <w:ind w:left="141" w:right="57"/>
              <w:jc w:val="both"/>
              <w:rPr>
                <w:rFonts w:ascii="GHEA Grapalat" w:hAnsi="GHEA Grapalat"/>
                <w:lang w:val="hy-AM" w:eastAsia="hy-AM"/>
              </w:rPr>
            </w:pPr>
          </w:p>
          <w:p w14:paraId="5C02E461" w14:textId="77777777" w:rsidR="003F75D2" w:rsidRPr="00AF27B8" w:rsidRDefault="003F75D2" w:rsidP="003A06AB">
            <w:pPr>
              <w:ind w:left="141" w:right="57"/>
              <w:jc w:val="both"/>
              <w:rPr>
                <w:rFonts w:ascii="GHEA Grapalat" w:hAnsi="GHEA Grapalat"/>
                <w:lang w:val="hy-AM" w:eastAsia="hy-AM"/>
              </w:rPr>
            </w:pPr>
          </w:p>
          <w:p w14:paraId="05333F11" w14:textId="77777777" w:rsidR="003F75D2" w:rsidRPr="00AF27B8" w:rsidRDefault="003F75D2" w:rsidP="003A06AB">
            <w:pPr>
              <w:ind w:left="141" w:right="57"/>
              <w:jc w:val="both"/>
              <w:rPr>
                <w:rFonts w:ascii="GHEA Grapalat" w:hAnsi="GHEA Grapalat"/>
                <w:lang w:val="hy-AM" w:eastAsia="hy-AM"/>
              </w:rPr>
            </w:pPr>
          </w:p>
          <w:p w14:paraId="1D258539" w14:textId="77777777" w:rsidR="003F75D2" w:rsidRPr="00AF27B8" w:rsidRDefault="003F75D2" w:rsidP="003A06AB">
            <w:pPr>
              <w:ind w:left="141" w:right="57"/>
              <w:jc w:val="both"/>
              <w:rPr>
                <w:rFonts w:ascii="GHEA Grapalat" w:hAnsi="GHEA Grapalat"/>
                <w:lang w:val="hy-AM" w:eastAsia="hy-AM"/>
              </w:rPr>
            </w:pPr>
          </w:p>
          <w:p w14:paraId="4374A8F5" w14:textId="4F5724D0" w:rsidR="003F75D2" w:rsidRPr="00AF27B8" w:rsidRDefault="003F75D2" w:rsidP="003F75D2">
            <w:pPr>
              <w:ind w:left="141" w:right="57"/>
              <w:jc w:val="both"/>
              <w:rPr>
                <w:rFonts w:ascii="GHEA Grapalat" w:hAnsi="GHEA Grapalat"/>
                <w:lang w:val="hy-AM" w:eastAsia="hy-AM"/>
              </w:rPr>
            </w:pPr>
            <w:r w:rsidRPr="00AF27B8">
              <w:rPr>
                <w:rFonts w:ascii="GHEA Grapalat" w:hAnsi="GHEA Grapalat"/>
                <w:lang w:val="hy-AM" w:eastAsia="hy-AM"/>
              </w:rPr>
              <w:t xml:space="preserve">14. Ընդունվել է, </w:t>
            </w:r>
            <w:r w:rsidR="00553B7A" w:rsidRPr="00AF27B8">
              <w:rPr>
                <w:rFonts w:ascii="GHEA Grapalat" w:hAnsi="GHEA Grapalat"/>
                <w:lang w:val="hy-AM" w:eastAsia="hy-AM"/>
              </w:rPr>
              <w:t>Նախագիծը խմբագրվել</w:t>
            </w:r>
            <w:r w:rsidRPr="00AF27B8">
              <w:rPr>
                <w:rFonts w:ascii="GHEA Grapalat" w:hAnsi="GHEA Grapalat"/>
                <w:lang w:val="hy-AM" w:eastAsia="hy-AM"/>
              </w:rPr>
              <w:t xml:space="preserve"> է:  </w:t>
            </w:r>
          </w:p>
          <w:p w14:paraId="034A2504" w14:textId="77777777" w:rsidR="003F75D2" w:rsidRPr="00AF27B8" w:rsidRDefault="003F75D2" w:rsidP="003A06AB">
            <w:pPr>
              <w:ind w:left="141" w:right="57"/>
              <w:jc w:val="both"/>
              <w:rPr>
                <w:rFonts w:ascii="GHEA Grapalat" w:hAnsi="GHEA Grapalat"/>
                <w:lang w:val="hy-AM" w:eastAsia="hy-AM"/>
              </w:rPr>
            </w:pPr>
          </w:p>
          <w:p w14:paraId="5348A27E" w14:textId="77777777" w:rsidR="003F75D2" w:rsidRPr="00AF27B8" w:rsidRDefault="003F75D2" w:rsidP="003A06AB">
            <w:pPr>
              <w:ind w:left="141" w:right="57"/>
              <w:jc w:val="both"/>
              <w:rPr>
                <w:rFonts w:ascii="GHEA Grapalat" w:hAnsi="GHEA Grapalat"/>
                <w:lang w:val="hy-AM" w:eastAsia="hy-AM"/>
              </w:rPr>
            </w:pPr>
          </w:p>
          <w:p w14:paraId="0CE63B85" w14:textId="77777777" w:rsidR="003F75D2" w:rsidRPr="00AF27B8" w:rsidRDefault="003F75D2" w:rsidP="003A06AB">
            <w:pPr>
              <w:ind w:left="141" w:right="57"/>
              <w:jc w:val="both"/>
              <w:rPr>
                <w:rFonts w:ascii="GHEA Grapalat" w:hAnsi="GHEA Grapalat"/>
                <w:lang w:val="hy-AM" w:eastAsia="hy-AM"/>
              </w:rPr>
            </w:pPr>
          </w:p>
          <w:p w14:paraId="70136CD3" w14:textId="77777777" w:rsidR="003F75D2" w:rsidRPr="00AF27B8" w:rsidRDefault="003F75D2" w:rsidP="003A06AB">
            <w:pPr>
              <w:ind w:left="141" w:right="57"/>
              <w:jc w:val="both"/>
              <w:rPr>
                <w:rFonts w:ascii="GHEA Grapalat" w:hAnsi="GHEA Grapalat"/>
                <w:lang w:val="hy-AM" w:eastAsia="hy-AM"/>
              </w:rPr>
            </w:pPr>
          </w:p>
          <w:p w14:paraId="035FDA7C" w14:textId="77777777" w:rsidR="003F75D2" w:rsidRPr="00AF27B8" w:rsidRDefault="003F75D2" w:rsidP="003A06AB">
            <w:pPr>
              <w:ind w:left="141" w:right="57"/>
              <w:jc w:val="both"/>
              <w:rPr>
                <w:rFonts w:ascii="GHEA Grapalat" w:hAnsi="GHEA Grapalat"/>
                <w:lang w:val="hy-AM" w:eastAsia="hy-AM"/>
              </w:rPr>
            </w:pPr>
          </w:p>
          <w:p w14:paraId="27517BA9" w14:textId="77777777" w:rsidR="003F75D2" w:rsidRPr="00AF27B8" w:rsidRDefault="003F75D2" w:rsidP="003A06AB">
            <w:pPr>
              <w:ind w:left="141" w:right="57"/>
              <w:jc w:val="both"/>
              <w:rPr>
                <w:rFonts w:ascii="GHEA Grapalat" w:hAnsi="GHEA Grapalat"/>
                <w:lang w:val="hy-AM" w:eastAsia="hy-AM"/>
              </w:rPr>
            </w:pPr>
          </w:p>
          <w:p w14:paraId="6A79C8DC" w14:textId="77777777" w:rsidR="003F75D2" w:rsidRPr="00AF27B8" w:rsidRDefault="003F75D2" w:rsidP="003A06AB">
            <w:pPr>
              <w:ind w:left="141" w:right="57"/>
              <w:jc w:val="both"/>
              <w:rPr>
                <w:rFonts w:ascii="GHEA Grapalat" w:hAnsi="GHEA Grapalat"/>
                <w:lang w:val="hy-AM" w:eastAsia="hy-AM"/>
              </w:rPr>
            </w:pPr>
          </w:p>
          <w:p w14:paraId="061A517A" w14:textId="77777777" w:rsidR="003F75D2" w:rsidRPr="00AF27B8" w:rsidRDefault="003F75D2" w:rsidP="003A06AB">
            <w:pPr>
              <w:ind w:left="141" w:right="57"/>
              <w:jc w:val="both"/>
              <w:rPr>
                <w:rFonts w:ascii="GHEA Grapalat" w:hAnsi="GHEA Grapalat"/>
                <w:lang w:val="hy-AM" w:eastAsia="hy-AM"/>
              </w:rPr>
            </w:pPr>
          </w:p>
          <w:p w14:paraId="34AF7C98" w14:textId="77777777" w:rsidR="003F75D2" w:rsidRPr="00AF27B8" w:rsidRDefault="003F75D2" w:rsidP="003A06AB">
            <w:pPr>
              <w:ind w:left="141" w:right="57"/>
              <w:jc w:val="both"/>
              <w:rPr>
                <w:rFonts w:ascii="GHEA Grapalat" w:hAnsi="GHEA Grapalat"/>
                <w:lang w:val="hy-AM" w:eastAsia="hy-AM"/>
              </w:rPr>
            </w:pPr>
          </w:p>
          <w:p w14:paraId="30F5ED3A" w14:textId="77777777" w:rsidR="003F75D2" w:rsidRPr="00AF27B8" w:rsidRDefault="003F75D2" w:rsidP="003A06AB">
            <w:pPr>
              <w:ind w:left="141" w:right="57"/>
              <w:jc w:val="both"/>
              <w:rPr>
                <w:rFonts w:ascii="GHEA Grapalat" w:hAnsi="GHEA Grapalat"/>
                <w:lang w:val="hy-AM" w:eastAsia="hy-AM"/>
              </w:rPr>
            </w:pPr>
          </w:p>
          <w:p w14:paraId="7610D006" w14:textId="77777777" w:rsidR="003F75D2" w:rsidRPr="00AF27B8" w:rsidRDefault="003F75D2" w:rsidP="003A06AB">
            <w:pPr>
              <w:ind w:left="141" w:right="57"/>
              <w:jc w:val="both"/>
              <w:rPr>
                <w:rFonts w:ascii="GHEA Grapalat" w:hAnsi="GHEA Grapalat"/>
                <w:lang w:val="hy-AM" w:eastAsia="hy-AM"/>
              </w:rPr>
            </w:pPr>
          </w:p>
          <w:p w14:paraId="4B1DEA36" w14:textId="77777777" w:rsidR="003F75D2" w:rsidRPr="00AF27B8" w:rsidRDefault="003F75D2" w:rsidP="003A06AB">
            <w:pPr>
              <w:ind w:left="141" w:right="57"/>
              <w:jc w:val="both"/>
              <w:rPr>
                <w:rFonts w:ascii="GHEA Grapalat" w:hAnsi="GHEA Grapalat"/>
                <w:lang w:val="hy-AM" w:eastAsia="hy-AM"/>
              </w:rPr>
            </w:pPr>
          </w:p>
          <w:p w14:paraId="34DE143F" w14:textId="77777777" w:rsidR="003F75D2" w:rsidRPr="00AF27B8" w:rsidRDefault="003F75D2" w:rsidP="003A06AB">
            <w:pPr>
              <w:ind w:left="141" w:right="57"/>
              <w:jc w:val="both"/>
              <w:rPr>
                <w:rFonts w:ascii="GHEA Grapalat" w:hAnsi="GHEA Grapalat"/>
                <w:lang w:val="hy-AM" w:eastAsia="hy-AM"/>
              </w:rPr>
            </w:pPr>
          </w:p>
          <w:p w14:paraId="2009B92A" w14:textId="77777777" w:rsidR="003F75D2" w:rsidRPr="00AF27B8" w:rsidRDefault="003F75D2" w:rsidP="003A06AB">
            <w:pPr>
              <w:ind w:left="141" w:right="57"/>
              <w:jc w:val="both"/>
              <w:rPr>
                <w:rFonts w:ascii="GHEA Grapalat" w:hAnsi="GHEA Grapalat"/>
                <w:lang w:val="hy-AM" w:eastAsia="hy-AM"/>
              </w:rPr>
            </w:pPr>
          </w:p>
          <w:p w14:paraId="219566F8" w14:textId="77777777" w:rsidR="003F75D2" w:rsidRPr="00AF27B8" w:rsidRDefault="003F75D2" w:rsidP="003A06AB">
            <w:pPr>
              <w:ind w:left="141" w:right="57"/>
              <w:jc w:val="both"/>
              <w:rPr>
                <w:rFonts w:ascii="GHEA Grapalat" w:hAnsi="GHEA Grapalat"/>
                <w:lang w:val="hy-AM" w:eastAsia="hy-AM"/>
              </w:rPr>
            </w:pPr>
          </w:p>
          <w:p w14:paraId="280ACD51" w14:textId="77777777" w:rsidR="003F75D2" w:rsidRPr="00AF27B8" w:rsidRDefault="003F75D2" w:rsidP="003A06AB">
            <w:pPr>
              <w:ind w:left="141" w:right="57"/>
              <w:jc w:val="both"/>
              <w:rPr>
                <w:rFonts w:ascii="GHEA Grapalat" w:hAnsi="GHEA Grapalat"/>
                <w:lang w:val="hy-AM" w:eastAsia="hy-AM"/>
              </w:rPr>
            </w:pPr>
          </w:p>
          <w:p w14:paraId="01BB8C5A" w14:textId="77777777" w:rsidR="003F75D2" w:rsidRPr="00AF27B8" w:rsidRDefault="003F75D2" w:rsidP="003A06AB">
            <w:pPr>
              <w:ind w:left="141" w:right="57"/>
              <w:jc w:val="both"/>
              <w:rPr>
                <w:rFonts w:ascii="GHEA Grapalat" w:hAnsi="GHEA Grapalat"/>
                <w:lang w:val="hy-AM" w:eastAsia="hy-AM"/>
              </w:rPr>
            </w:pPr>
          </w:p>
          <w:p w14:paraId="3D40CC20" w14:textId="07BDF291" w:rsidR="003F75D2" w:rsidRPr="00AF27B8" w:rsidRDefault="003F75D2" w:rsidP="003F75D2">
            <w:pPr>
              <w:ind w:left="141" w:right="57"/>
              <w:jc w:val="both"/>
              <w:rPr>
                <w:rFonts w:ascii="GHEA Grapalat" w:hAnsi="GHEA Grapalat"/>
                <w:lang w:val="hy-AM" w:eastAsia="hy-AM"/>
              </w:rPr>
            </w:pPr>
            <w:r w:rsidRPr="00AF27B8">
              <w:rPr>
                <w:rFonts w:ascii="GHEA Grapalat" w:hAnsi="GHEA Grapalat"/>
                <w:lang w:val="hy-AM" w:eastAsia="hy-AM"/>
              </w:rPr>
              <w:lastRenderedPageBreak/>
              <w:t>15. Չի ընդունվել է քանի որ Հ</w:t>
            </w:r>
            <w:r w:rsidR="00424544" w:rsidRPr="00AF27B8">
              <w:rPr>
                <w:rFonts w:ascii="GHEA Grapalat" w:hAnsi="GHEA Grapalat"/>
                <w:lang w:val="hy-AM" w:eastAsia="hy-AM"/>
              </w:rPr>
              <w:t xml:space="preserve">Հ </w:t>
            </w:r>
            <w:r w:rsidRPr="00AF27B8">
              <w:rPr>
                <w:rFonts w:ascii="GHEA Grapalat" w:hAnsi="GHEA Grapalat"/>
                <w:lang w:val="hy-AM" w:eastAsia="hy-AM"/>
              </w:rPr>
              <w:t>կառավարության 2019 թվականի օգոստոսի 15-ի N 1080-Ն որոշմամբ նկարագրված խնդիրները կարգավորված են:</w:t>
            </w:r>
          </w:p>
          <w:p w14:paraId="2EA9F551" w14:textId="77777777" w:rsidR="003F75D2" w:rsidRPr="00AF27B8" w:rsidRDefault="003F75D2" w:rsidP="003A06AB">
            <w:pPr>
              <w:ind w:left="141" w:right="57"/>
              <w:jc w:val="both"/>
              <w:rPr>
                <w:rFonts w:ascii="GHEA Grapalat" w:hAnsi="GHEA Grapalat"/>
                <w:lang w:val="hy-AM" w:eastAsia="hy-AM"/>
              </w:rPr>
            </w:pPr>
          </w:p>
          <w:p w14:paraId="0FC956DD" w14:textId="77777777" w:rsidR="00275A9B" w:rsidRPr="00AF27B8" w:rsidRDefault="00275A9B" w:rsidP="003A06AB">
            <w:pPr>
              <w:ind w:left="141" w:right="57"/>
              <w:jc w:val="both"/>
              <w:rPr>
                <w:rFonts w:ascii="GHEA Grapalat" w:hAnsi="GHEA Grapalat"/>
                <w:lang w:val="hy-AM" w:eastAsia="hy-AM"/>
              </w:rPr>
            </w:pPr>
          </w:p>
          <w:p w14:paraId="7B843C37" w14:textId="77777777" w:rsidR="00275A9B" w:rsidRPr="00AF27B8" w:rsidRDefault="00275A9B" w:rsidP="003A06AB">
            <w:pPr>
              <w:ind w:left="141" w:right="57"/>
              <w:jc w:val="both"/>
              <w:rPr>
                <w:rFonts w:ascii="GHEA Grapalat" w:hAnsi="GHEA Grapalat"/>
                <w:lang w:val="hy-AM" w:eastAsia="hy-AM"/>
              </w:rPr>
            </w:pPr>
          </w:p>
          <w:p w14:paraId="77A00482" w14:textId="77777777" w:rsidR="00275A9B" w:rsidRPr="00AF27B8" w:rsidRDefault="00275A9B" w:rsidP="003A06AB">
            <w:pPr>
              <w:ind w:left="141" w:right="57"/>
              <w:jc w:val="both"/>
              <w:rPr>
                <w:rFonts w:ascii="GHEA Grapalat" w:hAnsi="GHEA Grapalat"/>
                <w:lang w:val="hy-AM" w:eastAsia="hy-AM"/>
              </w:rPr>
            </w:pPr>
          </w:p>
          <w:p w14:paraId="532AC7A3" w14:textId="77777777" w:rsidR="00275A9B" w:rsidRPr="00AF27B8" w:rsidRDefault="00275A9B" w:rsidP="003A06AB">
            <w:pPr>
              <w:ind w:left="141" w:right="57"/>
              <w:jc w:val="both"/>
              <w:rPr>
                <w:rFonts w:ascii="GHEA Grapalat" w:hAnsi="GHEA Grapalat"/>
                <w:lang w:val="hy-AM" w:eastAsia="hy-AM"/>
              </w:rPr>
            </w:pPr>
          </w:p>
          <w:p w14:paraId="5AE711C8" w14:textId="77777777" w:rsidR="00275A9B" w:rsidRPr="00AF27B8" w:rsidRDefault="00275A9B" w:rsidP="003A06AB">
            <w:pPr>
              <w:ind w:left="141" w:right="57"/>
              <w:jc w:val="both"/>
              <w:rPr>
                <w:rFonts w:ascii="GHEA Grapalat" w:hAnsi="GHEA Grapalat"/>
                <w:lang w:val="hy-AM" w:eastAsia="hy-AM"/>
              </w:rPr>
            </w:pPr>
          </w:p>
          <w:p w14:paraId="7DCD3A89" w14:textId="77777777" w:rsidR="00275A9B" w:rsidRPr="00AF27B8" w:rsidRDefault="00275A9B" w:rsidP="003A06AB">
            <w:pPr>
              <w:ind w:left="141" w:right="57"/>
              <w:jc w:val="both"/>
              <w:rPr>
                <w:rFonts w:ascii="GHEA Grapalat" w:hAnsi="GHEA Grapalat"/>
                <w:lang w:val="hy-AM" w:eastAsia="hy-AM"/>
              </w:rPr>
            </w:pPr>
          </w:p>
          <w:p w14:paraId="7DA156C2" w14:textId="63A4FBE4" w:rsidR="00275A9B" w:rsidRPr="00AF27B8" w:rsidRDefault="00275A9B" w:rsidP="003A06AB">
            <w:pPr>
              <w:ind w:left="141" w:right="57"/>
              <w:jc w:val="both"/>
              <w:rPr>
                <w:rFonts w:ascii="GHEA Grapalat" w:hAnsi="GHEA Grapalat"/>
                <w:lang w:val="hy-AM" w:eastAsia="hy-AM"/>
              </w:rPr>
            </w:pPr>
          </w:p>
          <w:p w14:paraId="4B604281" w14:textId="5E8B8762" w:rsidR="00275A9B" w:rsidRPr="00AF27B8" w:rsidRDefault="00275A9B" w:rsidP="003A06AB">
            <w:pPr>
              <w:ind w:left="141" w:right="57"/>
              <w:jc w:val="both"/>
              <w:rPr>
                <w:rFonts w:ascii="GHEA Grapalat" w:hAnsi="GHEA Grapalat"/>
                <w:lang w:val="hy-AM" w:eastAsia="hy-AM"/>
              </w:rPr>
            </w:pPr>
            <w:r w:rsidRPr="00AF27B8">
              <w:rPr>
                <w:rFonts w:ascii="GHEA Grapalat" w:hAnsi="GHEA Grapalat"/>
                <w:lang w:val="hy-AM" w:eastAsia="hy-AM"/>
              </w:rPr>
              <w:t xml:space="preserve">16. Չի ընդունվել, քանի որ Հավելված 5-ի Ձևաչափ 1-ում ներառված են այն տվյալները, որոնք </w:t>
            </w:r>
            <w:r w:rsidR="00BF5EF2" w:rsidRPr="00AF27B8">
              <w:rPr>
                <w:rFonts w:ascii="GHEA Grapalat" w:hAnsi="GHEA Grapalat"/>
                <w:lang w:val="hy-AM" w:eastAsia="hy-AM"/>
              </w:rPr>
              <w:t xml:space="preserve">անհրաժեշտ են հաշվարկման և հատուցման համար: Իսկ Հավելված 6-ով հաստատված ցանկը </w:t>
            </w:r>
            <w:r w:rsidRPr="00AF27B8">
              <w:rPr>
                <w:rFonts w:ascii="GHEA Grapalat" w:hAnsi="GHEA Grapalat"/>
                <w:lang w:val="hy-AM" w:eastAsia="hy-AM"/>
              </w:rPr>
              <w:t>սահմանված են ««Դեղերի մասին» օրենքում փոփոխություններ կատարելու մասին» օրենքի նախագծով լրացվող 3-րդ Հոդվածի 64-րդ կետ</w:t>
            </w:r>
            <w:r w:rsidR="00BF5EF2" w:rsidRPr="00AF27B8">
              <w:rPr>
                <w:rFonts w:ascii="GHEA Grapalat" w:hAnsi="GHEA Grapalat"/>
                <w:lang w:val="hy-AM" w:eastAsia="hy-AM"/>
              </w:rPr>
              <w:t>ով պահանջվող տվյալները</w:t>
            </w:r>
            <w:r w:rsidRPr="00AF27B8">
              <w:rPr>
                <w:rFonts w:ascii="GHEA Grapalat" w:hAnsi="GHEA Grapalat"/>
                <w:lang w:val="hy-AM" w:eastAsia="hy-AM"/>
              </w:rPr>
              <w:t>:</w:t>
            </w:r>
          </w:p>
          <w:p w14:paraId="73ED624D" w14:textId="74E12944" w:rsidR="00275A9B" w:rsidRPr="00AF27B8" w:rsidRDefault="00275A9B" w:rsidP="003A06AB">
            <w:pPr>
              <w:ind w:left="141" w:right="57"/>
              <w:jc w:val="both"/>
              <w:rPr>
                <w:rFonts w:ascii="GHEA Grapalat" w:hAnsi="GHEA Grapalat"/>
                <w:lang w:val="hy-AM" w:eastAsia="hy-AM"/>
              </w:rPr>
            </w:pPr>
          </w:p>
          <w:p w14:paraId="7CF91B4C" w14:textId="2A64F7D0" w:rsidR="00275A9B" w:rsidRPr="00AF27B8" w:rsidRDefault="00702B35" w:rsidP="003A06AB">
            <w:pPr>
              <w:ind w:left="141" w:right="57"/>
              <w:jc w:val="both"/>
              <w:rPr>
                <w:rFonts w:ascii="GHEA Grapalat" w:hAnsi="GHEA Grapalat"/>
                <w:lang w:val="hy-AM" w:eastAsia="hy-AM"/>
              </w:rPr>
            </w:pPr>
            <w:r w:rsidRPr="00AF27B8">
              <w:rPr>
                <w:rFonts w:ascii="GHEA Grapalat" w:hAnsi="GHEA Grapalat"/>
                <w:lang w:val="hy-AM" w:eastAsia="hy-AM"/>
              </w:rPr>
              <w:t>17. Ընդունվել է, խմբագրվել է:</w:t>
            </w:r>
          </w:p>
          <w:p w14:paraId="3E7BB01B" w14:textId="77777777" w:rsidR="00275A9B" w:rsidRPr="00AF27B8" w:rsidRDefault="00275A9B" w:rsidP="003A06AB">
            <w:pPr>
              <w:ind w:left="141" w:right="57"/>
              <w:jc w:val="both"/>
              <w:rPr>
                <w:rFonts w:ascii="GHEA Grapalat" w:hAnsi="GHEA Grapalat"/>
                <w:lang w:val="hy-AM" w:eastAsia="hy-AM"/>
              </w:rPr>
            </w:pPr>
          </w:p>
          <w:p w14:paraId="1EB6BE08" w14:textId="77777777" w:rsidR="00275A9B" w:rsidRPr="00AF27B8" w:rsidRDefault="00275A9B" w:rsidP="003A06AB">
            <w:pPr>
              <w:ind w:left="141" w:right="57"/>
              <w:jc w:val="both"/>
              <w:rPr>
                <w:rFonts w:ascii="GHEA Grapalat" w:hAnsi="GHEA Grapalat"/>
                <w:lang w:val="hy-AM" w:eastAsia="hy-AM"/>
              </w:rPr>
            </w:pPr>
          </w:p>
          <w:p w14:paraId="1DA1964D" w14:textId="77777777" w:rsidR="00275A9B" w:rsidRPr="00AF27B8" w:rsidRDefault="00275A9B" w:rsidP="003A06AB">
            <w:pPr>
              <w:ind w:left="141" w:right="57"/>
              <w:jc w:val="both"/>
              <w:rPr>
                <w:rFonts w:ascii="GHEA Grapalat" w:hAnsi="GHEA Grapalat"/>
                <w:lang w:val="hy-AM" w:eastAsia="hy-AM"/>
              </w:rPr>
            </w:pPr>
          </w:p>
          <w:p w14:paraId="7D7D80E1" w14:textId="3C0AC178" w:rsidR="00702B35" w:rsidRPr="00AF27B8" w:rsidRDefault="00702B35" w:rsidP="003A06AB">
            <w:pPr>
              <w:ind w:left="141" w:right="57"/>
              <w:jc w:val="both"/>
              <w:rPr>
                <w:rFonts w:ascii="GHEA Grapalat" w:hAnsi="GHEA Grapalat"/>
                <w:lang w:val="hy-AM" w:eastAsia="hy-AM"/>
              </w:rPr>
            </w:pPr>
            <w:r w:rsidRPr="00AF27B8">
              <w:rPr>
                <w:rFonts w:ascii="GHEA Grapalat" w:hAnsi="GHEA Grapalat"/>
                <w:lang w:val="hy-AM" w:eastAsia="hy-AM"/>
              </w:rPr>
              <w:t xml:space="preserve">18. Չի ընդունվել, քանի որ Նախագծի հավելված 5-ի 14-րդ </w:t>
            </w:r>
            <w:r w:rsidR="00424544" w:rsidRPr="00AF27B8">
              <w:rPr>
                <w:rFonts w:ascii="GHEA Grapalat" w:hAnsi="GHEA Grapalat"/>
                <w:lang w:val="hy-AM" w:eastAsia="hy-AM"/>
              </w:rPr>
              <w:t>կետով</w:t>
            </w:r>
            <w:r w:rsidRPr="00AF27B8">
              <w:rPr>
                <w:rFonts w:ascii="GHEA Grapalat" w:hAnsi="GHEA Grapalat"/>
                <w:lang w:val="hy-AM" w:eastAsia="hy-AM"/>
              </w:rPr>
              <w:t xml:space="preserve"> սահմանված են դեպքերը</w:t>
            </w:r>
            <w:r w:rsidR="00163AF8" w:rsidRPr="00AF27B8">
              <w:rPr>
                <w:rFonts w:ascii="GHEA Grapalat" w:hAnsi="GHEA Grapalat"/>
                <w:lang w:val="hy-AM" w:eastAsia="hy-AM"/>
              </w:rPr>
              <w:t>:</w:t>
            </w:r>
          </w:p>
          <w:p w14:paraId="31F47474" w14:textId="77777777" w:rsidR="00163AF8" w:rsidRPr="00AF27B8" w:rsidRDefault="00163AF8" w:rsidP="003A06AB">
            <w:pPr>
              <w:ind w:left="141" w:right="57"/>
              <w:jc w:val="both"/>
              <w:rPr>
                <w:rFonts w:ascii="GHEA Grapalat" w:hAnsi="GHEA Grapalat"/>
                <w:lang w:val="hy-AM" w:eastAsia="hy-AM"/>
              </w:rPr>
            </w:pPr>
          </w:p>
          <w:p w14:paraId="30C7EEC1" w14:textId="77777777" w:rsidR="00163AF8" w:rsidRPr="00AF27B8" w:rsidRDefault="00163AF8" w:rsidP="003A06AB">
            <w:pPr>
              <w:ind w:left="141" w:right="57"/>
              <w:jc w:val="both"/>
              <w:rPr>
                <w:rFonts w:ascii="GHEA Grapalat" w:hAnsi="GHEA Grapalat"/>
                <w:lang w:val="hy-AM" w:eastAsia="hy-AM"/>
              </w:rPr>
            </w:pPr>
          </w:p>
          <w:p w14:paraId="22E7B85F" w14:textId="77777777" w:rsidR="00163AF8" w:rsidRPr="00AF27B8" w:rsidRDefault="00163AF8" w:rsidP="003A06AB">
            <w:pPr>
              <w:ind w:left="141" w:right="57"/>
              <w:jc w:val="both"/>
              <w:rPr>
                <w:rFonts w:ascii="GHEA Grapalat" w:hAnsi="GHEA Grapalat"/>
                <w:lang w:val="hy-AM" w:eastAsia="hy-AM"/>
              </w:rPr>
            </w:pPr>
          </w:p>
          <w:p w14:paraId="38B575A2" w14:textId="77777777" w:rsidR="00163AF8" w:rsidRPr="00AF27B8" w:rsidRDefault="00163AF8" w:rsidP="003A06AB">
            <w:pPr>
              <w:ind w:left="141" w:right="57"/>
              <w:jc w:val="both"/>
              <w:rPr>
                <w:rFonts w:ascii="GHEA Grapalat" w:hAnsi="GHEA Grapalat"/>
                <w:lang w:val="hy-AM" w:eastAsia="hy-AM"/>
              </w:rPr>
            </w:pPr>
          </w:p>
          <w:p w14:paraId="41BB3668" w14:textId="77777777" w:rsidR="00163AF8" w:rsidRPr="00AF27B8" w:rsidRDefault="00163AF8" w:rsidP="003A06AB">
            <w:pPr>
              <w:ind w:left="141" w:right="57"/>
              <w:jc w:val="both"/>
              <w:rPr>
                <w:rFonts w:ascii="GHEA Grapalat" w:hAnsi="GHEA Grapalat"/>
                <w:lang w:val="hy-AM" w:eastAsia="hy-AM"/>
              </w:rPr>
            </w:pPr>
          </w:p>
          <w:p w14:paraId="3B4C55FE" w14:textId="567A86FB" w:rsidR="00163AF8" w:rsidRPr="00AF27B8" w:rsidRDefault="00163AF8" w:rsidP="003A06AB">
            <w:pPr>
              <w:ind w:left="141" w:right="57"/>
              <w:jc w:val="both"/>
              <w:rPr>
                <w:rFonts w:ascii="GHEA Grapalat" w:hAnsi="GHEA Grapalat"/>
                <w:lang w:val="hy-AM" w:eastAsia="hy-AM"/>
              </w:rPr>
            </w:pPr>
            <w:r w:rsidRPr="00AF27B8">
              <w:rPr>
                <w:rFonts w:ascii="GHEA Grapalat" w:hAnsi="GHEA Grapalat"/>
                <w:lang w:val="hy-AM" w:eastAsia="hy-AM"/>
              </w:rPr>
              <w:t>19.</w:t>
            </w:r>
            <w:r w:rsidR="005C56BD" w:rsidRPr="00AF27B8">
              <w:rPr>
                <w:rFonts w:ascii="GHEA Grapalat" w:hAnsi="GHEA Grapalat"/>
                <w:lang w:val="hy-AM" w:eastAsia="hy-AM"/>
              </w:rPr>
              <w:t xml:space="preserve"> Ընդունվել է ի գիտություն, դեղերի ծախսերի դիմաց հատուցումն իրականցվում է դեղատների  և Հիմնադրամի միջև կնքվող պայմանագրի շրջանակում:</w:t>
            </w:r>
          </w:p>
        </w:tc>
      </w:tr>
    </w:tbl>
    <w:p w14:paraId="73F6E5CD" w14:textId="77777777" w:rsidR="00BB4ADB" w:rsidRPr="00AF27B8" w:rsidRDefault="00BB4ADB" w:rsidP="00760B07">
      <w:pPr>
        <w:rPr>
          <w:rFonts w:ascii="GHEA Grapalat" w:hAnsi="GHEA Grapalat"/>
          <w:lang w:val="hy-AM"/>
        </w:rPr>
      </w:pPr>
    </w:p>
    <w:sectPr w:rsidR="00BB4ADB" w:rsidRPr="00AF27B8" w:rsidSect="00902BAF">
      <w:pgSz w:w="16840" w:h="11907" w:orient="landscape" w:code="9"/>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31963" w14:textId="77777777" w:rsidR="00FC13F9" w:rsidRDefault="00FC13F9" w:rsidP="002C19BC">
      <w:r>
        <w:separator/>
      </w:r>
    </w:p>
  </w:endnote>
  <w:endnote w:type="continuationSeparator" w:id="0">
    <w:p w14:paraId="6AFBF933" w14:textId="77777777" w:rsidR="00FC13F9" w:rsidRDefault="00FC13F9"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auto"/>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ArTarumianTimes">
    <w:panose1 w:val="02020603050405020304"/>
    <w:charset w:val="01"/>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F97B0" w14:textId="77777777" w:rsidR="00FC13F9" w:rsidRDefault="00FC13F9" w:rsidP="002C19BC">
      <w:r>
        <w:separator/>
      </w:r>
    </w:p>
  </w:footnote>
  <w:footnote w:type="continuationSeparator" w:id="0">
    <w:p w14:paraId="64956A9B" w14:textId="77777777" w:rsidR="00FC13F9" w:rsidRDefault="00FC13F9" w:rsidP="002C19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94E8E"/>
    <w:multiLevelType w:val="hybridMultilevel"/>
    <w:tmpl w:val="88E8D76A"/>
    <w:lvl w:ilvl="0" w:tplc="89FCEF5A">
      <w:start w:val="1"/>
      <w:numFmt w:val="decimal"/>
      <w:lvlText w:val="%1."/>
      <w:lvlJc w:val="left"/>
      <w:pPr>
        <w:ind w:left="408" w:hanging="360"/>
      </w:pPr>
      <w:rPr>
        <w:rFonts w:ascii="GHEA Grapalat" w:hAnsi="GHEA Grapalat" w:cs="Calibri" w:hint="default"/>
        <w:color w:val="00000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 w15:restartNumberingAfterBreak="0">
    <w:nsid w:val="088C01E1"/>
    <w:multiLevelType w:val="hybridMultilevel"/>
    <w:tmpl w:val="8D4C4170"/>
    <w:lvl w:ilvl="0" w:tplc="14E877BA">
      <w:numFmt w:val="bullet"/>
      <w:lvlText w:val="-"/>
      <w:lvlJc w:val="left"/>
      <w:pPr>
        <w:ind w:left="1155" w:hanging="360"/>
      </w:pPr>
      <w:rPr>
        <w:rFonts w:ascii="GHEA Grapalat" w:eastAsia="NSimSun" w:hAnsi="GHEA Grapalat" w:cs="Verdana" w:hint="default"/>
        <w:color w:val="191919"/>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0C055F8A"/>
    <w:multiLevelType w:val="hybridMultilevel"/>
    <w:tmpl w:val="B022BAEC"/>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4" w15:restartNumberingAfterBreak="0">
    <w:nsid w:val="0FE74FCD"/>
    <w:multiLevelType w:val="hybridMultilevel"/>
    <w:tmpl w:val="6AFCE280"/>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62A0A17"/>
    <w:multiLevelType w:val="hybridMultilevel"/>
    <w:tmpl w:val="B022BAEC"/>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6" w15:restartNumberingAfterBreak="0">
    <w:nsid w:val="1E7D4711"/>
    <w:multiLevelType w:val="hybridMultilevel"/>
    <w:tmpl w:val="046AA8C4"/>
    <w:lvl w:ilvl="0" w:tplc="14123FB8">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24156767"/>
    <w:multiLevelType w:val="hybridMultilevel"/>
    <w:tmpl w:val="346A40D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8" w15:restartNumberingAfterBreak="0">
    <w:nsid w:val="260F518E"/>
    <w:multiLevelType w:val="hybridMultilevel"/>
    <w:tmpl w:val="B022BAEC"/>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9" w15:restartNumberingAfterBreak="0">
    <w:nsid w:val="28C969B0"/>
    <w:multiLevelType w:val="hybridMultilevel"/>
    <w:tmpl w:val="A4721D80"/>
    <w:lvl w:ilvl="0" w:tplc="6562DE5A">
      <w:start w:val="3"/>
      <w:numFmt w:val="decimal"/>
      <w:lvlText w:val="%1."/>
      <w:lvlJc w:val="left"/>
      <w:pPr>
        <w:ind w:left="720" w:hanging="360"/>
      </w:pPr>
      <w:rPr>
        <w:rFonts w:ascii="GHEA Grapalat" w:hAnsi="GHEA Grapalat" w:cs="Sylfaen"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8223FB"/>
    <w:multiLevelType w:val="hybridMultilevel"/>
    <w:tmpl w:val="8B689284"/>
    <w:lvl w:ilvl="0" w:tplc="10109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E8E4B30"/>
    <w:multiLevelType w:val="hybridMultilevel"/>
    <w:tmpl w:val="8A6E37EA"/>
    <w:lvl w:ilvl="0" w:tplc="E736988A">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12" w15:restartNumberingAfterBreak="0">
    <w:nsid w:val="2EA060AC"/>
    <w:multiLevelType w:val="hybridMultilevel"/>
    <w:tmpl w:val="F42AB61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4"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6" w15:restartNumberingAfterBreak="0">
    <w:nsid w:val="41202465"/>
    <w:multiLevelType w:val="hybridMultilevel"/>
    <w:tmpl w:val="717057EC"/>
    <w:lvl w:ilvl="0" w:tplc="0F36FFEA">
      <w:start w:val="1"/>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7" w15:restartNumberingAfterBreak="0">
    <w:nsid w:val="422E1A9C"/>
    <w:multiLevelType w:val="hybridMultilevel"/>
    <w:tmpl w:val="BC3CE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9" w15:restartNumberingAfterBreak="0">
    <w:nsid w:val="46487EFF"/>
    <w:multiLevelType w:val="hybridMultilevel"/>
    <w:tmpl w:val="91EC8270"/>
    <w:lvl w:ilvl="0" w:tplc="68089054">
      <w:start w:val="1"/>
      <w:numFmt w:val="decimal"/>
      <w:lvlText w:val="%1."/>
      <w:lvlJc w:val="left"/>
      <w:pPr>
        <w:ind w:left="559" w:hanging="42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20"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1" w15:restartNumberingAfterBreak="0">
    <w:nsid w:val="494230FD"/>
    <w:multiLevelType w:val="hybridMultilevel"/>
    <w:tmpl w:val="55C84766"/>
    <w:lvl w:ilvl="0" w:tplc="ADF650AC">
      <w:start w:val="1"/>
      <w:numFmt w:val="decimal"/>
      <w:lvlText w:val="%1."/>
      <w:lvlJc w:val="left"/>
      <w:pPr>
        <w:ind w:left="634" w:hanging="360"/>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22" w15:restartNumberingAfterBreak="0">
    <w:nsid w:val="4E9F79B2"/>
    <w:multiLevelType w:val="hybridMultilevel"/>
    <w:tmpl w:val="DFCE859A"/>
    <w:lvl w:ilvl="0" w:tplc="B7361674">
      <w:start w:val="1"/>
      <w:numFmt w:val="decimal"/>
      <w:lvlText w:val="%1."/>
      <w:lvlJc w:val="left"/>
      <w:pPr>
        <w:ind w:left="1945" w:hanging="360"/>
      </w:pPr>
      <w:rPr>
        <w:rFonts w:ascii="GHEA Grapalat" w:hAnsi="GHEA Grapalat" w:cs="Sylfaen" w:hint="default"/>
        <w:b/>
        <w:color w:val="auto"/>
        <w:sz w:val="24"/>
      </w:rPr>
    </w:lvl>
    <w:lvl w:ilvl="1" w:tplc="04090019" w:tentative="1">
      <w:start w:val="1"/>
      <w:numFmt w:val="lowerLetter"/>
      <w:lvlText w:val="%2."/>
      <w:lvlJc w:val="left"/>
      <w:pPr>
        <w:ind w:left="2665" w:hanging="360"/>
      </w:pPr>
    </w:lvl>
    <w:lvl w:ilvl="2" w:tplc="0409001B" w:tentative="1">
      <w:start w:val="1"/>
      <w:numFmt w:val="lowerRoman"/>
      <w:lvlText w:val="%3."/>
      <w:lvlJc w:val="right"/>
      <w:pPr>
        <w:ind w:left="3385" w:hanging="180"/>
      </w:pPr>
    </w:lvl>
    <w:lvl w:ilvl="3" w:tplc="0409000F" w:tentative="1">
      <w:start w:val="1"/>
      <w:numFmt w:val="decimal"/>
      <w:lvlText w:val="%4."/>
      <w:lvlJc w:val="left"/>
      <w:pPr>
        <w:ind w:left="4105" w:hanging="360"/>
      </w:pPr>
    </w:lvl>
    <w:lvl w:ilvl="4" w:tplc="04090019" w:tentative="1">
      <w:start w:val="1"/>
      <w:numFmt w:val="lowerLetter"/>
      <w:lvlText w:val="%5."/>
      <w:lvlJc w:val="left"/>
      <w:pPr>
        <w:ind w:left="4825" w:hanging="360"/>
      </w:pPr>
    </w:lvl>
    <w:lvl w:ilvl="5" w:tplc="0409001B" w:tentative="1">
      <w:start w:val="1"/>
      <w:numFmt w:val="lowerRoman"/>
      <w:lvlText w:val="%6."/>
      <w:lvlJc w:val="right"/>
      <w:pPr>
        <w:ind w:left="5545" w:hanging="180"/>
      </w:pPr>
    </w:lvl>
    <w:lvl w:ilvl="6" w:tplc="0409000F" w:tentative="1">
      <w:start w:val="1"/>
      <w:numFmt w:val="decimal"/>
      <w:lvlText w:val="%7."/>
      <w:lvlJc w:val="left"/>
      <w:pPr>
        <w:ind w:left="6265" w:hanging="360"/>
      </w:pPr>
    </w:lvl>
    <w:lvl w:ilvl="7" w:tplc="04090019" w:tentative="1">
      <w:start w:val="1"/>
      <w:numFmt w:val="lowerLetter"/>
      <w:lvlText w:val="%8."/>
      <w:lvlJc w:val="left"/>
      <w:pPr>
        <w:ind w:left="6985" w:hanging="360"/>
      </w:pPr>
    </w:lvl>
    <w:lvl w:ilvl="8" w:tplc="0409001B" w:tentative="1">
      <w:start w:val="1"/>
      <w:numFmt w:val="lowerRoman"/>
      <w:lvlText w:val="%9."/>
      <w:lvlJc w:val="right"/>
      <w:pPr>
        <w:ind w:left="7705" w:hanging="180"/>
      </w:pPr>
    </w:lvl>
  </w:abstractNum>
  <w:abstractNum w:abstractNumId="23" w15:restartNumberingAfterBreak="0">
    <w:nsid w:val="533143AE"/>
    <w:multiLevelType w:val="hybridMultilevel"/>
    <w:tmpl w:val="D90C396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81D1B27"/>
    <w:multiLevelType w:val="hybridMultilevel"/>
    <w:tmpl w:val="E5769E2E"/>
    <w:lvl w:ilvl="0" w:tplc="B3D6BAE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5" w15:restartNumberingAfterBreak="0">
    <w:nsid w:val="5DA12910"/>
    <w:multiLevelType w:val="hybridMultilevel"/>
    <w:tmpl w:val="A10A766E"/>
    <w:lvl w:ilvl="0" w:tplc="96B881D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6"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15:restartNumberingAfterBreak="0">
    <w:nsid w:val="69FE0789"/>
    <w:multiLevelType w:val="hybridMultilevel"/>
    <w:tmpl w:val="08B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9"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6B7823DB"/>
    <w:multiLevelType w:val="hybridMultilevel"/>
    <w:tmpl w:val="81BCA87E"/>
    <w:lvl w:ilvl="0" w:tplc="318C424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31"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32" w15:restartNumberingAfterBreak="0">
    <w:nsid w:val="6E894012"/>
    <w:multiLevelType w:val="hybridMultilevel"/>
    <w:tmpl w:val="693C9B9A"/>
    <w:lvl w:ilvl="0" w:tplc="AE62604A">
      <w:start w:val="1"/>
      <w:numFmt w:val="decimal"/>
      <w:lvlText w:val="%1."/>
      <w:lvlJc w:val="left"/>
      <w:pPr>
        <w:ind w:left="598" w:hanging="360"/>
      </w:pPr>
      <w:rPr>
        <w:rFonts w:ascii="Calibri" w:hAnsi="Calibri" w:cs="Calibri" w:hint="default"/>
        <w:color w:val="000000"/>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33"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4" w15:restartNumberingAfterBreak="0">
    <w:nsid w:val="78216366"/>
    <w:multiLevelType w:val="hybridMultilevel"/>
    <w:tmpl w:val="6BFAD720"/>
    <w:lvl w:ilvl="0" w:tplc="35E867A4">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5" w15:restartNumberingAfterBreak="0">
    <w:nsid w:val="7E2A5558"/>
    <w:multiLevelType w:val="hybridMultilevel"/>
    <w:tmpl w:val="555AD24A"/>
    <w:lvl w:ilvl="0" w:tplc="53C40516">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6" w15:restartNumberingAfterBreak="0">
    <w:nsid w:val="7E9B447A"/>
    <w:multiLevelType w:val="hybridMultilevel"/>
    <w:tmpl w:val="C2B6502E"/>
    <w:lvl w:ilvl="0" w:tplc="9A9E41B2">
      <w:start w:val="5"/>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16cid:durableId="1914587450">
    <w:abstractNumId w:val="29"/>
  </w:num>
  <w:num w:numId="2" w16cid:durableId="721095593">
    <w:abstractNumId w:val="26"/>
  </w:num>
  <w:num w:numId="3" w16cid:durableId="1440876331">
    <w:abstractNumId w:val="31"/>
  </w:num>
  <w:num w:numId="4" w16cid:durableId="151797384">
    <w:abstractNumId w:val="18"/>
  </w:num>
  <w:num w:numId="5" w16cid:durableId="267005109">
    <w:abstractNumId w:val="33"/>
  </w:num>
  <w:num w:numId="6" w16cid:durableId="1558468933">
    <w:abstractNumId w:val="15"/>
  </w:num>
  <w:num w:numId="7" w16cid:durableId="1886258917">
    <w:abstractNumId w:val="13"/>
  </w:num>
  <w:num w:numId="8" w16cid:durableId="1069570848">
    <w:abstractNumId w:val="28"/>
  </w:num>
  <w:num w:numId="9" w16cid:durableId="563833265">
    <w:abstractNumId w:val="2"/>
  </w:num>
  <w:num w:numId="10" w16cid:durableId="721635332">
    <w:abstractNumId w:val="20"/>
  </w:num>
  <w:num w:numId="11" w16cid:durableId="1682778836">
    <w:abstractNumId w:val="14"/>
  </w:num>
  <w:num w:numId="12" w16cid:durableId="1399478797">
    <w:abstractNumId w:val="7"/>
  </w:num>
  <w:num w:numId="13" w16cid:durableId="310401840">
    <w:abstractNumId w:val="1"/>
  </w:num>
  <w:num w:numId="14" w16cid:durableId="1780493858">
    <w:abstractNumId w:val="0"/>
  </w:num>
  <w:num w:numId="15" w16cid:durableId="962735366">
    <w:abstractNumId w:val="11"/>
  </w:num>
  <w:num w:numId="16" w16cid:durableId="1396703541">
    <w:abstractNumId w:val="30"/>
  </w:num>
  <w:num w:numId="17" w16cid:durableId="2082635364">
    <w:abstractNumId w:val="32"/>
  </w:num>
  <w:num w:numId="18" w16cid:durableId="2103527527">
    <w:abstractNumId w:val="6"/>
  </w:num>
  <w:num w:numId="19" w16cid:durableId="106699679">
    <w:abstractNumId w:val="36"/>
  </w:num>
  <w:num w:numId="20" w16cid:durableId="2137412268">
    <w:abstractNumId w:val="27"/>
  </w:num>
  <w:num w:numId="21" w16cid:durableId="782845363">
    <w:abstractNumId w:val="21"/>
  </w:num>
  <w:num w:numId="22" w16cid:durableId="1145708640">
    <w:abstractNumId w:val="19"/>
  </w:num>
  <w:num w:numId="23" w16cid:durableId="984042172">
    <w:abstractNumId w:val="4"/>
  </w:num>
  <w:num w:numId="24" w16cid:durableId="269166736">
    <w:abstractNumId w:val="17"/>
  </w:num>
  <w:num w:numId="25" w16cid:durableId="640888358">
    <w:abstractNumId w:val="25"/>
  </w:num>
  <w:num w:numId="26" w16cid:durableId="1369067992">
    <w:abstractNumId w:val="34"/>
  </w:num>
  <w:num w:numId="27" w16cid:durableId="1306086530">
    <w:abstractNumId w:val="23"/>
  </w:num>
  <w:num w:numId="28" w16cid:durableId="1634404230">
    <w:abstractNumId w:val="35"/>
  </w:num>
  <w:num w:numId="29" w16cid:durableId="497232980">
    <w:abstractNumId w:val="24"/>
  </w:num>
  <w:num w:numId="30" w16cid:durableId="560168302">
    <w:abstractNumId w:val="10"/>
  </w:num>
  <w:num w:numId="31" w16cid:durableId="956328466">
    <w:abstractNumId w:val="12"/>
  </w:num>
  <w:num w:numId="32" w16cid:durableId="514272247">
    <w:abstractNumId w:val="22"/>
  </w:num>
  <w:num w:numId="33" w16cid:durableId="1979266521">
    <w:abstractNumId w:val="9"/>
  </w:num>
  <w:num w:numId="34" w16cid:durableId="1440947550">
    <w:abstractNumId w:val="16"/>
  </w:num>
  <w:num w:numId="35" w16cid:durableId="722481399">
    <w:abstractNumId w:val="5"/>
  </w:num>
  <w:num w:numId="36" w16cid:durableId="1720475285">
    <w:abstractNumId w:val="8"/>
  </w:num>
  <w:num w:numId="37" w16cid:durableId="19107717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proofState w:spelling="clean" w:grammar="clean"/>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49B"/>
    <w:rsid w:val="0000318D"/>
    <w:rsid w:val="00007C73"/>
    <w:rsid w:val="00033590"/>
    <w:rsid w:val="000608F4"/>
    <w:rsid w:val="00064EBB"/>
    <w:rsid w:val="00071564"/>
    <w:rsid w:val="00076B19"/>
    <w:rsid w:val="000801E9"/>
    <w:rsid w:val="000875B0"/>
    <w:rsid w:val="00090DE2"/>
    <w:rsid w:val="00097DDC"/>
    <w:rsid w:val="000A0CCB"/>
    <w:rsid w:val="000B6B7B"/>
    <w:rsid w:val="000B7B68"/>
    <w:rsid w:val="000C3548"/>
    <w:rsid w:val="000D7F4B"/>
    <w:rsid w:val="000E0DAD"/>
    <w:rsid w:val="000E7021"/>
    <w:rsid w:val="00105BBD"/>
    <w:rsid w:val="00115450"/>
    <w:rsid w:val="0012313E"/>
    <w:rsid w:val="00123B6F"/>
    <w:rsid w:val="00130E82"/>
    <w:rsid w:val="00132524"/>
    <w:rsid w:val="00136670"/>
    <w:rsid w:val="00142960"/>
    <w:rsid w:val="00143632"/>
    <w:rsid w:val="00146F56"/>
    <w:rsid w:val="001524A4"/>
    <w:rsid w:val="00152B02"/>
    <w:rsid w:val="001542A2"/>
    <w:rsid w:val="0015797E"/>
    <w:rsid w:val="00163AF8"/>
    <w:rsid w:val="00172499"/>
    <w:rsid w:val="001729BA"/>
    <w:rsid w:val="00186915"/>
    <w:rsid w:val="00193609"/>
    <w:rsid w:val="00195077"/>
    <w:rsid w:val="001A1E01"/>
    <w:rsid w:val="001A216B"/>
    <w:rsid w:val="001A582B"/>
    <w:rsid w:val="001A60D6"/>
    <w:rsid w:val="001B5B31"/>
    <w:rsid w:val="001B7892"/>
    <w:rsid w:val="001C1A2B"/>
    <w:rsid w:val="001C65A5"/>
    <w:rsid w:val="001D6310"/>
    <w:rsid w:val="001E5F07"/>
    <w:rsid w:val="00206F69"/>
    <w:rsid w:val="0021233D"/>
    <w:rsid w:val="00226B6B"/>
    <w:rsid w:val="00234339"/>
    <w:rsid w:val="002405AC"/>
    <w:rsid w:val="00247C32"/>
    <w:rsid w:val="00250E4A"/>
    <w:rsid w:val="00267C39"/>
    <w:rsid w:val="00272861"/>
    <w:rsid w:val="00272EAB"/>
    <w:rsid w:val="00273316"/>
    <w:rsid w:val="00275A9B"/>
    <w:rsid w:val="002A195B"/>
    <w:rsid w:val="002A50FB"/>
    <w:rsid w:val="002C0C47"/>
    <w:rsid w:val="002C19BC"/>
    <w:rsid w:val="002C398B"/>
    <w:rsid w:val="002E35F0"/>
    <w:rsid w:val="002F25B5"/>
    <w:rsid w:val="002F71B3"/>
    <w:rsid w:val="003060DE"/>
    <w:rsid w:val="0031088C"/>
    <w:rsid w:val="00311C25"/>
    <w:rsid w:val="00325837"/>
    <w:rsid w:val="00330E5F"/>
    <w:rsid w:val="00333325"/>
    <w:rsid w:val="00335CDE"/>
    <w:rsid w:val="00345B6F"/>
    <w:rsid w:val="00346C13"/>
    <w:rsid w:val="00373B9E"/>
    <w:rsid w:val="003866DC"/>
    <w:rsid w:val="00392080"/>
    <w:rsid w:val="003A06AB"/>
    <w:rsid w:val="003B08B1"/>
    <w:rsid w:val="003D6AF1"/>
    <w:rsid w:val="003E065D"/>
    <w:rsid w:val="003E0C54"/>
    <w:rsid w:val="003E43B7"/>
    <w:rsid w:val="003F3A67"/>
    <w:rsid w:val="003F75D2"/>
    <w:rsid w:val="00424544"/>
    <w:rsid w:val="00425092"/>
    <w:rsid w:val="0043438C"/>
    <w:rsid w:val="0045210B"/>
    <w:rsid w:val="00452D0B"/>
    <w:rsid w:val="00453192"/>
    <w:rsid w:val="004538E8"/>
    <w:rsid w:val="00454E00"/>
    <w:rsid w:val="00464242"/>
    <w:rsid w:val="004819D0"/>
    <w:rsid w:val="004825F6"/>
    <w:rsid w:val="00486CDB"/>
    <w:rsid w:val="0048731A"/>
    <w:rsid w:val="00497D34"/>
    <w:rsid w:val="004A0488"/>
    <w:rsid w:val="004A2C9A"/>
    <w:rsid w:val="004D0ED3"/>
    <w:rsid w:val="004D6A1F"/>
    <w:rsid w:val="004D73B6"/>
    <w:rsid w:val="004E4F6A"/>
    <w:rsid w:val="004F2BDD"/>
    <w:rsid w:val="00502ECB"/>
    <w:rsid w:val="0050383B"/>
    <w:rsid w:val="005118CC"/>
    <w:rsid w:val="00512DD9"/>
    <w:rsid w:val="005140CA"/>
    <w:rsid w:val="005162E1"/>
    <w:rsid w:val="00525F10"/>
    <w:rsid w:val="005276AA"/>
    <w:rsid w:val="0053727B"/>
    <w:rsid w:val="00553B7A"/>
    <w:rsid w:val="00565379"/>
    <w:rsid w:val="00582676"/>
    <w:rsid w:val="0059254C"/>
    <w:rsid w:val="005944A1"/>
    <w:rsid w:val="00596528"/>
    <w:rsid w:val="005970DF"/>
    <w:rsid w:val="00597C92"/>
    <w:rsid w:val="005A7497"/>
    <w:rsid w:val="005B6C6E"/>
    <w:rsid w:val="005C2274"/>
    <w:rsid w:val="005C56BD"/>
    <w:rsid w:val="005C7F01"/>
    <w:rsid w:val="005D015A"/>
    <w:rsid w:val="005D0D85"/>
    <w:rsid w:val="005D58D5"/>
    <w:rsid w:val="005D6F1A"/>
    <w:rsid w:val="005E04EF"/>
    <w:rsid w:val="005E15B2"/>
    <w:rsid w:val="005E720F"/>
    <w:rsid w:val="006044CA"/>
    <w:rsid w:val="006061FC"/>
    <w:rsid w:val="00613ACF"/>
    <w:rsid w:val="006149F8"/>
    <w:rsid w:val="00620988"/>
    <w:rsid w:val="0062237F"/>
    <w:rsid w:val="00623F0A"/>
    <w:rsid w:val="00625120"/>
    <w:rsid w:val="00631A17"/>
    <w:rsid w:val="0063424D"/>
    <w:rsid w:val="006359C3"/>
    <w:rsid w:val="006401F8"/>
    <w:rsid w:val="00657A24"/>
    <w:rsid w:val="006618B0"/>
    <w:rsid w:val="00673A22"/>
    <w:rsid w:val="006758AA"/>
    <w:rsid w:val="006829A9"/>
    <w:rsid w:val="00685D61"/>
    <w:rsid w:val="00695F05"/>
    <w:rsid w:val="006A5A6C"/>
    <w:rsid w:val="006A629F"/>
    <w:rsid w:val="006C6417"/>
    <w:rsid w:val="006D5CFF"/>
    <w:rsid w:val="006E1C0E"/>
    <w:rsid w:val="006E1C61"/>
    <w:rsid w:val="006E67B5"/>
    <w:rsid w:val="006F30EC"/>
    <w:rsid w:val="006F5ED8"/>
    <w:rsid w:val="00702B35"/>
    <w:rsid w:val="00710BD8"/>
    <w:rsid w:val="00710EA1"/>
    <w:rsid w:val="00714CF1"/>
    <w:rsid w:val="00715BFE"/>
    <w:rsid w:val="00716610"/>
    <w:rsid w:val="00717423"/>
    <w:rsid w:val="00747870"/>
    <w:rsid w:val="00754666"/>
    <w:rsid w:val="00760B07"/>
    <w:rsid w:val="007649B7"/>
    <w:rsid w:val="007707D1"/>
    <w:rsid w:val="00775784"/>
    <w:rsid w:val="007766C9"/>
    <w:rsid w:val="00776745"/>
    <w:rsid w:val="00782781"/>
    <w:rsid w:val="007A2F68"/>
    <w:rsid w:val="007A3A07"/>
    <w:rsid w:val="007D09DF"/>
    <w:rsid w:val="007E3B4B"/>
    <w:rsid w:val="007E7F0C"/>
    <w:rsid w:val="007F1E01"/>
    <w:rsid w:val="00805A67"/>
    <w:rsid w:val="00816AEE"/>
    <w:rsid w:val="008215B7"/>
    <w:rsid w:val="00826DCE"/>
    <w:rsid w:val="008307AC"/>
    <w:rsid w:val="00830C31"/>
    <w:rsid w:val="008312CD"/>
    <w:rsid w:val="00832D75"/>
    <w:rsid w:val="00835049"/>
    <w:rsid w:val="00841922"/>
    <w:rsid w:val="00846045"/>
    <w:rsid w:val="00850362"/>
    <w:rsid w:val="00860FC6"/>
    <w:rsid w:val="00862A61"/>
    <w:rsid w:val="00866A61"/>
    <w:rsid w:val="008753EC"/>
    <w:rsid w:val="00892768"/>
    <w:rsid w:val="0089669C"/>
    <w:rsid w:val="008A2510"/>
    <w:rsid w:val="008A62DC"/>
    <w:rsid w:val="008B7FBC"/>
    <w:rsid w:val="008C51BF"/>
    <w:rsid w:val="008C6082"/>
    <w:rsid w:val="008C7376"/>
    <w:rsid w:val="008C7C84"/>
    <w:rsid w:val="008D27D7"/>
    <w:rsid w:val="008F16F0"/>
    <w:rsid w:val="008F4AAF"/>
    <w:rsid w:val="009023D2"/>
    <w:rsid w:val="00902BAF"/>
    <w:rsid w:val="0090396B"/>
    <w:rsid w:val="00903ACF"/>
    <w:rsid w:val="00905FEA"/>
    <w:rsid w:val="00916C54"/>
    <w:rsid w:val="00923066"/>
    <w:rsid w:val="0095151D"/>
    <w:rsid w:val="00952923"/>
    <w:rsid w:val="00955D85"/>
    <w:rsid w:val="00957F82"/>
    <w:rsid w:val="00971380"/>
    <w:rsid w:val="00975A2A"/>
    <w:rsid w:val="00983DF5"/>
    <w:rsid w:val="009845CF"/>
    <w:rsid w:val="00986CBE"/>
    <w:rsid w:val="00993172"/>
    <w:rsid w:val="009A5B0F"/>
    <w:rsid w:val="009B5BB0"/>
    <w:rsid w:val="009C4509"/>
    <w:rsid w:val="009C4C80"/>
    <w:rsid w:val="009D685B"/>
    <w:rsid w:val="009D7045"/>
    <w:rsid w:val="009E3813"/>
    <w:rsid w:val="00A00386"/>
    <w:rsid w:val="00A00B42"/>
    <w:rsid w:val="00A041F7"/>
    <w:rsid w:val="00A255BA"/>
    <w:rsid w:val="00A26D60"/>
    <w:rsid w:val="00A26F9F"/>
    <w:rsid w:val="00A27CED"/>
    <w:rsid w:val="00A33CD1"/>
    <w:rsid w:val="00A3416E"/>
    <w:rsid w:val="00A36567"/>
    <w:rsid w:val="00A433B2"/>
    <w:rsid w:val="00A526D7"/>
    <w:rsid w:val="00A61BEF"/>
    <w:rsid w:val="00A7645D"/>
    <w:rsid w:val="00A818B3"/>
    <w:rsid w:val="00A9344C"/>
    <w:rsid w:val="00AB02BA"/>
    <w:rsid w:val="00AB0F1E"/>
    <w:rsid w:val="00AB25F6"/>
    <w:rsid w:val="00AB29C1"/>
    <w:rsid w:val="00AB2A9E"/>
    <w:rsid w:val="00AB590B"/>
    <w:rsid w:val="00AC7F75"/>
    <w:rsid w:val="00AD0419"/>
    <w:rsid w:val="00AD73B9"/>
    <w:rsid w:val="00AE3805"/>
    <w:rsid w:val="00AE5C6D"/>
    <w:rsid w:val="00AF21BA"/>
    <w:rsid w:val="00AF22A5"/>
    <w:rsid w:val="00AF27B8"/>
    <w:rsid w:val="00AF4C23"/>
    <w:rsid w:val="00AF5DE2"/>
    <w:rsid w:val="00B020D4"/>
    <w:rsid w:val="00B06BC1"/>
    <w:rsid w:val="00B20482"/>
    <w:rsid w:val="00B242D4"/>
    <w:rsid w:val="00B47E48"/>
    <w:rsid w:val="00B5020F"/>
    <w:rsid w:val="00B57349"/>
    <w:rsid w:val="00B61784"/>
    <w:rsid w:val="00B63B57"/>
    <w:rsid w:val="00B75CEA"/>
    <w:rsid w:val="00B80112"/>
    <w:rsid w:val="00B8307D"/>
    <w:rsid w:val="00B9426C"/>
    <w:rsid w:val="00B94DC3"/>
    <w:rsid w:val="00BA11B8"/>
    <w:rsid w:val="00BA4236"/>
    <w:rsid w:val="00BA4F72"/>
    <w:rsid w:val="00BB1718"/>
    <w:rsid w:val="00BB4ADB"/>
    <w:rsid w:val="00BB517D"/>
    <w:rsid w:val="00BC1513"/>
    <w:rsid w:val="00BC30D9"/>
    <w:rsid w:val="00BC7715"/>
    <w:rsid w:val="00BD6BFA"/>
    <w:rsid w:val="00BE00F5"/>
    <w:rsid w:val="00BE68F6"/>
    <w:rsid w:val="00BF5EF2"/>
    <w:rsid w:val="00BF5F60"/>
    <w:rsid w:val="00C031D6"/>
    <w:rsid w:val="00C046B1"/>
    <w:rsid w:val="00C066EB"/>
    <w:rsid w:val="00C111A0"/>
    <w:rsid w:val="00C13772"/>
    <w:rsid w:val="00C14AA0"/>
    <w:rsid w:val="00C160D6"/>
    <w:rsid w:val="00C17270"/>
    <w:rsid w:val="00C212E2"/>
    <w:rsid w:val="00C2149B"/>
    <w:rsid w:val="00C24EBD"/>
    <w:rsid w:val="00C25EFF"/>
    <w:rsid w:val="00C36721"/>
    <w:rsid w:val="00C3732E"/>
    <w:rsid w:val="00C430B9"/>
    <w:rsid w:val="00C453BF"/>
    <w:rsid w:val="00C45A36"/>
    <w:rsid w:val="00C53CB9"/>
    <w:rsid w:val="00C56CD6"/>
    <w:rsid w:val="00C612EA"/>
    <w:rsid w:val="00C73242"/>
    <w:rsid w:val="00C818C8"/>
    <w:rsid w:val="00C87D8A"/>
    <w:rsid w:val="00C95992"/>
    <w:rsid w:val="00CB1A28"/>
    <w:rsid w:val="00CB4005"/>
    <w:rsid w:val="00CB6F11"/>
    <w:rsid w:val="00CC2F06"/>
    <w:rsid w:val="00CC4922"/>
    <w:rsid w:val="00CD04DE"/>
    <w:rsid w:val="00CD6218"/>
    <w:rsid w:val="00CD6FE0"/>
    <w:rsid w:val="00CD7EB6"/>
    <w:rsid w:val="00CF277E"/>
    <w:rsid w:val="00CF4D93"/>
    <w:rsid w:val="00D062F6"/>
    <w:rsid w:val="00D06314"/>
    <w:rsid w:val="00D138F5"/>
    <w:rsid w:val="00D31629"/>
    <w:rsid w:val="00D430AE"/>
    <w:rsid w:val="00D61C84"/>
    <w:rsid w:val="00D668A5"/>
    <w:rsid w:val="00D72CF5"/>
    <w:rsid w:val="00D73550"/>
    <w:rsid w:val="00D735BB"/>
    <w:rsid w:val="00D82D4A"/>
    <w:rsid w:val="00D84B77"/>
    <w:rsid w:val="00D96AA1"/>
    <w:rsid w:val="00DB02C5"/>
    <w:rsid w:val="00DB3E60"/>
    <w:rsid w:val="00DC1BBE"/>
    <w:rsid w:val="00DD0913"/>
    <w:rsid w:val="00DD1D37"/>
    <w:rsid w:val="00DE2534"/>
    <w:rsid w:val="00DE29BA"/>
    <w:rsid w:val="00DF5453"/>
    <w:rsid w:val="00E05B82"/>
    <w:rsid w:val="00E14B39"/>
    <w:rsid w:val="00E206E0"/>
    <w:rsid w:val="00E309B1"/>
    <w:rsid w:val="00E41FFF"/>
    <w:rsid w:val="00E429A1"/>
    <w:rsid w:val="00E50F40"/>
    <w:rsid w:val="00E56B68"/>
    <w:rsid w:val="00E604C5"/>
    <w:rsid w:val="00E6786A"/>
    <w:rsid w:val="00E7524C"/>
    <w:rsid w:val="00E82CA1"/>
    <w:rsid w:val="00E82EFD"/>
    <w:rsid w:val="00E86CD2"/>
    <w:rsid w:val="00E92261"/>
    <w:rsid w:val="00E948B5"/>
    <w:rsid w:val="00EA1619"/>
    <w:rsid w:val="00ED0224"/>
    <w:rsid w:val="00EE228F"/>
    <w:rsid w:val="00EE316C"/>
    <w:rsid w:val="00EE5DAE"/>
    <w:rsid w:val="00EF00CF"/>
    <w:rsid w:val="00EF6171"/>
    <w:rsid w:val="00F061E7"/>
    <w:rsid w:val="00F1257E"/>
    <w:rsid w:val="00F150DE"/>
    <w:rsid w:val="00F2265C"/>
    <w:rsid w:val="00F275EB"/>
    <w:rsid w:val="00F30E23"/>
    <w:rsid w:val="00F41A0E"/>
    <w:rsid w:val="00F44728"/>
    <w:rsid w:val="00F57C05"/>
    <w:rsid w:val="00F713F5"/>
    <w:rsid w:val="00F7464E"/>
    <w:rsid w:val="00F75E58"/>
    <w:rsid w:val="00F84747"/>
    <w:rsid w:val="00F92483"/>
    <w:rsid w:val="00F95A26"/>
    <w:rsid w:val="00FA3EF7"/>
    <w:rsid w:val="00FA7D21"/>
    <w:rsid w:val="00FB1AFF"/>
    <w:rsid w:val="00FB24D7"/>
    <w:rsid w:val="00FC13F9"/>
    <w:rsid w:val="00FC30D4"/>
    <w:rsid w:val="00FE12C0"/>
    <w:rsid w:val="00FE248F"/>
    <w:rsid w:val="00FF4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9F0A7"/>
  <w15:docId w15:val="{7D9E2BE8-99FC-4516-9724-78D4A1B0A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Знак Знак, webb,Обычный (Web)1,Обычный (веб)"/>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paragraph" w:styleId="NoSpacing">
    <w:name w:val="No Spacing"/>
    <w:link w:val="NoSpacingChar"/>
    <w:qFormat/>
    <w:rsid w:val="00452D0B"/>
    <w:pPr>
      <w:ind w:left="576" w:hanging="576"/>
    </w:pPr>
    <w:rPr>
      <w:sz w:val="22"/>
      <w:szCs w:val="22"/>
    </w:rPr>
  </w:style>
  <w:style w:type="character" w:customStyle="1" w:styleId="NoSpacingChar">
    <w:name w:val="No Spacing Char"/>
    <w:link w:val="NoSpacing"/>
    <w:locked/>
    <w:rsid w:val="00452D0B"/>
    <w:rPr>
      <w:sz w:val="22"/>
      <w:szCs w:val="22"/>
    </w:rPr>
  </w:style>
  <w:style w:type="table" w:styleId="TableGrid">
    <w:name w:val="Table Grid"/>
    <w:basedOn w:val="TableNormal"/>
    <w:rsid w:val="005E04EF"/>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roshmanbody">
    <w:name w:val="voroshman body"/>
    <w:basedOn w:val="Normal"/>
    <w:qFormat/>
    <w:rsid w:val="00971380"/>
    <w:pPr>
      <w:spacing w:line="360" w:lineRule="auto"/>
      <w:ind w:firstLine="397"/>
      <w:jc w:val="both"/>
    </w:pPr>
    <w:rPr>
      <w:rFonts w:ascii="ArTarumianTimes" w:hAnsi="ArTarumianTimes"/>
      <w:kern w:val="28"/>
      <w:lang w:val="af-ZA" w:eastAsia="ru-RU"/>
    </w:rPr>
  </w:style>
  <w:style w:type="character" w:styleId="CommentReference">
    <w:name w:val="annotation reference"/>
    <w:basedOn w:val="DefaultParagraphFont"/>
    <w:uiPriority w:val="99"/>
    <w:semiHidden/>
    <w:unhideWhenUsed/>
    <w:rsid w:val="007E3B4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013276">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41987893">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54407852">
      <w:bodyDiv w:val="1"/>
      <w:marLeft w:val="0"/>
      <w:marRight w:val="0"/>
      <w:marTop w:val="0"/>
      <w:marBottom w:val="0"/>
      <w:divBdr>
        <w:top w:val="none" w:sz="0" w:space="0" w:color="auto"/>
        <w:left w:val="none" w:sz="0" w:space="0" w:color="auto"/>
        <w:bottom w:val="none" w:sz="0" w:space="0" w:color="auto"/>
        <w:right w:val="none" w:sz="0" w:space="0" w:color="auto"/>
      </w:divBdr>
    </w:div>
    <w:div w:id="1151866376">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244045">
      <w:bodyDiv w:val="1"/>
      <w:marLeft w:val="0"/>
      <w:marRight w:val="0"/>
      <w:marTop w:val="0"/>
      <w:marBottom w:val="0"/>
      <w:divBdr>
        <w:top w:val="none" w:sz="0" w:space="0" w:color="auto"/>
        <w:left w:val="none" w:sz="0" w:space="0" w:color="auto"/>
        <w:bottom w:val="none" w:sz="0" w:space="0" w:color="auto"/>
        <w:right w:val="none" w:sz="0" w:space="0" w:color="auto"/>
      </w:divBdr>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9B765-BD8E-43B7-AD00-87E1088C6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Ampopatert.dot</Template>
  <TotalTime>99</TotalTime>
  <Pages>18</Pages>
  <Words>4798</Words>
  <Characters>27352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https://mul2.gov.am/tasks/1260149/oneclick?token=e829fc54dbb8f4da35f9477da7c549ac</cp:keywords>
  <dc:description/>
  <cp:lastModifiedBy>Marine Harutyunyan</cp:lastModifiedBy>
  <cp:revision>30</cp:revision>
  <cp:lastPrinted>2021-03-17T06:50:00Z</cp:lastPrinted>
  <dcterms:created xsi:type="dcterms:W3CDTF">2025-12-24T15:19:00Z</dcterms:created>
  <dcterms:modified xsi:type="dcterms:W3CDTF">2025-12-24T18:00:00Z</dcterms:modified>
</cp:coreProperties>
</file>