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7A2C28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7A2C28">
        <w:rPr>
          <w:rFonts w:ascii="GHEA Grapalat" w:hAnsi="GHEA Grapalat"/>
          <w:szCs w:val="20"/>
          <w:lang w:val="hy-AM"/>
        </w:rPr>
        <w:t>«ՀԱՅԱՍՏԱՆԻ ՀԱՆՐԱՊԵՏՈՒԹՅԱՆ ԿԱՌԱՎԱՐՈՒԹՅԱՆ ՄԻ ՇԱՐՔ ՈՐՈՇՈՒՄՆԵՐ ՈՒԺԸ ԿՈՐՑՐԱԾ ՃԱՆԱՉԵԼՈՒ ՄԱՍԻՆ» ՀԱՅԱՍՏԱՆԻ ՀԱՆՐԱՊԵՏՈՒԹՅԱՆ ԿԱՌԱՎԱՐՈՒԹՅԱՆ ՈՐՈՇՄԱՆ ՆԱԽԱԳԾԻ ՎԵՐԱԲԵՐՅԱԼ</w:t>
      </w:r>
      <w:r>
        <w:rPr>
          <w:rFonts w:ascii="GHEA Grapalat" w:hAnsi="GHEA Grapalat"/>
          <w:szCs w:val="20"/>
          <w:lang w:val="hy-AM"/>
        </w:rPr>
        <w:t xml:space="preserve"> </w:t>
      </w:r>
      <w:r w:rsidR="00A954D6">
        <w:rPr>
          <w:rFonts w:ascii="GHEA Grapalat" w:hAnsi="GHEA Grapalat" w:cs="Sylfaen"/>
          <w:lang w:val="hy-AM"/>
        </w:rPr>
        <w:t xml:space="preserve">ՀԱՆՐԱՅԻՆ ՔՆՆԱՐԿՄԱՆ </w:t>
      </w:r>
      <w:r w:rsidR="008836D9">
        <w:rPr>
          <w:rFonts w:ascii="GHEA Grapalat" w:hAnsi="GHEA Grapalat" w:cs="Sylfaen"/>
          <w:lang w:val="hy-AM"/>
        </w:rPr>
        <w:t>ՇՐՋԱՆԱԿՆԵՐՈՒՄ</w:t>
      </w:r>
      <w:r w:rsidR="00587C49" w:rsidRPr="00754666">
        <w:rPr>
          <w:rFonts w:ascii="GHEA Grapalat" w:hAnsi="GHEA Grapalat" w:cs="Sylfaen"/>
          <w:lang w:val="hy-AM"/>
        </w:rPr>
        <w:t xml:space="preserve"> </w:t>
      </w:r>
      <w:r w:rsidR="00A954D6">
        <w:rPr>
          <w:rFonts w:ascii="GHEA Grapalat" w:hAnsi="GHEA Grapalat" w:cs="Sylfaen"/>
          <w:lang w:val="hy-AM"/>
        </w:rPr>
        <w:t>ՍՏԱՑՎ</w:t>
      </w:r>
      <w:r w:rsidR="00587C49" w:rsidRPr="00754666">
        <w:rPr>
          <w:rFonts w:ascii="GHEA Grapalat" w:hAnsi="GHEA Grapalat" w:cs="Sylfaen"/>
          <w:lang w:val="hy-AM"/>
        </w:rPr>
        <w:t xml:space="preserve">ԱԾ </w:t>
      </w:r>
      <w:bookmarkStart w:id="0" w:name="_GoBack"/>
      <w:bookmarkEnd w:id="0"/>
      <w:r w:rsidR="000200AD">
        <w:rPr>
          <w:rFonts w:ascii="GHEA Grapalat" w:hAnsi="GHEA Grapalat" w:cs="Sylfaen"/>
          <w:lang w:val="hy-AM"/>
        </w:rPr>
        <w:t>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8"/>
        <w:gridCol w:w="2396"/>
      </w:tblGrid>
      <w:tr w:rsidR="00D61C84" w:rsidRPr="007A2C28" w:rsidTr="00A954D6">
        <w:trPr>
          <w:trHeight w:val="54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A954D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A954D6" w:rsidRPr="00A954D6">
              <w:rPr>
                <w:rFonts w:ascii="GHEA Grapalat" w:hAnsi="GHEA Grapalat" w:cs="Sylfaen"/>
                <w:bCs/>
                <w:lang w:val="hy-AM"/>
              </w:rPr>
              <w:t>Գևորգ Վարդանյան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954D6" w:rsidP="007A551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954D6">
              <w:rPr>
                <w:rFonts w:ascii="GHEA Grapalat" w:hAnsi="GHEA Grapalat" w:cs="Sylfaen"/>
                <w:bCs/>
                <w:lang w:val="hy-AM"/>
              </w:rPr>
              <w:t>20.12.2024 19:48:01</w:t>
            </w:r>
          </w:p>
        </w:tc>
      </w:tr>
      <w:tr w:rsidR="00D61C84" w:rsidRPr="007A2C28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314CDC" w:rsidP="00A954D6">
            <w:pPr>
              <w:spacing w:line="36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F41A0E" w:rsidRPr="008836D9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A954D6" w:rsidP="007A2C28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954D6">
              <w:rPr>
                <w:rFonts w:ascii="GHEA Grapalat" w:eastAsia="Calibri" w:hAnsi="GHEA Grapalat" w:cs="Sylfaen"/>
                <w:color w:val="00000A"/>
                <w:lang w:val="hy-AM"/>
              </w:rPr>
              <w:t>Բարև Ձեզ՝ Եվրասիական Տնտեսական Կոլլեգիան կառավարում է՞ ՀՀը: Հասկանալի է որ ԵԱՏՀ-ի շրջանակներում ՀՀ օրենքները կորցնում են իրենց ուժը բայց մենք գմում ենք դեպի իմտեգրացում ռուսական շուկայի հետ որի տարիֆները չդն տալիս հնարաորություն աշխատել եվրոպական շուկայի հետ՝ որտեղ ավելինորակյալ ապրանքներ էն: Վըրանայեք սովեսական և ստալինյան կարգաորումնեէը մեր օրենքնեէում որոնք մինչ այժմ գործում են Առողջապահության, Հարակային և Արտադրության ոլորտներում որոնք աբսուրդային պահանջներ ուն են: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F41A0E" w:rsidRPr="00733D99" w:rsidRDefault="005E17DD" w:rsidP="008836D9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B2F2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 w:rsidR="008836D9">
              <w:rPr>
                <w:rFonts w:ascii="GHEA Grapalat" w:hAnsi="GHEA Grapalat"/>
                <w:color w:val="000000"/>
                <w:lang w:val="hy-AM" w:eastAsia="hy-AM"/>
              </w:rPr>
              <w:t xml:space="preserve"> Բովանդակային առաջարկներ ներկայացված չեն։</w:t>
            </w: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407" w:rsidRDefault="004A3407" w:rsidP="006A368A">
      <w:r>
        <w:separator/>
      </w:r>
    </w:p>
  </w:endnote>
  <w:endnote w:type="continuationSeparator" w:id="0">
    <w:p w:rsidR="004A3407" w:rsidRDefault="004A3407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407" w:rsidRDefault="004A3407" w:rsidP="006A368A">
      <w:r>
        <w:separator/>
      </w:r>
    </w:p>
  </w:footnote>
  <w:footnote w:type="continuationSeparator" w:id="0">
    <w:p w:rsidR="004A3407" w:rsidRDefault="004A3407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C9D38FC"/>
    <w:multiLevelType w:val="hybridMultilevel"/>
    <w:tmpl w:val="7A7A2D96"/>
    <w:lvl w:ilvl="0" w:tplc="697E77D4">
      <w:start w:val="1"/>
      <w:numFmt w:val="decimal"/>
      <w:lvlText w:val="%1)"/>
      <w:lvlJc w:val="left"/>
      <w:pPr>
        <w:ind w:left="43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393D"/>
    <w:rsid w:val="000B7B68"/>
    <w:rsid w:val="000D4B46"/>
    <w:rsid w:val="000E0DAD"/>
    <w:rsid w:val="000E4D07"/>
    <w:rsid w:val="000E67C4"/>
    <w:rsid w:val="00101A36"/>
    <w:rsid w:val="00105BBD"/>
    <w:rsid w:val="00115450"/>
    <w:rsid w:val="0012313E"/>
    <w:rsid w:val="00146451"/>
    <w:rsid w:val="001524A4"/>
    <w:rsid w:val="00152DAE"/>
    <w:rsid w:val="0016692D"/>
    <w:rsid w:val="001823A8"/>
    <w:rsid w:val="001927D6"/>
    <w:rsid w:val="00196124"/>
    <w:rsid w:val="001B5B31"/>
    <w:rsid w:val="001B7892"/>
    <w:rsid w:val="001C65A5"/>
    <w:rsid w:val="001E4BD9"/>
    <w:rsid w:val="0021233D"/>
    <w:rsid w:val="002260BF"/>
    <w:rsid w:val="00226B6B"/>
    <w:rsid w:val="00227EEB"/>
    <w:rsid w:val="00234EDC"/>
    <w:rsid w:val="00272861"/>
    <w:rsid w:val="002741AA"/>
    <w:rsid w:val="002A554E"/>
    <w:rsid w:val="002C0C47"/>
    <w:rsid w:val="002D6F6B"/>
    <w:rsid w:val="002E13D8"/>
    <w:rsid w:val="002E35F0"/>
    <w:rsid w:val="002F582F"/>
    <w:rsid w:val="0030318D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2AFD"/>
    <w:rsid w:val="0036790B"/>
    <w:rsid w:val="00372F38"/>
    <w:rsid w:val="0038675A"/>
    <w:rsid w:val="0039006B"/>
    <w:rsid w:val="003B08B1"/>
    <w:rsid w:val="003B660D"/>
    <w:rsid w:val="003C7047"/>
    <w:rsid w:val="003C76F2"/>
    <w:rsid w:val="003D5958"/>
    <w:rsid w:val="00407394"/>
    <w:rsid w:val="004258C9"/>
    <w:rsid w:val="00426E96"/>
    <w:rsid w:val="0044071C"/>
    <w:rsid w:val="0045210B"/>
    <w:rsid w:val="00453192"/>
    <w:rsid w:val="004538E8"/>
    <w:rsid w:val="004758F2"/>
    <w:rsid w:val="004825F6"/>
    <w:rsid w:val="004A0488"/>
    <w:rsid w:val="004A3407"/>
    <w:rsid w:val="004D6A1F"/>
    <w:rsid w:val="004D76E5"/>
    <w:rsid w:val="004E712A"/>
    <w:rsid w:val="004F6B4F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B0D10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82"/>
    <w:rsid w:val="00733D99"/>
    <w:rsid w:val="00754666"/>
    <w:rsid w:val="00760B07"/>
    <w:rsid w:val="007619E4"/>
    <w:rsid w:val="0077518A"/>
    <w:rsid w:val="00782781"/>
    <w:rsid w:val="007A2C28"/>
    <w:rsid w:val="007A5514"/>
    <w:rsid w:val="007C11E4"/>
    <w:rsid w:val="007D09DF"/>
    <w:rsid w:val="007D5154"/>
    <w:rsid w:val="00815269"/>
    <w:rsid w:val="00816138"/>
    <w:rsid w:val="0082551F"/>
    <w:rsid w:val="00841922"/>
    <w:rsid w:val="00846045"/>
    <w:rsid w:val="00850362"/>
    <w:rsid w:val="00861637"/>
    <w:rsid w:val="008833B6"/>
    <w:rsid w:val="008836D9"/>
    <w:rsid w:val="008931DC"/>
    <w:rsid w:val="00896190"/>
    <w:rsid w:val="0089669C"/>
    <w:rsid w:val="008A2510"/>
    <w:rsid w:val="008A2843"/>
    <w:rsid w:val="008B55A7"/>
    <w:rsid w:val="008B7FBC"/>
    <w:rsid w:val="008C6210"/>
    <w:rsid w:val="008C722C"/>
    <w:rsid w:val="008C7C84"/>
    <w:rsid w:val="008D27D7"/>
    <w:rsid w:val="008F0C02"/>
    <w:rsid w:val="008F2332"/>
    <w:rsid w:val="00914A47"/>
    <w:rsid w:val="00916C54"/>
    <w:rsid w:val="00932E13"/>
    <w:rsid w:val="00942F67"/>
    <w:rsid w:val="0095151D"/>
    <w:rsid w:val="009712BD"/>
    <w:rsid w:val="00975D9E"/>
    <w:rsid w:val="009845CF"/>
    <w:rsid w:val="00986CBE"/>
    <w:rsid w:val="009B3BC0"/>
    <w:rsid w:val="009C4C80"/>
    <w:rsid w:val="009D5234"/>
    <w:rsid w:val="009D685B"/>
    <w:rsid w:val="009E3813"/>
    <w:rsid w:val="00A00386"/>
    <w:rsid w:val="00A00B42"/>
    <w:rsid w:val="00A03B61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954D6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321E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0454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414C5"/>
    <w:rsid w:val="00C56CD6"/>
    <w:rsid w:val="00C7371E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4F80"/>
    <w:rsid w:val="00D61845"/>
    <w:rsid w:val="00D61C84"/>
    <w:rsid w:val="00D72CF5"/>
    <w:rsid w:val="00D84B77"/>
    <w:rsid w:val="00DB3E60"/>
    <w:rsid w:val="00DE29BA"/>
    <w:rsid w:val="00DF0862"/>
    <w:rsid w:val="00E00D3B"/>
    <w:rsid w:val="00E06230"/>
    <w:rsid w:val="00E06D8E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2209"/>
    <w:rsid w:val="00F44728"/>
    <w:rsid w:val="00F57A69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6A79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D11BB-6A78-4BC6-8AC0-C489E7908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390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https://mul2.gov.am/tasks/1146045/oneclick?token=824beccc3259a5ffa65dbd4a6ccf47d5</cp:keywords>
  <dc:description/>
  <cp:lastModifiedBy>Volodya Khachatryan</cp:lastModifiedBy>
  <cp:revision>108</cp:revision>
  <cp:lastPrinted>2025-01-27T05:26:00Z</cp:lastPrinted>
  <dcterms:created xsi:type="dcterms:W3CDTF">2021-09-14T12:11:00Z</dcterms:created>
  <dcterms:modified xsi:type="dcterms:W3CDTF">2025-04-29T06:32:00Z</dcterms:modified>
</cp:coreProperties>
</file>