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3DF1" w:rsidRPr="001B0D91" w:rsidRDefault="00B53DF1" w:rsidP="005A3662">
      <w:pPr>
        <w:tabs>
          <w:tab w:val="left" w:pos="567"/>
          <w:tab w:val="left" w:pos="851"/>
        </w:tabs>
        <w:spacing w:line="360" w:lineRule="auto"/>
        <w:ind w:firstLine="567"/>
        <w:jc w:val="right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1B0D9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ՎԱՐՉԱՊԵՏԻ ԱՇԽԱՏԱԿԱԶՄԻ ՂԵԿԱՎԱՐ </w:t>
      </w:r>
    </w:p>
    <w:p w:rsidR="00B53DF1" w:rsidRPr="001B0D91" w:rsidRDefault="00B53DF1" w:rsidP="00B53DF1">
      <w:pPr>
        <w:tabs>
          <w:tab w:val="left" w:pos="851"/>
        </w:tabs>
        <w:spacing w:line="360" w:lineRule="auto"/>
        <w:ind w:firstLine="567"/>
        <w:jc w:val="right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1B0D9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                                                            ՊԱՐՈՆ ԷԴՈՒԱՐԴ ԱՂԱՋԱՆՅԱՆԻՆ</w:t>
      </w:r>
    </w:p>
    <w:p w:rsidR="00B53DF1" w:rsidRPr="001B0D91" w:rsidRDefault="00B53DF1" w:rsidP="00B53DF1">
      <w:pPr>
        <w:tabs>
          <w:tab w:val="left" w:pos="851"/>
        </w:tabs>
        <w:spacing w:line="360" w:lineRule="auto"/>
        <w:ind w:firstLine="567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1B0D9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                </w:t>
      </w:r>
    </w:p>
    <w:p w:rsidR="00B53DF1" w:rsidRPr="001B0D91" w:rsidRDefault="008B20CF" w:rsidP="008B20CF">
      <w:pPr>
        <w:tabs>
          <w:tab w:val="left" w:pos="567"/>
          <w:tab w:val="left" w:pos="851"/>
        </w:tabs>
        <w:spacing w:line="360" w:lineRule="auto"/>
        <w:ind w:firstLine="0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      </w:t>
      </w:r>
      <w:r w:rsidR="00B53DF1" w:rsidRPr="001B0D9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Հարգելի պարոն Աղաջանյան</w:t>
      </w:r>
    </w:p>
    <w:p w:rsidR="006341F8" w:rsidRPr="001B0D91" w:rsidRDefault="006341F8" w:rsidP="006341F8">
      <w:pPr>
        <w:widowControl w:val="0"/>
        <w:tabs>
          <w:tab w:val="left" w:pos="567"/>
        </w:tabs>
        <w:autoSpaceDE w:val="0"/>
        <w:autoSpaceDN w:val="0"/>
        <w:adjustRightInd w:val="0"/>
        <w:ind w:firstLine="0"/>
        <w:jc w:val="left"/>
        <w:rPr>
          <w:rFonts w:ascii="GHEA Grapalat" w:hAnsi="GHEA Grapalat" w:cs="Arial"/>
          <w:color w:val="000000" w:themeColor="text1"/>
          <w:sz w:val="24"/>
          <w:szCs w:val="24"/>
          <w:lang w:val="hy-AM" w:eastAsia="en-US"/>
        </w:rPr>
      </w:pPr>
      <w:r w:rsidRPr="001B0D91">
        <w:rPr>
          <w:rFonts w:ascii="GHEA Grapalat" w:hAnsi="GHEA Grapalat" w:cs="Arial"/>
          <w:color w:val="000000" w:themeColor="text1"/>
          <w:sz w:val="24"/>
          <w:szCs w:val="24"/>
          <w:lang w:val="hy-AM" w:eastAsia="en-US"/>
        </w:rPr>
        <w:t xml:space="preserve">             </w:t>
      </w:r>
    </w:p>
    <w:p w:rsidR="00425B59" w:rsidRPr="001B0D91" w:rsidRDefault="006341F8" w:rsidP="008B20CF">
      <w:pPr>
        <w:tabs>
          <w:tab w:val="left" w:pos="567"/>
        </w:tabs>
        <w:spacing w:line="360" w:lineRule="auto"/>
        <w:ind w:firstLine="0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1B0D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      </w:t>
      </w:r>
      <w:r w:rsidR="006D506F" w:rsidRPr="001B0D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Ի </w:t>
      </w:r>
      <w:r w:rsidR="00425B59" w:rsidRPr="001B0D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կատարումն ՀՀ վարչապետի 2019 թվականի մայիսի 14-ի թիվ </w:t>
      </w:r>
      <w:r w:rsidR="00425B59"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>ԿԱ/62-2019 հանձնարարականի 1-ին և 2.1.3 կետերի</w:t>
      </w:r>
      <w:r w:rsidR="008B20C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և </w:t>
      </w:r>
      <w:r w:rsidR="008B20CF" w:rsidRPr="001B0D91">
        <w:rPr>
          <w:rFonts w:ascii="GHEA Grapalat" w:eastAsia="Calibri" w:hAnsi="GHEA Grapalat"/>
          <w:color w:val="000000" w:themeColor="text1"/>
          <w:sz w:val="24"/>
          <w:szCs w:val="24"/>
          <w:lang w:val="hy-AM" w:eastAsia="en-US"/>
        </w:rPr>
        <w:t xml:space="preserve">ս/թ թվականի ապրիլի 29-ի թիվ </w:t>
      </w:r>
      <w:r w:rsidR="008B20CF"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>02/11.2/20268-2019 հանձնարարական</w:t>
      </w:r>
      <w:r w:rsidR="008B20CF">
        <w:rPr>
          <w:rFonts w:ascii="GHEA Grapalat" w:hAnsi="GHEA Grapalat"/>
          <w:color w:val="000000" w:themeColor="text1"/>
          <w:sz w:val="24"/>
          <w:szCs w:val="24"/>
          <w:lang w:val="hy-AM"/>
        </w:rPr>
        <w:t>ի</w:t>
      </w:r>
      <w:r w:rsidR="00425B59"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վերաբերյալ հայտնում եմ,</w:t>
      </w:r>
    </w:p>
    <w:p w:rsidR="00425B59" w:rsidRPr="001B0D91" w:rsidRDefault="00425B59" w:rsidP="00425B59">
      <w:pPr>
        <w:ind w:firstLine="0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1B0D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    Կետ 1.</w:t>
      </w:r>
    </w:p>
    <w:p w:rsidR="00425B59" w:rsidRPr="001B0D91" w:rsidRDefault="00425B59" w:rsidP="00425B59">
      <w:pPr>
        <w:tabs>
          <w:tab w:val="left" w:pos="567"/>
        </w:tabs>
        <w:spacing w:line="360" w:lineRule="auto"/>
        <w:ind w:firstLine="0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1B0D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     Դեղն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այն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առանձնահատուկ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արտադրանքն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որն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տարբերություն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սոցիալական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նշանակության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այլ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ապրանքների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բոլոր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երկրներում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ենթարկվում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խիստ 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հսկողության, 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քանի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որ անորակ,  ոչ անվտանգ ու անարդյունավետ  դեղերի կիրառման արդյունքում ոչ միայն չեն բուժվում հիվանդությունները, այլ նաև դրսևորվում են այնպիսի վտանգավոր երևույթներ, որոնք, երբեմն, հիվանդություններից ավելի վտանգավոր են:</w:t>
      </w:r>
    </w:p>
    <w:p w:rsidR="00425B59" w:rsidRPr="001B0D91" w:rsidRDefault="00425B59" w:rsidP="00425B59">
      <w:pPr>
        <w:tabs>
          <w:tab w:val="left" w:pos="567"/>
        </w:tabs>
        <w:spacing w:line="360" w:lineRule="auto"/>
        <w:ind w:firstLine="0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1B0D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      Դեղի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առանձնահատկությունները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պետություններին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հարկադրել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 ընդունել առանձին օրենք՝ սահմանելով խիստ հսկողության դեղերի շրջանառության բոլոր փուլերում և ստեղծելով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կարգավորման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ու 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վերահսկման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ազգային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ծառայություններ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: </w:t>
      </w:r>
    </w:p>
    <w:p w:rsidR="00425B59" w:rsidRPr="001B0D91" w:rsidRDefault="00425B59" w:rsidP="00425B59">
      <w:pPr>
        <w:tabs>
          <w:tab w:val="left" w:pos="567"/>
        </w:tabs>
        <w:spacing w:line="360" w:lineRule="auto"/>
        <w:ind w:firstLine="0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1B0D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      Դեղերի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գրանցումը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դեղագործական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ոլորտի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պետական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կարգավորման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համակարգի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կենտրոնական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օղակն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: 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Գրանցման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ժամանակ գ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նահատվում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նախակլինիկական հետազոտությունների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կլինիկական փորձարկումների և 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որակին առնչվող հետազոտությունների 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արդյունքները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: 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Միաժամանակ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դեղի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նմուշները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ենթարկվում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լաբորատոր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փորձաքննության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: 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Անհրաժեշտության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դեպքում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իրականացվում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նաև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արտադրատարածքների կամ փորձարկման վայրերի 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մասնագիտական դիտարկումներ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:  Գրանցման միջոցով արտադրողի հետ մշտական 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 xml:space="preserve">կապի արդյունքում ստեղծվում է տվյալների բանկ, որը կիրառվում է դեղի հետգրանցումային հսկողություն իրականացնելու  համար: 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Դեղերի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գրանցումը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մերժվում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եթե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չի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հիմնավորվում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դեղի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անվտանգությունը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արդյունավետությունը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որակը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</w:p>
    <w:p w:rsidR="00425B59" w:rsidRPr="001B0D91" w:rsidRDefault="00425B59" w:rsidP="00425B59">
      <w:pPr>
        <w:tabs>
          <w:tab w:val="left" w:pos="567"/>
        </w:tabs>
        <w:spacing w:line="360" w:lineRule="auto"/>
        <w:ind w:firstLine="0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1B0D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      Չգրանցված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դեղերի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կիրառումը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հակասում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նաև 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դեղային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քաղաքականության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միջազգային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սկզբունքներին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ԱՀԿ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երաշխավորություններին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: 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Այդ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պատճառը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որ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աշխարհի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բոլոր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երկրներում պահանջվում է դեղերի գրանցում, քանի որ 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յուրաքանչյուր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երկրի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կարգավորող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մարմինը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պատասխանատու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միայն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երկրում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կիրառվող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դեղերի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որակի,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անվտանգության և անվտանգության 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համար՝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չվերահսկելով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արտահանվող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արտադրանքը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: </w:t>
      </w:r>
    </w:p>
    <w:p w:rsidR="00425B59" w:rsidRPr="001B0D91" w:rsidRDefault="00425B59" w:rsidP="00425B59">
      <w:pPr>
        <w:tabs>
          <w:tab w:val="left" w:pos="567"/>
        </w:tabs>
        <w:spacing w:line="360" w:lineRule="auto"/>
        <w:ind w:firstLine="0"/>
        <w:rPr>
          <w:rFonts w:ascii="GHEA Grapalat" w:hAnsi="GHEA Grapalat" w:cs="AK Courier"/>
          <w:color w:val="000000" w:themeColor="text1"/>
          <w:sz w:val="24"/>
          <w:szCs w:val="24"/>
          <w:lang w:val="hy-AM"/>
        </w:rPr>
      </w:pP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    Օրենսդրորեն ամրագրված է Հայաստանում դեղերի  գրանցման ընդհանուր և պարզեցված  ընթացակարգեր: Վերջինս կիրառվում է այն  դեղերի համար, որոնք գրանցված են դեղերի գրանցման պահանջների ներդաշնակեցման միջազգային խորհրդի (ICH) անդամ երկրներում (օրինակ՝ </w:t>
      </w:r>
      <w:r w:rsidRPr="001B0D91">
        <w:rPr>
          <w:rFonts w:ascii="GHEA Grapalat" w:hAnsi="GHEA Grapalat"/>
          <w:color w:val="000000" w:themeColor="text1"/>
          <w:spacing w:val="-8"/>
          <w:sz w:val="24"/>
          <w:szCs w:val="24"/>
          <w:lang w:val="hy-AM"/>
        </w:rPr>
        <w:t>Եվրոմիության</w:t>
      </w:r>
      <w:r w:rsidRPr="001B0D91">
        <w:rPr>
          <w:rFonts w:ascii="GHEA Grapalat" w:hAnsi="GHEA Grapalat"/>
          <w:color w:val="000000" w:themeColor="text1"/>
          <w:spacing w:val="-8"/>
          <w:sz w:val="24"/>
          <w:szCs w:val="24"/>
          <w:lang w:val="fr-FR"/>
        </w:rPr>
        <w:t xml:space="preserve"> </w:t>
      </w:r>
      <w:r w:rsidRPr="001B0D91">
        <w:rPr>
          <w:rFonts w:ascii="GHEA Grapalat" w:hAnsi="GHEA Grapalat"/>
          <w:color w:val="000000" w:themeColor="text1"/>
          <w:spacing w:val="-8"/>
          <w:sz w:val="24"/>
          <w:szCs w:val="24"/>
          <w:lang w:val="hy-AM"/>
        </w:rPr>
        <w:t>անդամ</w:t>
      </w:r>
      <w:r w:rsidRPr="001B0D91">
        <w:rPr>
          <w:rFonts w:ascii="GHEA Grapalat" w:hAnsi="GHEA Grapalat"/>
          <w:color w:val="000000" w:themeColor="text1"/>
          <w:spacing w:val="-8"/>
          <w:sz w:val="24"/>
          <w:szCs w:val="24"/>
          <w:lang w:val="fr-FR"/>
        </w:rPr>
        <w:t xml:space="preserve"> </w:t>
      </w:r>
      <w:r w:rsidRPr="001B0D91">
        <w:rPr>
          <w:rFonts w:ascii="GHEA Grapalat" w:hAnsi="GHEA Grapalat"/>
          <w:color w:val="000000" w:themeColor="text1"/>
          <w:spacing w:val="-8"/>
          <w:sz w:val="24"/>
          <w:szCs w:val="24"/>
          <w:lang w:val="hy-AM"/>
        </w:rPr>
        <w:t>պետություններում</w:t>
      </w:r>
      <w:r w:rsidRPr="001B0D91">
        <w:rPr>
          <w:rFonts w:ascii="GHEA Grapalat" w:hAnsi="GHEA Grapalat"/>
          <w:color w:val="000000" w:themeColor="text1"/>
          <w:spacing w:val="-8"/>
          <w:sz w:val="24"/>
          <w:szCs w:val="24"/>
          <w:lang w:val="fr-FR"/>
        </w:rPr>
        <w:t xml:space="preserve">, </w:t>
      </w:r>
      <w:r w:rsidRPr="001B0D91">
        <w:rPr>
          <w:rFonts w:ascii="GHEA Grapalat" w:hAnsi="GHEA Grapalat"/>
          <w:color w:val="000000" w:themeColor="text1"/>
          <w:spacing w:val="-8"/>
          <w:sz w:val="24"/>
          <w:szCs w:val="24"/>
          <w:lang w:val="hy-AM"/>
        </w:rPr>
        <w:t>Ամերիկայի</w:t>
      </w:r>
      <w:r w:rsidRPr="001B0D91">
        <w:rPr>
          <w:rFonts w:ascii="GHEA Grapalat" w:hAnsi="GHEA Grapalat"/>
          <w:color w:val="000000" w:themeColor="text1"/>
          <w:spacing w:val="-8"/>
          <w:sz w:val="24"/>
          <w:szCs w:val="24"/>
          <w:lang w:val="fr-FR"/>
        </w:rPr>
        <w:t xml:space="preserve"> </w:t>
      </w:r>
      <w:r w:rsidRPr="001B0D91">
        <w:rPr>
          <w:rFonts w:ascii="GHEA Grapalat" w:hAnsi="GHEA Grapalat"/>
          <w:color w:val="000000" w:themeColor="text1"/>
          <w:spacing w:val="-8"/>
          <w:sz w:val="24"/>
          <w:szCs w:val="24"/>
          <w:lang w:val="hy-AM"/>
        </w:rPr>
        <w:t>Միացյալ</w:t>
      </w:r>
      <w:r w:rsidRPr="001B0D91">
        <w:rPr>
          <w:rFonts w:ascii="GHEA Grapalat" w:hAnsi="GHEA Grapalat"/>
          <w:color w:val="000000" w:themeColor="text1"/>
          <w:spacing w:val="-8"/>
          <w:sz w:val="24"/>
          <w:szCs w:val="24"/>
          <w:lang w:val="fr-FR"/>
        </w:rPr>
        <w:t xml:space="preserve"> </w:t>
      </w:r>
      <w:r w:rsidRPr="001B0D91">
        <w:rPr>
          <w:rFonts w:ascii="GHEA Grapalat" w:hAnsi="GHEA Grapalat"/>
          <w:color w:val="000000" w:themeColor="text1"/>
          <w:spacing w:val="-8"/>
          <w:sz w:val="24"/>
          <w:szCs w:val="24"/>
          <w:lang w:val="hy-AM"/>
        </w:rPr>
        <w:t>Նահանգներում, Ճապոնիայում և այլն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) կամ անցել են Առողջապահության համաշխարհային կազմակերպության (ԱՀԿ) նախաորակավորում: Պարզեցված  գրանցման  տևողությունը </w:t>
      </w:r>
      <w:r w:rsidRPr="001B0D91">
        <w:rPr>
          <w:rFonts w:ascii="GHEA Grapalat" w:hAnsi="GHEA Grapalat" w:cs="AK Courier"/>
          <w:color w:val="000000" w:themeColor="text1"/>
          <w:sz w:val="24"/>
          <w:szCs w:val="24"/>
          <w:lang w:val="hy-AM"/>
        </w:rPr>
        <w:t>31 օրացուցային օր է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>, ի տարբերություն ընդհանուր ընթացակարգի, որը 150 օր է</w:t>
      </w:r>
      <w:r w:rsidRPr="001B0D91">
        <w:rPr>
          <w:rFonts w:ascii="GHEA Grapalat" w:hAnsi="GHEA Grapalat" w:cs="AK Courier"/>
          <w:color w:val="000000" w:themeColor="text1"/>
          <w:sz w:val="24"/>
          <w:szCs w:val="24"/>
          <w:lang w:val="hy-AM"/>
        </w:rPr>
        <w:t>:  Այս ընթացակարգով գրանցման դեպքում առաջնային խնդիրը այլ երկրներում գրանցված դեղի և ՀՀ-ում հայտ ներկայացված դեղի նույնականության հաստատումն է, որի համար սկզբնաղբյուր են հանդիսանում այդ երկրների իրավասու մարմինների կամ ԱՀԿ փորձաքննությունների հաշվետվությունները: Դեղերը արագ գրանցելու երկրորդ ճանապարհը Եվրասիական տնտեսական միության անդամ երկրներում գրանցված դեղի ճանաչման գործընթացն է՝ սահմանված ընթացակարգերի համաձայն:</w:t>
      </w:r>
    </w:p>
    <w:p w:rsidR="00425B59" w:rsidRPr="001B0D91" w:rsidRDefault="00425B59" w:rsidP="00425B59">
      <w:pPr>
        <w:spacing w:line="360" w:lineRule="auto"/>
        <w:ind w:firstLine="426"/>
        <w:rPr>
          <w:rFonts w:ascii="GHEA Grapalat" w:hAnsi="GHEA Grapalat"/>
          <w:color w:val="000000" w:themeColor="text1"/>
          <w:sz w:val="24"/>
          <w:szCs w:val="24"/>
          <w:lang w:val="fr-FR"/>
        </w:rPr>
      </w:pP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>Դեղերի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>ֆիզիկական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>մատչելիությունը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>ապահովելու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>համար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>որոշ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>կենսականորեն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>անհրաժեշտ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fr-FR"/>
        </w:rPr>
        <w:t>, սակայն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քիչ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>պահանջարկ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>ունեցող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>դեղերի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>գրանցումն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>իրականացվում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>է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Pr="001B0D91">
        <w:rPr>
          <w:rFonts w:ascii="GHEA Grapalat" w:hAnsi="GHEA Grapalat" w:cs="AK Courier"/>
          <w:color w:val="000000" w:themeColor="text1"/>
          <w:sz w:val="24"/>
          <w:szCs w:val="24"/>
          <w:lang w:val="hy-AM"/>
        </w:rPr>
        <w:t>պետական</w:t>
      </w:r>
      <w:r w:rsidRPr="001B0D91">
        <w:rPr>
          <w:rFonts w:ascii="GHEA Grapalat" w:hAnsi="GHEA Grapalat" w:cs="AK Courier"/>
          <w:color w:val="000000" w:themeColor="text1"/>
          <w:sz w:val="24"/>
          <w:szCs w:val="24"/>
          <w:lang w:val="fr-FR"/>
        </w:rPr>
        <w:t xml:space="preserve"> </w:t>
      </w:r>
      <w:r w:rsidRPr="001B0D91">
        <w:rPr>
          <w:rFonts w:ascii="GHEA Grapalat" w:hAnsi="GHEA Grapalat" w:cs="AK Courier"/>
          <w:color w:val="000000" w:themeColor="text1"/>
          <w:sz w:val="24"/>
          <w:szCs w:val="24"/>
          <w:lang w:val="hy-AM"/>
        </w:rPr>
        <w:t>պատվերի</w:t>
      </w:r>
      <w:r w:rsidRPr="001B0D91">
        <w:rPr>
          <w:rFonts w:ascii="GHEA Grapalat" w:hAnsi="GHEA Grapalat" w:cs="AK Courier"/>
          <w:color w:val="000000" w:themeColor="text1"/>
          <w:sz w:val="24"/>
          <w:szCs w:val="24"/>
          <w:lang w:val="fr-FR"/>
        </w:rPr>
        <w:t xml:space="preserve"> </w:t>
      </w:r>
      <w:r w:rsidRPr="001B0D91">
        <w:rPr>
          <w:rFonts w:ascii="GHEA Grapalat" w:hAnsi="GHEA Grapalat" w:cs="AK Courier"/>
          <w:color w:val="000000" w:themeColor="text1"/>
          <w:sz w:val="24"/>
          <w:szCs w:val="24"/>
          <w:lang w:val="hy-AM"/>
        </w:rPr>
        <w:t>շրջանակներում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fr-FR"/>
        </w:rPr>
        <w:t>:</w:t>
      </w:r>
    </w:p>
    <w:p w:rsidR="00425B59" w:rsidRPr="001B0D91" w:rsidRDefault="00A5342D" w:rsidP="00425B59">
      <w:pPr>
        <w:spacing w:line="360" w:lineRule="auto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>Կետ 2</w:t>
      </w:r>
      <w:r w:rsidR="0023000E"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>.3</w:t>
      </w:r>
    </w:p>
    <w:p w:rsidR="00A5342D" w:rsidRPr="001B0D91" w:rsidRDefault="00A5342D" w:rsidP="00A5342D">
      <w:pPr>
        <w:tabs>
          <w:tab w:val="left" w:pos="567"/>
        </w:tabs>
        <w:spacing w:line="360" w:lineRule="auto"/>
        <w:ind w:firstLine="0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     </w:t>
      </w:r>
      <w:r w:rsidR="0023000E"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>ա</w:t>
      </w:r>
      <w:r w:rsidR="0023000E" w:rsidRPr="001B0D91">
        <w:rPr>
          <w:rFonts w:ascii="GHEA Grapalat" w:hAnsi="GHEA Grapalat"/>
          <w:color w:val="000000" w:themeColor="text1"/>
          <w:sz w:val="24"/>
          <w:szCs w:val="24"/>
          <w:lang w:val="fr-FR"/>
        </w:rPr>
        <w:t>)</w:t>
      </w:r>
      <w:r w:rsidR="0023000E"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դեղերի զուգահեռ 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>ներմուծման ընթացակարգը կարգավորելու նպատակով</w:t>
      </w:r>
      <w:r w:rsidR="00340133"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անհրաժեշտ է կատարել 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340133"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փոփոխություններ «Դեղերի մասին» ՀՀ օրենքում և օրենքից բխող իրավական ակտերում: Նշված փոփոխությունները կատարելու </w:t>
      </w:r>
      <w:r w:rsidR="00340133"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 xml:space="preserve">նպատակով </w:t>
      </w:r>
      <w:r w:rsidR="0023000E"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Առողջապահության նախարարությունում 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>ստեղծվելու է աշխատանքային խումբ, որ</w:t>
      </w:r>
      <w:r w:rsidR="00340133"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ում 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ընդգրկված կլինեն </w:t>
      </w:r>
      <w:r w:rsidR="00340133"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>ոլորտի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մասնագետներ:</w:t>
      </w:r>
    </w:p>
    <w:p w:rsidR="004129B1" w:rsidRPr="001B0D91" w:rsidRDefault="009769D6" w:rsidP="00720C17">
      <w:pPr>
        <w:tabs>
          <w:tab w:val="left" w:pos="567"/>
        </w:tabs>
        <w:spacing w:line="360" w:lineRule="auto"/>
        <w:ind w:firstLine="0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   </w:t>
      </w:r>
      <w:r w:rsidR="008B20C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87601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ՀՀ-ում </w:t>
      </w:r>
      <w:r w:rsidR="005A3662">
        <w:rPr>
          <w:rFonts w:ascii="GHEA Grapalat" w:hAnsi="GHEA Grapalat"/>
          <w:color w:val="000000" w:themeColor="text1"/>
          <w:sz w:val="24"/>
          <w:szCs w:val="24"/>
          <w:lang w:val="hy-AM"/>
        </w:rPr>
        <w:t>դեղերի գրանցման գործընթացների վերաբերյալ հայտնում</w:t>
      </w:r>
      <w:r w:rsidR="0087601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եմ, որ </w:t>
      </w:r>
      <w:r w:rsidR="005A366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4129B1"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>Հայաստանում գրանցման նպատակով գանձվող վճարները ի տարբերություն այլ երկրների բավականին ցածր են: Բացի այդ,  «Դեղերի մասին» ՀՀ նոր օրենքով և դրանից բխող նորմատիվ ակտերով</w:t>
      </w:r>
    </w:p>
    <w:p w:rsidR="004129B1" w:rsidRPr="001B0D91" w:rsidRDefault="004129B1" w:rsidP="004129B1">
      <w:pPr>
        <w:numPr>
          <w:ilvl w:val="0"/>
          <w:numId w:val="1"/>
        </w:numPr>
        <w:spacing w:line="360" w:lineRule="auto"/>
        <w:ind w:left="426" w:hanging="426"/>
        <w:rPr>
          <w:rFonts w:ascii="GHEA Grapalat" w:hAnsi="GHEA Grapalat"/>
          <w:color w:val="000000" w:themeColor="text1"/>
          <w:sz w:val="24"/>
          <w:szCs w:val="24"/>
          <w:lang w:val="fr-FR"/>
        </w:rPr>
      </w:pPr>
      <w:r w:rsidRPr="001B0D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ներդրվել է առաջին գրանցումից հինգ տարի հետո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վերագրանցման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հավաստագրի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ժամկետի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երկարացման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համակարգ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, 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դրան համապատասխան մշակվել և հաստատվել են տարբերակված գրանցման վարձաչափեր,</w:t>
      </w:r>
    </w:p>
    <w:p w:rsidR="004129B1" w:rsidRPr="001B0D91" w:rsidRDefault="004129B1" w:rsidP="004129B1">
      <w:pPr>
        <w:numPr>
          <w:ilvl w:val="0"/>
          <w:numId w:val="1"/>
        </w:numPr>
        <w:spacing w:line="360" w:lineRule="auto"/>
        <w:ind w:left="426" w:hanging="426"/>
        <w:rPr>
          <w:rFonts w:ascii="GHEA Grapalat" w:hAnsi="GHEA Grapalat"/>
          <w:color w:val="000000" w:themeColor="text1"/>
          <w:sz w:val="24"/>
          <w:szCs w:val="24"/>
          <w:lang w:val="fr-FR"/>
        </w:rPr>
      </w:pPr>
      <w:r w:rsidRPr="001B0D91">
        <w:rPr>
          <w:rFonts w:ascii="GHEA Grapalat" w:hAnsi="GHEA Grapalat" w:cs="Sylfaen"/>
          <w:color w:val="000000" w:themeColor="text1"/>
          <w:sz w:val="24"/>
          <w:szCs w:val="24"/>
          <w:lang w:val="en-US"/>
        </w:rPr>
        <w:t>կ</w:t>
      </w:r>
      <w:r w:rsidRPr="001B0D91">
        <w:rPr>
          <w:rFonts w:ascii="GHEA Grapalat" w:hAnsi="GHEA Grapalat" w:cs="Sylfaen"/>
          <w:color w:val="000000" w:themeColor="text1"/>
          <w:sz w:val="24"/>
          <w:szCs w:val="24"/>
        </w:rPr>
        <w:t>րճատվել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r w:rsidRPr="001B0D91">
        <w:rPr>
          <w:rFonts w:ascii="GHEA Grapalat" w:hAnsi="GHEA Grapalat" w:cs="Sylfaen"/>
          <w:color w:val="000000" w:themeColor="text1"/>
          <w:sz w:val="24"/>
          <w:szCs w:val="24"/>
        </w:rPr>
        <w:t>է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r w:rsidRPr="001B0D91">
        <w:rPr>
          <w:rFonts w:ascii="GHEA Grapalat" w:hAnsi="GHEA Grapalat" w:cs="Sylfaen"/>
          <w:color w:val="000000" w:themeColor="text1"/>
          <w:sz w:val="24"/>
          <w:szCs w:val="24"/>
        </w:rPr>
        <w:t>նաև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r w:rsidRPr="001B0D91">
        <w:rPr>
          <w:rFonts w:ascii="GHEA Grapalat" w:hAnsi="GHEA Grapalat" w:cs="Sylfaen"/>
          <w:color w:val="000000" w:themeColor="text1"/>
          <w:sz w:val="24"/>
          <w:szCs w:val="24"/>
        </w:rPr>
        <w:t>պարզեցված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r w:rsidRPr="001B0D91">
        <w:rPr>
          <w:rFonts w:ascii="GHEA Grapalat" w:hAnsi="GHEA Grapalat" w:cs="Sylfaen"/>
          <w:color w:val="000000" w:themeColor="text1"/>
          <w:sz w:val="24"/>
          <w:szCs w:val="24"/>
        </w:rPr>
        <w:t>ընթացակարգով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r w:rsidRPr="001B0D91">
        <w:rPr>
          <w:rFonts w:ascii="GHEA Grapalat" w:hAnsi="GHEA Grapalat" w:cs="Sylfaen"/>
          <w:color w:val="000000" w:themeColor="text1"/>
          <w:sz w:val="24"/>
          <w:szCs w:val="24"/>
        </w:rPr>
        <w:t>գրանցման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r w:rsidRPr="001B0D91">
        <w:rPr>
          <w:rFonts w:ascii="GHEA Grapalat" w:hAnsi="GHEA Grapalat" w:cs="Sylfaen"/>
          <w:color w:val="000000" w:themeColor="text1"/>
          <w:sz w:val="24"/>
          <w:szCs w:val="24"/>
        </w:rPr>
        <w:t>վարձաչափը</w:t>
      </w:r>
      <w:r w:rsidRPr="001B0D91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:</w:t>
      </w:r>
    </w:p>
    <w:p w:rsidR="006D506F" w:rsidRPr="001B0D91" w:rsidRDefault="00720C17" w:rsidP="00720C17">
      <w:pPr>
        <w:tabs>
          <w:tab w:val="left" w:pos="567"/>
        </w:tabs>
        <w:spacing w:line="360" w:lineRule="auto"/>
        <w:ind w:right="27" w:firstLine="0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    </w:t>
      </w:r>
      <w:r w:rsidR="009769D6"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>Դեղերի ինքնարժեքի վրա հնարավոր ազդեցություն ունեցող  հ</w:t>
      </w:r>
      <w:r w:rsidR="003E3DA3"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>ակամենաշնորհային կարգավորումներ</w:t>
      </w:r>
      <w:r w:rsidR="009769D6"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ը </w:t>
      </w:r>
      <w:r w:rsidR="003E3DA3"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Առողջապահության նախարարության իրավասության շրջանակներից դուրս է: </w:t>
      </w:r>
    </w:p>
    <w:p w:rsidR="003E3DA3" w:rsidRPr="001B0D91" w:rsidRDefault="003E3DA3" w:rsidP="009769D6">
      <w:pPr>
        <w:tabs>
          <w:tab w:val="left" w:pos="567"/>
        </w:tabs>
        <w:spacing w:after="200" w:line="360" w:lineRule="auto"/>
        <w:ind w:firstLine="0"/>
        <w:rPr>
          <w:rFonts w:ascii="GHEA Grapalat" w:eastAsia="Calibri" w:hAnsi="GHEA Grapalat"/>
          <w:color w:val="000000" w:themeColor="text1"/>
          <w:sz w:val="24"/>
          <w:szCs w:val="24"/>
          <w:lang w:val="hy-AM" w:eastAsia="en-US"/>
        </w:rPr>
      </w:pPr>
      <w:r w:rsidRPr="001B0D91">
        <w:rPr>
          <w:rFonts w:ascii="GHEA Grapalat" w:eastAsia="Calibri" w:hAnsi="GHEA Grapalat"/>
          <w:i/>
          <w:color w:val="000000" w:themeColor="text1"/>
          <w:sz w:val="24"/>
          <w:szCs w:val="24"/>
          <w:lang w:val="hy-AM" w:eastAsia="en-US"/>
        </w:rPr>
        <w:t xml:space="preserve">      </w:t>
      </w:r>
      <w:r w:rsidRPr="001B0D91">
        <w:rPr>
          <w:rFonts w:ascii="GHEA Grapalat" w:eastAsia="Calibri" w:hAnsi="GHEA Grapalat"/>
          <w:color w:val="000000" w:themeColor="text1"/>
          <w:sz w:val="24"/>
          <w:szCs w:val="24"/>
          <w:lang w:val="hy-AM" w:eastAsia="en-US"/>
        </w:rPr>
        <w:t>ԵԱՏՄ տեխնիկական կանոնակարգերի, ԵԱՏՄ անդամակցության ազդեցության ազդեցությունը դեղերի գնի վրա</w:t>
      </w:r>
      <w:r w:rsidR="009769D6" w:rsidRPr="001B0D91">
        <w:rPr>
          <w:rFonts w:ascii="GHEA Grapalat" w:eastAsia="Calibri" w:hAnsi="GHEA Grapalat"/>
          <w:color w:val="000000" w:themeColor="text1"/>
          <w:sz w:val="24"/>
          <w:szCs w:val="24"/>
          <w:lang w:val="hy-AM" w:eastAsia="en-US"/>
        </w:rPr>
        <w:t>.</w:t>
      </w:r>
    </w:p>
    <w:p w:rsidR="003E3DA3" w:rsidRPr="001B0D91" w:rsidRDefault="00BE2597" w:rsidP="00BE2597">
      <w:pPr>
        <w:tabs>
          <w:tab w:val="left" w:pos="567"/>
        </w:tabs>
        <w:spacing w:after="200" w:line="360" w:lineRule="auto"/>
        <w:ind w:firstLine="0"/>
        <w:rPr>
          <w:rFonts w:ascii="GHEA Grapalat" w:eastAsia="Calibri" w:hAnsi="GHEA Grapalat"/>
          <w:color w:val="000000" w:themeColor="text1"/>
          <w:sz w:val="24"/>
          <w:szCs w:val="24"/>
          <w:lang w:val="hy-AM" w:eastAsia="en-US"/>
        </w:rPr>
      </w:pPr>
      <w:r w:rsidRPr="001B0D91">
        <w:rPr>
          <w:rFonts w:ascii="GHEA Grapalat" w:eastAsia="Calibri" w:hAnsi="GHEA Grapalat"/>
          <w:color w:val="000000" w:themeColor="text1"/>
          <w:sz w:val="24"/>
          <w:szCs w:val="24"/>
          <w:lang w:val="hy-AM" w:eastAsia="en-US"/>
        </w:rPr>
        <w:t xml:space="preserve">      </w:t>
      </w:r>
      <w:r w:rsidR="003E3DA3" w:rsidRPr="001B0D91">
        <w:rPr>
          <w:rFonts w:ascii="GHEA Grapalat" w:eastAsia="Calibri" w:hAnsi="GHEA Grapalat"/>
          <w:color w:val="000000" w:themeColor="text1"/>
          <w:sz w:val="24"/>
          <w:szCs w:val="24"/>
          <w:lang w:val="hy-AM" w:eastAsia="en-US"/>
        </w:rPr>
        <w:t>ԵԱՏՄ տեխնիկական կանոնակարգերի համաձայն ընդհանուր պահանջների համապատասխան դեղերի գրանցման գործընթացի համար դեղ արտադրողներից կպահանջվի լրացուցիչ աշխատանքներ և հետևաբար՝ ֆինանսական միջոցներ: Անհրաժեշտություն է առաջանում բոլոր փաստաթղթերը ներկայացնել ռուսերեն թարգմանությամբ, որը մեր ազգային օրենսդրությամբ չի պահանջվում: Ի համեմատություն ազգային օրենսդրության՝ պահանջները ավելի են խստացվել՝ ապահովելու համար միջազգային պահանջներին համապատասխան արդյունավետ, անվտանգ և որակյան դեղերով: Սակայն, այդ գործընթացը կարելի է իրականացնել մեկ անգամ և ԵԱՏՄ բոլոր անդամ-պետություններում դեղերի գրանցման համար ներկայացնել միասնական փաստաթղթեր: Բացի այդ, փաթեթավորման միասնական պահանջների շնորհիվ կարիք չի առաջանա արտադրել միևնույն դեղը՝ տարբեր փաթեթավորմամբ և կատարել լրացուցիչ ծախսեր:</w:t>
      </w:r>
    </w:p>
    <w:p w:rsidR="003E3DA3" w:rsidRPr="001B0D91" w:rsidRDefault="00E24102" w:rsidP="00C65EE0">
      <w:pPr>
        <w:tabs>
          <w:tab w:val="left" w:pos="567"/>
          <w:tab w:val="left" w:pos="709"/>
        </w:tabs>
        <w:spacing w:line="360" w:lineRule="auto"/>
        <w:ind w:firstLine="0"/>
        <w:rPr>
          <w:rFonts w:ascii="GHEA Grapalat" w:eastAsia="Calibri" w:hAnsi="GHEA Grapalat"/>
          <w:color w:val="000000" w:themeColor="text1"/>
          <w:sz w:val="24"/>
          <w:szCs w:val="24"/>
          <w:lang w:val="hy-AM" w:eastAsia="en-US"/>
        </w:rPr>
      </w:pPr>
      <w:r>
        <w:rPr>
          <w:rFonts w:ascii="GHEA Grapalat" w:eastAsia="Calibri" w:hAnsi="GHEA Grapalat"/>
          <w:color w:val="000000" w:themeColor="text1"/>
          <w:sz w:val="24"/>
          <w:szCs w:val="24"/>
          <w:lang w:val="hy-AM" w:eastAsia="en-US"/>
        </w:rPr>
        <w:t xml:space="preserve">       </w:t>
      </w:r>
      <w:r w:rsidR="003E3DA3" w:rsidRPr="001B0D91">
        <w:rPr>
          <w:rFonts w:ascii="GHEA Grapalat" w:eastAsia="Calibri" w:hAnsi="GHEA Grapalat"/>
          <w:color w:val="000000" w:themeColor="text1"/>
          <w:sz w:val="24"/>
          <w:szCs w:val="24"/>
          <w:lang w:val="hy-AM" w:eastAsia="en-US"/>
        </w:rPr>
        <w:t xml:space="preserve">Կանխատեսվում է, որ կիրառելով մեկ գործընթաց՝  դեղերի գնի վրա էական ազդեցություն չի կարող ունենալ ԵԱՏՄ տեխնիկական կանոնակարգերի կիրառումը: </w:t>
      </w:r>
    </w:p>
    <w:p w:rsidR="003E3DA3" w:rsidRPr="001B0D91" w:rsidRDefault="00E24102" w:rsidP="00C65EE0">
      <w:pPr>
        <w:tabs>
          <w:tab w:val="left" w:pos="567"/>
        </w:tabs>
        <w:spacing w:line="360" w:lineRule="auto"/>
        <w:ind w:firstLine="0"/>
        <w:rPr>
          <w:rFonts w:ascii="GHEA Grapalat" w:eastAsia="Calibri" w:hAnsi="GHEA Grapalat"/>
          <w:color w:val="000000" w:themeColor="text1"/>
          <w:sz w:val="24"/>
          <w:szCs w:val="24"/>
          <w:lang w:val="hy-AM" w:eastAsia="en-US"/>
        </w:rPr>
      </w:pPr>
      <w:r>
        <w:rPr>
          <w:rFonts w:ascii="GHEA Grapalat" w:eastAsia="Calibri" w:hAnsi="GHEA Grapalat"/>
          <w:color w:val="000000" w:themeColor="text1"/>
          <w:sz w:val="24"/>
          <w:szCs w:val="24"/>
          <w:lang w:val="hy-AM" w:eastAsia="en-US"/>
        </w:rPr>
        <w:lastRenderedPageBreak/>
        <w:t xml:space="preserve">       </w:t>
      </w:r>
      <w:r w:rsidR="003E3DA3" w:rsidRPr="001B0D91">
        <w:rPr>
          <w:rFonts w:ascii="GHEA Grapalat" w:eastAsia="Calibri" w:hAnsi="GHEA Grapalat"/>
          <w:color w:val="000000" w:themeColor="text1"/>
          <w:sz w:val="24"/>
          <w:szCs w:val="24"/>
          <w:lang w:val="hy-AM" w:eastAsia="en-US"/>
        </w:rPr>
        <w:t>Բացի այդ, ԵԱՏՄ շրջանակներում գործում է մեկ մաքսատուրքի կանոնը. այսինքն՝ ԵԱՏՄ մյուս անդամ-պետություններից դեպի Հայաստան դեղերի ներմուծման ժամանակ լրացուցիչ մաքսային վճարներ չեն իրականացվում</w:t>
      </w:r>
      <w:r w:rsidR="00FF3699">
        <w:rPr>
          <w:rFonts w:ascii="GHEA Grapalat" w:eastAsia="Calibri" w:hAnsi="GHEA Grapalat"/>
          <w:color w:val="000000" w:themeColor="text1"/>
          <w:sz w:val="24"/>
          <w:szCs w:val="24"/>
          <w:lang w:val="hy-AM" w:eastAsia="en-US"/>
        </w:rPr>
        <w:t xml:space="preserve">, իսկ ԵԱՏՄ անդամ պետություն չհանդիսացող երկրներից ներմուծվող դեղերի մաքսատուրքերը ավելացել </w:t>
      </w:r>
      <w:r w:rsidR="00FF3699" w:rsidRPr="00252D13">
        <w:rPr>
          <w:rFonts w:ascii="GHEA Grapalat" w:eastAsia="Calibri" w:hAnsi="GHEA Grapalat"/>
          <w:color w:val="000000" w:themeColor="text1"/>
          <w:sz w:val="24"/>
          <w:szCs w:val="24"/>
          <w:lang w:val="hy-AM" w:eastAsia="en-US"/>
        </w:rPr>
        <w:t>են 2-8 տոկոսով</w:t>
      </w:r>
      <w:r w:rsidR="003E3DA3" w:rsidRPr="00252D13">
        <w:rPr>
          <w:rFonts w:ascii="GHEA Grapalat" w:eastAsia="Calibri" w:hAnsi="GHEA Grapalat"/>
          <w:color w:val="000000" w:themeColor="text1"/>
          <w:sz w:val="24"/>
          <w:szCs w:val="24"/>
          <w:lang w:val="hy-AM" w:eastAsia="en-US"/>
        </w:rPr>
        <w:t>:</w:t>
      </w:r>
      <w:r w:rsidR="003E3DA3" w:rsidRPr="001B0D91">
        <w:rPr>
          <w:rFonts w:ascii="GHEA Grapalat" w:eastAsia="Calibri" w:hAnsi="GHEA Grapalat"/>
          <w:color w:val="000000" w:themeColor="text1"/>
          <w:sz w:val="24"/>
          <w:szCs w:val="24"/>
          <w:lang w:val="hy-AM" w:eastAsia="en-US"/>
        </w:rPr>
        <w:t xml:space="preserve"> Եվ հակառակը, տեղական դեղ արտադրողները կարող են առանց մաքսատուրքի վճարման՝ իրականացնել իրենց արտադրանքի արտահանումը դեպի ԵԱՏՄ մյուս անդամ-պետություններ՝ ավելի մրցակցային դառնալով այդ շուկաներում: Այդ փաստը հաստատվում է վիճակագրական տվյալներով. ԵԱՏՄ միանալուց հետո ՀՀ-ի դեղերի արտահանումը ավելացել է բազմակի անգամ:</w:t>
      </w:r>
    </w:p>
    <w:p w:rsidR="003E3DA3" w:rsidRPr="001B0D91" w:rsidRDefault="00842417" w:rsidP="00842417">
      <w:pPr>
        <w:spacing w:line="360" w:lineRule="auto"/>
        <w:ind w:firstLine="0"/>
        <w:rPr>
          <w:rFonts w:ascii="GHEA Grapalat" w:eastAsia="Calibri" w:hAnsi="GHEA Grapalat"/>
          <w:color w:val="000000" w:themeColor="text1"/>
          <w:sz w:val="24"/>
          <w:szCs w:val="24"/>
          <w:lang w:val="hy-AM" w:eastAsia="en-US"/>
        </w:rPr>
      </w:pPr>
      <w:r w:rsidRPr="001B0D91">
        <w:rPr>
          <w:rFonts w:ascii="GHEA Grapalat" w:eastAsia="Calibri" w:hAnsi="GHEA Grapalat"/>
          <w:color w:val="000000" w:themeColor="text1"/>
          <w:sz w:val="24"/>
          <w:szCs w:val="24"/>
          <w:lang w:val="hy-AM" w:eastAsia="en-US"/>
        </w:rPr>
        <w:t xml:space="preserve">      </w:t>
      </w:r>
      <w:r w:rsidR="003E3DA3" w:rsidRPr="001B0D91">
        <w:rPr>
          <w:rFonts w:ascii="GHEA Grapalat" w:eastAsia="Calibri" w:hAnsi="GHEA Grapalat"/>
          <w:color w:val="000000" w:themeColor="text1"/>
          <w:sz w:val="24"/>
          <w:szCs w:val="24"/>
          <w:lang w:val="hy-AM" w:eastAsia="en-US"/>
        </w:rPr>
        <w:t xml:space="preserve">Նշեմ, որ </w:t>
      </w:r>
      <w:r w:rsidRPr="001B0D91">
        <w:rPr>
          <w:rFonts w:ascii="GHEA Grapalat" w:eastAsia="Calibri" w:hAnsi="GHEA Grapalat"/>
          <w:color w:val="000000" w:themeColor="text1"/>
          <w:sz w:val="24"/>
          <w:szCs w:val="24"/>
          <w:lang w:val="hy-AM" w:eastAsia="en-US"/>
        </w:rPr>
        <w:t xml:space="preserve">Վրաստանի հետ գների տարբերությունը պայամանվորված է </w:t>
      </w:r>
      <w:r w:rsidRPr="001B0D91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Ավելացված արժեքի հարկով (</w:t>
      </w:r>
      <w:r w:rsidRPr="001B0D91">
        <w:rPr>
          <w:rStyle w:val="Emphasis"/>
          <w:rFonts w:ascii="GHEA Grapalat" w:hAnsi="GHEA Grapalat" w:cs="Arial"/>
          <w:bCs/>
          <w:i w:val="0"/>
          <w:iCs w:val="0"/>
          <w:color w:val="000000" w:themeColor="text1"/>
          <w:sz w:val="24"/>
          <w:szCs w:val="24"/>
          <w:lang w:val="hy-AM"/>
        </w:rPr>
        <w:t>ԱԱՀ</w:t>
      </w:r>
      <w:r w:rsidRPr="001B0D91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-ն), որը անուղղակի հարկ է, գանձվում է ապրանքների ներմուծման դեպքում:</w:t>
      </w:r>
    </w:p>
    <w:p w:rsidR="008314B8" w:rsidRPr="001B0D91" w:rsidRDefault="009769D6" w:rsidP="008314B8">
      <w:pPr>
        <w:tabs>
          <w:tab w:val="left" w:pos="567"/>
        </w:tabs>
        <w:spacing w:line="360" w:lineRule="auto"/>
        <w:ind w:right="27" w:firstLine="0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     </w:t>
      </w:r>
      <w:r w:rsidR="00842417"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բ) </w:t>
      </w:r>
      <w:r w:rsidR="00BE2597"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>հիմնական խնդիր համարելով դեղերի գների նվազեցումը, հայտնում եմ, որ արդեն իսկ հանդիպում-քննարկումներ են կայացել Առողջապահության նա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>խարարության մասնագետների և դեղագործական ոլորտի</w:t>
      </w:r>
      <w:r w:rsidR="00BE2597"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ներկայացուցիչների մասնակցությամբ` օրենսդրական բացերը 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վերլուծելու նպատակով, որի արդյունքում առաջարկվել է փոփոխություններ կատարել </w:t>
      </w:r>
      <w:r w:rsidR="00B53DF1"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>ՀՀ կառավարության 2019 թվականի փե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տրվարի </w:t>
      </w:r>
      <w:r w:rsidR="00B53DF1"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28-ի 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>թիվ 202-Ն որոշման մեջ</w:t>
      </w:r>
      <w:r w:rsidR="00E64E3A" w:rsidRPr="001B0D91">
        <w:rPr>
          <w:rFonts w:ascii="GHEA Grapalat" w:eastAsia="Calibri" w:hAnsi="GHEA Grapalat"/>
          <w:color w:val="000000" w:themeColor="text1"/>
          <w:sz w:val="24"/>
          <w:szCs w:val="24"/>
          <w:lang w:val="hy-AM" w:eastAsia="en-US"/>
        </w:rPr>
        <w:t xml:space="preserve"> դեղագործական արտադրանքի պիտանիության մնացորդային ժամկետների վերաբերյալ, մասնավորապես ներմուծման պահին դեղագործական արտադրանքի պիտանիության մնացորդային ժամկետը սահմանելով նվազագույնը վեց ամիս</w:t>
      </w:r>
      <w:r w:rsidR="008314B8"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(կից ներկայացվում է նախագիծը):</w:t>
      </w:r>
    </w:p>
    <w:p w:rsidR="006207C6" w:rsidRPr="001B0D91" w:rsidRDefault="00BE2597" w:rsidP="009769D6">
      <w:pPr>
        <w:tabs>
          <w:tab w:val="left" w:pos="567"/>
        </w:tabs>
        <w:spacing w:line="360" w:lineRule="auto"/>
        <w:ind w:right="27" w:firstLine="0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9769D6"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  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>Միաժամանակ, Առողջապահության նախարարի հանձնարարությամբ</w:t>
      </w:r>
      <w:r w:rsidR="006207C6"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ստեղծվելու է խորհուրդ, որտեղ երեք ամիսը մեկ Առողջապահության նախարարության և </w:t>
      </w:r>
      <w:r w:rsidR="009769D6"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դեղագործական ոլորտի ներկայացուցիչների </w:t>
      </w:r>
      <w:r w:rsidR="006207C6"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>մասնակցությամբ քննարկվելու են դեղերի</w:t>
      </w:r>
      <w:r w:rsidR="009769D6"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ոլորտին առնչվող բոլոր խնդիրները հետագա լուծման նպատակով</w:t>
      </w:r>
      <w:r w:rsidR="006207C6"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</w:p>
    <w:p w:rsidR="006207C6" w:rsidRPr="001B0D91" w:rsidRDefault="0050622E" w:rsidP="0050622E">
      <w:pPr>
        <w:tabs>
          <w:tab w:val="left" w:pos="567"/>
        </w:tabs>
        <w:spacing w:line="360" w:lineRule="auto"/>
        <w:ind w:firstLine="0"/>
        <w:rPr>
          <w:rFonts w:ascii="GHEA Grapalat" w:eastAsia="Calibri" w:hAnsi="GHEA Grapalat"/>
          <w:color w:val="000000" w:themeColor="text1"/>
          <w:sz w:val="24"/>
          <w:szCs w:val="24"/>
          <w:lang w:val="hy-AM" w:eastAsia="en-US"/>
        </w:rPr>
      </w:pP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    </w:t>
      </w:r>
      <w:r w:rsidR="006207C6"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գ) </w:t>
      </w:r>
      <w:r w:rsidR="006207C6" w:rsidRPr="001B0D91">
        <w:rPr>
          <w:rFonts w:ascii="GHEA Grapalat" w:eastAsia="Calibri" w:hAnsi="GHEA Grapalat"/>
          <w:color w:val="000000" w:themeColor="text1"/>
          <w:sz w:val="24"/>
          <w:szCs w:val="24"/>
          <w:lang w:val="hy-AM" w:eastAsia="en-US"/>
        </w:rPr>
        <w:t>2020 թվականի հունվարի 1-ից ԵԱՏՄ անդամ-պետություն հանդիսացող Ռուսաստանի Դաշնությունում ուժի մեջ է մտն</w:t>
      </w:r>
      <w:r w:rsidR="00716990" w:rsidRPr="001B0D91">
        <w:rPr>
          <w:rFonts w:ascii="GHEA Grapalat" w:eastAsia="Calibri" w:hAnsi="GHEA Grapalat"/>
          <w:color w:val="000000" w:themeColor="text1"/>
          <w:sz w:val="24"/>
          <w:szCs w:val="24"/>
          <w:lang w:val="hy-AM" w:eastAsia="en-US"/>
        </w:rPr>
        <w:t>ելեու</w:t>
      </w:r>
      <w:r w:rsidR="006207C6" w:rsidRPr="001B0D91">
        <w:rPr>
          <w:rFonts w:ascii="GHEA Grapalat" w:eastAsia="Calibri" w:hAnsi="GHEA Grapalat"/>
          <w:color w:val="000000" w:themeColor="text1"/>
          <w:sz w:val="24"/>
          <w:szCs w:val="24"/>
          <w:lang w:val="hy-AM" w:eastAsia="en-US"/>
        </w:rPr>
        <w:t xml:space="preserve"> նույնականացման միջոցներով դեղերի պարտադիր դրոշմավորման (маркировка) գործընթացը: Ռուսաստանի Դաշնությունը այդ գործընթացի իրականացման համար վերջին 2-3 տարիների </w:t>
      </w:r>
      <w:r w:rsidR="006207C6" w:rsidRPr="001B0D91">
        <w:rPr>
          <w:rFonts w:ascii="GHEA Grapalat" w:eastAsia="Calibri" w:hAnsi="GHEA Grapalat"/>
          <w:color w:val="000000" w:themeColor="text1"/>
          <w:sz w:val="24"/>
          <w:szCs w:val="24"/>
          <w:lang w:val="hy-AM" w:eastAsia="en-US"/>
        </w:rPr>
        <w:lastRenderedPageBreak/>
        <w:t>ընթացքում կատարել է մեծաքանակ աշխատանք</w:t>
      </w:r>
      <w:r w:rsidR="00716990" w:rsidRPr="001B0D91">
        <w:rPr>
          <w:rFonts w:ascii="GHEA Grapalat" w:eastAsia="Calibri" w:hAnsi="GHEA Grapalat"/>
          <w:color w:val="000000" w:themeColor="text1"/>
          <w:sz w:val="24"/>
          <w:szCs w:val="24"/>
          <w:lang w:val="hy-AM" w:eastAsia="en-US"/>
        </w:rPr>
        <w:t>ներ</w:t>
      </w:r>
      <w:r w:rsidR="006207C6" w:rsidRPr="001B0D91">
        <w:rPr>
          <w:rFonts w:ascii="GHEA Grapalat" w:eastAsia="Calibri" w:hAnsi="GHEA Grapalat"/>
          <w:color w:val="000000" w:themeColor="text1"/>
          <w:sz w:val="24"/>
          <w:szCs w:val="24"/>
          <w:lang w:val="hy-AM" w:eastAsia="en-US"/>
        </w:rPr>
        <w:t xml:space="preserve">՝ ծախսելով բավականաչափ ֆինանսական միջոցներ: </w:t>
      </w:r>
    </w:p>
    <w:p w:rsidR="006207C6" w:rsidRPr="001B0D91" w:rsidRDefault="0050622E" w:rsidP="0050622E">
      <w:pPr>
        <w:tabs>
          <w:tab w:val="left" w:pos="567"/>
        </w:tabs>
        <w:spacing w:line="360" w:lineRule="auto"/>
        <w:ind w:firstLine="0"/>
        <w:rPr>
          <w:rFonts w:ascii="GHEA Grapalat" w:eastAsia="Calibri" w:hAnsi="GHEA Grapalat"/>
          <w:color w:val="000000" w:themeColor="text1"/>
          <w:sz w:val="24"/>
          <w:szCs w:val="24"/>
          <w:lang w:val="hy-AM" w:eastAsia="en-US"/>
        </w:rPr>
      </w:pPr>
      <w:r w:rsidRPr="001B0D91">
        <w:rPr>
          <w:rFonts w:ascii="GHEA Grapalat" w:eastAsia="Calibri" w:hAnsi="GHEA Grapalat"/>
          <w:color w:val="000000" w:themeColor="text1"/>
          <w:sz w:val="24"/>
          <w:szCs w:val="24"/>
          <w:lang w:val="hy-AM" w:eastAsia="en-US"/>
        </w:rPr>
        <w:t xml:space="preserve">       </w:t>
      </w:r>
      <w:r w:rsidR="006207C6" w:rsidRPr="001B0D91">
        <w:rPr>
          <w:rFonts w:ascii="GHEA Grapalat" w:eastAsia="Calibri" w:hAnsi="GHEA Grapalat"/>
          <w:color w:val="000000" w:themeColor="text1"/>
          <w:sz w:val="24"/>
          <w:szCs w:val="24"/>
          <w:lang w:val="hy-AM" w:eastAsia="en-US"/>
        </w:rPr>
        <w:t>Ռուսաստանի Դաշնությունը հանդես է եկել առաջարկությամբ՝ 2020 թվականի հունվարի 1-ից այդ գործընթացը պարտադիր դարձնել նաև ԵԱՏՄ մյուս-անդամ պետությունների համար: Սակայն առողջապահության նախարարությունը դեմ է նույնականացման միջոցներով դեղերի պարտադիր դրոշմավորման (маркировка) ներդրման գործընթացին հետևյալ հիմքերով.</w:t>
      </w:r>
    </w:p>
    <w:p w:rsidR="006207C6" w:rsidRPr="001B0D91" w:rsidRDefault="0050622E" w:rsidP="0050622E">
      <w:pPr>
        <w:tabs>
          <w:tab w:val="left" w:pos="567"/>
        </w:tabs>
        <w:spacing w:line="360" w:lineRule="auto"/>
        <w:ind w:firstLine="0"/>
        <w:rPr>
          <w:rFonts w:ascii="GHEA Grapalat" w:eastAsia="Calibri" w:hAnsi="GHEA Grapalat"/>
          <w:color w:val="000000" w:themeColor="text1"/>
          <w:sz w:val="24"/>
          <w:szCs w:val="24"/>
          <w:lang w:val="hy-AM" w:eastAsia="en-US"/>
        </w:rPr>
      </w:pPr>
      <w:r w:rsidRPr="001B0D91">
        <w:rPr>
          <w:rFonts w:ascii="GHEA Grapalat" w:eastAsia="Calibri" w:hAnsi="GHEA Grapalat"/>
          <w:color w:val="000000" w:themeColor="text1"/>
          <w:sz w:val="24"/>
          <w:szCs w:val="24"/>
          <w:lang w:val="hy-AM" w:eastAsia="en-US"/>
        </w:rPr>
        <w:t xml:space="preserve">       </w:t>
      </w:r>
      <w:r w:rsidR="006207C6" w:rsidRPr="001B0D91">
        <w:rPr>
          <w:rFonts w:ascii="GHEA Grapalat" w:eastAsia="Calibri" w:hAnsi="GHEA Grapalat"/>
          <w:color w:val="000000" w:themeColor="text1"/>
          <w:sz w:val="24"/>
          <w:szCs w:val="24"/>
          <w:lang w:val="hy-AM" w:eastAsia="en-US"/>
        </w:rPr>
        <w:t>Այդ ծրագրի ներդնումը պահանջելու է Հայաստանի Հանրապետության կառավարության կողմից որոշակի ծախսեր՝ օրենսդրական փոփոխությունների, ծրագրային ապահովածության, մասնագետների վերապատրաստման և այլ հարցերում:</w:t>
      </w:r>
    </w:p>
    <w:p w:rsidR="006207C6" w:rsidRPr="001B0D91" w:rsidRDefault="0050622E" w:rsidP="0050622E">
      <w:pPr>
        <w:tabs>
          <w:tab w:val="left" w:pos="567"/>
        </w:tabs>
        <w:spacing w:line="360" w:lineRule="auto"/>
        <w:ind w:firstLine="0"/>
        <w:rPr>
          <w:rFonts w:ascii="GHEA Grapalat" w:eastAsia="Calibri" w:hAnsi="GHEA Grapalat"/>
          <w:color w:val="000000" w:themeColor="text1"/>
          <w:sz w:val="24"/>
          <w:szCs w:val="24"/>
          <w:lang w:val="hy-AM" w:eastAsia="en-US"/>
        </w:rPr>
      </w:pPr>
      <w:r w:rsidRPr="001B0D91">
        <w:rPr>
          <w:rFonts w:ascii="GHEA Grapalat" w:eastAsia="Calibri" w:hAnsi="GHEA Grapalat"/>
          <w:color w:val="000000" w:themeColor="text1"/>
          <w:sz w:val="24"/>
          <w:szCs w:val="24"/>
          <w:lang w:val="hy-AM" w:eastAsia="en-US"/>
        </w:rPr>
        <w:t xml:space="preserve">       </w:t>
      </w:r>
      <w:r w:rsidR="006207C6" w:rsidRPr="001B0D91">
        <w:rPr>
          <w:rFonts w:ascii="GHEA Grapalat" w:eastAsia="Calibri" w:hAnsi="GHEA Grapalat"/>
          <w:color w:val="000000" w:themeColor="text1"/>
          <w:sz w:val="24"/>
          <w:szCs w:val="24"/>
          <w:lang w:val="hy-AM" w:eastAsia="en-US"/>
        </w:rPr>
        <w:t>Երկրորդ օղակը, որին այդ գործընթացը առնչվում է՝ դա դեղ արտադրողներն են: Կանխատեսվում է, որ դեղ արտադրողները պետք է ներդնեն որոշակի ֆինանսական միջոցներ՝ իրականացնելու այդ պահանջը: Եվ հետևաբար, սպասվում է դեղերի գնային քաղաքականության փոփոխություն, քանի որ ցանկացած փոփոխություն անդրադառնում է նախ և առաջ սպառողների վրա: Վերջին հաշվով, բոլոր ծախսերի փոխհատուցումը իրականացվում է ապրանքի, տվալ դեպքում դեղերի գնի բարձրացման հաշվին, որը վճարվում է սպառողի կողմից:</w:t>
      </w:r>
    </w:p>
    <w:p w:rsidR="006207C6" w:rsidRPr="001B0D91" w:rsidRDefault="0050622E" w:rsidP="008C2D52">
      <w:pPr>
        <w:tabs>
          <w:tab w:val="left" w:pos="567"/>
        </w:tabs>
        <w:spacing w:line="360" w:lineRule="auto"/>
        <w:ind w:firstLine="0"/>
        <w:rPr>
          <w:rFonts w:ascii="GHEA Grapalat" w:eastAsia="Calibri" w:hAnsi="GHEA Grapalat"/>
          <w:color w:val="000000" w:themeColor="text1"/>
          <w:sz w:val="24"/>
          <w:szCs w:val="24"/>
          <w:lang w:val="hy-AM" w:eastAsia="en-US"/>
        </w:rPr>
      </w:pPr>
      <w:r w:rsidRPr="001B0D91">
        <w:rPr>
          <w:rFonts w:ascii="GHEA Grapalat" w:eastAsia="Calibri" w:hAnsi="GHEA Grapalat"/>
          <w:color w:val="000000" w:themeColor="text1"/>
          <w:sz w:val="24"/>
          <w:szCs w:val="24"/>
          <w:lang w:val="hy-AM" w:eastAsia="en-US"/>
        </w:rPr>
        <w:t xml:space="preserve">       </w:t>
      </w:r>
      <w:r w:rsidR="006207C6" w:rsidRPr="001B0D91">
        <w:rPr>
          <w:rFonts w:ascii="GHEA Grapalat" w:eastAsia="Calibri" w:hAnsi="GHEA Grapalat"/>
          <w:color w:val="000000" w:themeColor="text1"/>
          <w:sz w:val="24"/>
          <w:szCs w:val="24"/>
          <w:lang w:val="hy-AM" w:eastAsia="en-US"/>
        </w:rPr>
        <w:t>Երրորդ օղակը, որին անմիջականորեն առնչվում է այս գործընթացը՝ դա դեղերի մեծածախ և մանրածախ առևտրով զբաղվող ընկերություններն են: Պետք է իրականացվեն տեխնիկական որոշակի ծախսեր (համակարգիչների ձեռքբերում, ծրագրային ապահովածություն), մասնագետների վերապատրաստում, որոնց պատճառով կանխատեսելի է, որ կբարձրանան դեղերի մեծածախ և մանրածախ գները:</w:t>
      </w:r>
      <w:r w:rsidR="008C2D52" w:rsidRPr="001B0D91">
        <w:rPr>
          <w:rFonts w:ascii="GHEA Grapalat" w:eastAsia="Calibri" w:hAnsi="GHEA Grapalat"/>
          <w:color w:val="000000" w:themeColor="text1"/>
          <w:sz w:val="24"/>
          <w:szCs w:val="24"/>
          <w:lang w:val="hy-AM" w:eastAsia="en-US"/>
        </w:rPr>
        <w:t xml:space="preserve"> </w:t>
      </w:r>
      <w:r w:rsidR="006207C6" w:rsidRPr="001B0D91">
        <w:rPr>
          <w:rFonts w:ascii="GHEA Grapalat" w:eastAsia="Calibri" w:hAnsi="GHEA Grapalat"/>
          <w:color w:val="000000" w:themeColor="text1"/>
          <w:sz w:val="24"/>
          <w:szCs w:val="24"/>
          <w:lang w:val="hy-AM" w:eastAsia="en-US"/>
        </w:rPr>
        <w:t xml:space="preserve">Այս հարցը կարիք ունի լայն քննարկման բոլոր շահագրգիռ գերատեսչությունների, ներառյալ տեղական դեղ արտադրող ընկերությունների հետ: </w:t>
      </w:r>
    </w:p>
    <w:p w:rsidR="00C970BE" w:rsidRPr="001B0D91" w:rsidRDefault="00E64E3A" w:rsidP="000E0BBA">
      <w:pPr>
        <w:tabs>
          <w:tab w:val="left" w:pos="567"/>
        </w:tabs>
        <w:spacing w:line="360" w:lineRule="auto"/>
        <w:ind w:firstLine="0"/>
        <w:rPr>
          <w:rFonts w:ascii="GHEA Grapalat" w:eastAsia="Calibri" w:hAnsi="GHEA Grapalat"/>
          <w:color w:val="000000" w:themeColor="text1"/>
          <w:sz w:val="24"/>
          <w:szCs w:val="24"/>
          <w:lang w:val="hy-AM" w:eastAsia="en-US"/>
        </w:rPr>
      </w:pPr>
      <w:r w:rsidRPr="001B0D91">
        <w:rPr>
          <w:rFonts w:ascii="GHEA Grapalat" w:eastAsia="Calibri" w:hAnsi="GHEA Grapalat"/>
          <w:color w:val="000000" w:themeColor="text1"/>
          <w:sz w:val="24"/>
          <w:szCs w:val="24"/>
          <w:lang w:val="hy-AM" w:eastAsia="en-US"/>
        </w:rPr>
        <w:t xml:space="preserve">       </w:t>
      </w:r>
      <w:r w:rsidR="008314B8" w:rsidRPr="001B0D91">
        <w:rPr>
          <w:rFonts w:ascii="GHEA Grapalat" w:eastAsia="Calibri" w:hAnsi="GHEA Grapalat"/>
          <w:color w:val="000000" w:themeColor="text1"/>
          <w:sz w:val="24"/>
          <w:szCs w:val="24"/>
          <w:lang w:val="hy-AM" w:eastAsia="en-US"/>
        </w:rPr>
        <w:t xml:space="preserve">Հիմք ընդունելով </w:t>
      </w:r>
      <w:r w:rsidR="00723F50" w:rsidRPr="001B0D91">
        <w:rPr>
          <w:rFonts w:ascii="GHEA Grapalat" w:eastAsia="Calibri" w:hAnsi="GHEA Grapalat"/>
          <w:color w:val="000000" w:themeColor="text1"/>
          <w:sz w:val="24"/>
          <w:szCs w:val="24"/>
          <w:lang w:val="hy-AM" w:eastAsia="en-US"/>
        </w:rPr>
        <w:t>ՀՀ վարչապետ Նիկոլ Փաշինյանի մոտ 2019 թվականի ապրիլի 26-ին ժամը 16:30-ին կայացած խորհրդակցությ</w:t>
      </w:r>
      <w:r w:rsidR="008314B8" w:rsidRPr="001B0D91">
        <w:rPr>
          <w:rFonts w:ascii="GHEA Grapalat" w:eastAsia="Calibri" w:hAnsi="GHEA Grapalat"/>
          <w:color w:val="000000" w:themeColor="text1"/>
          <w:sz w:val="24"/>
          <w:szCs w:val="24"/>
          <w:lang w:val="hy-AM" w:eastAsia="en-US"/>
        </w:rPr>
        <w:t>ու</w:t>
      </w:r>
      <w:r w:rsidR="00723F50" w:rsidRPr="001B0D91">
        <w:rPr>
          <w:rFonts w:ascii="GHEA Grapalat" w:eastAsia="Calibri" w:hAnsi="GHEA Grapalat"/>
          <w:color w:val="000000" w:themeColor="text1"/>
          <w:sz w:val="24"/>
          <w:szCs w:val="24"/>
          <w:lang w:val="hy-AM" w:eastAsia="en-US"/>
        </w:rPr>
        <w:t>ն</w:t>
      </w:r>
      <w:r w:rsidRPr="001B0D91">
        <w:rPr>
          <w:rFonts w:ascii="GHEA Grapalat" w:eastAsia="Calibri" w:hAnsi="GHEA Grapalat"/>
          <w:color w:val="000000" w:themeColor="text1"/>
          <w:sz w:val="24"/>
          <w:szCs w:val="24"/>
          <w:lang w:val="hy-AM" w:eastAsia="en-US"/>
        </w:rPr>
        <w:t>ը</w:t>
      </w:r>
      <w:r w:rsidR="00723F50" w:rsidRPr="001B0D91">
        <w:rPr>
          <w:rFonts w:ascii="GHEA Grapalat" w:eastAsia="Calibri" w:hAnsi="GHEA Grapalat"/>
          <w:color w:val="000000" w:themeColor="text1"/>
          <w:sz w:val="24"/>
          <w:szCs w:val="24"/>
          <w:lang w:val="hy-AM" w:eastAsia="en-US"/>
        </w:rPr>
        <w:t xml:space="preserve"> </w:t>
      </w:r>
      <w:r w:rsidRPr="001B0D91">
        <w:rPr>
          <w:rFonts w:ascii="GHEA Grapalat" w:eastAsia="Calibri" w:hAnsi="GHEA Grapalat"/>
          <w:color w:val="000000" w:themeColor="text1"/>
          <w:sz w:val="24"/>
          <w:szCs w:val="24"/>
          <w:lang w:val="hy-AM" w:eastAsia="en-US"/>
        </w:rPr>
        <w:t xml:space="preserve">և </w:t>
      </w:r>
      <w:r w:rsidR="008314B8" w:rsidRPr="001B0D91">
        <w:rPr>
          <w:rFonts w:ascii="GHEA Grapalat" w:eastAsia="Calibri" w:hAnsi="GHEA Grapalat"/>
          <w:color w:val="000000" w:themeColor="text1"/>
          <w:sz w:val="24"/>
          <w:szCs w:val="24"/>
          <w:lang w:val="hy-AM" w:eastAsia="en-US"/>
        </w:rPr>
        <w:t xml:space="preserve">ս/թ </w:t>
      </w:r>
      <w:r w:rsidRPr="001B0D91">
        <w:rPr>
          <w:rFonts w:ascii="GHEA Grapalat" w:eastAsia="Calibri" w:hAnsi="GHEA Grapalat"/>
          <w:color w:val="000000" w:themeColor="text1"/>
          <w:sz w:val="24"/>
          <w:szCs w:val="24"/>
          <w:lang w:val="hy-AM" w:eastAsia="en-US"/>
        </w:rPr>
        <w:t xml:space="preserve">թվականի ապրիլի 29-ի թիվ </w:t>
      </w: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>02/11.2/20268-2019 հանձնարարականը</w:t>
      </w:r>
      <w:r w:rsidR="00C970BE"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ինչպես նաև </w:t>
      </w:r>
      <w:r w:rsidR="00A53DB2"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հաշվի առնելով </w:t>
      </w:r>
      <w:r w:rsidR="00C970BE" w:rsidRPr="001B0D91">
        <w:rPr>
          <w:rFonts w:ascii="GHEA Grapalat" w:eastAsia="Calibri" w:hAnsi="GHEA Grapalat"/>
          <w:color w:val="000000" w:themeColor="text1"/>
          <w:sz w:val="24"/>
          <w:szCs w:val="24"/>
          <w:lang w:val="hy-AM" w:eastAsia="en-US"/>
        </w:rPr>
        <w:t>տնտեսվարողների կողմից բարձրացված հարցերի լուծման և նրանց  գործունեության խոչընդոտների վերացման հրատապություն</w:t>
      </w:r>
      <w:r w:rsidR="00A53DB2" w:rsidRPr="001B0D91">
        <w:rPr>
          <w:rFonts w:ascii="GHEA Grapalat" w:eastAsia="Calibri" w:hAnsi="GHEA Grapalat"/>
          <w:color w:val="000000" w:themeColor="text1"/>
          <w:sz w:val="24"/>
          <w:szCs w:val="24"/>
          <w:lang w:val="hy-AM" w:eastAsia="en-US"/>
        </w:rPr>
        <w:t>ը</w:t>
      </w:r>
      <w:r w:rsidR="00C970BE" w:rsidRPr="001B0D91">
        <w:rPr>
          <w:rFonts w:ascii="GHEA Grapalat" w:eastAsia="Calibri" w:hAnsi="GHEA Grapalat"/>
          <w:color w:val="000000" w:themeColor="text1"/>
          <w:sz w:val="24"/>
          <w:szCs w:val="24"/>
          <w:lang w:val="hy-AM" w:eastAsia="en-US"/>
        </w:rPr>
        <w:t xml:space="preserve">, Ձեզ եմ </w:t>
      </w:r>
      <w:r w:rsidR="00C970BE" w:rsidRPr="001B0D91">
        <w:rPr>
          <w:rFonts w:ascii="GHEA Grapalat" w:eastAsia="Calibri" w:hAnsi="GHEA Grapalat"/>
          <w:color w:val="000000" w:themeColor="text1"/>
          <w:sz w:val="24"/>
          <w:szCs w:val="24"/>
          <w:lang w:val="hy-AM" w:eastAsia="en-US"/>
        </w:rPr>
        <w:lastRenderedPageBreak/>
        <w:t>ներկայացնում ՀՀ կառավարության 2019 թվականի փետրվարի 28-ի թիվ 202-Ն որոշման նախագիծը և անհրաժեշտ փաստաթղթերը:</w:t>
      </w:r>
    </w:p>
    <w:p w:rsidR="00723F50" w:rsidRPr="001B0D91" w:rsidRDefault="00C970BE" w:rsidP="000E0BBA">
      <w:pPr>
        <w:tabs>
          <w:tab w:val="left" w:pos="567"/>
        </w:tabs>
        <w:spacing w:line="360" w:lineRule="auto"/>
        <w:ind w:firstLine="0"/>
        <w:rPr>
          <w:rFonts w:ascii="GHEA Grapalat" w:eastAsia="Calibri" w:hAnsi="GHEA Grapalat"/>
          <w:color w:val="000000" w:themeColor="text1"/>
          <w:sz w:val="24"/>
          <w:szCs w:val="24"/>
          <w:lang w:val="hy-AM" w:eastAsia="en-US"/>
        </w:rPr>
      </w:pPr>
      <w:r w:rsidRPr="001B0D91">
        <w:rPr>
          <w:rFonts w:ascii="GHEA Grapalat" w:eastAsia="Calibri" w:hAnsi="GHEA Grapalat"/>
          <w:color w:val="000000" w:themeColor="text1"/>
          <w:sz w:val="24"/>
          <w:szCs w:val="24"/>
          <w:lang w:val="hy-AM" w:eastAsia="en-US"/>
        </w:rPr>
        <w:t xml:space="preserve">        Խ</w:t>
      </w:r>
      <w:r w:rsidR="000E0BBA" w:rsidRPr="001B0D91">
        <w:rPr>
          <w:rFonts w:ascii="GHEA Grapalat" w:eastAsia="Calibri" w:hAnsi="GHEA Grapalat"/>
          <w:color w:val="000000" w:themeColor="text1"/>
          <w:sz w:val="24"/>
          <w:szCs w:val="24"/>
          <w:lang w:val="hy-AM" w:eastAsia="en-US"/>
        </w:rPr>
        <w:t xml:space="preserve">նդրում եմ </w:t>
      </w:r>
      <w:r w:rsidR="00D63EC9" w:rsidRPr="001B0D91">
        <w:rPr>
          <w:rFonts w:ascii="GHEA Grapalat" w:eastAsia="Calibri" w:hAnsi="GHEA Grapalat"/>
          <w:color w:val="000000" w:themeColor="text1"/>
          <w:sz w:val="24"/>
          <w:szCs w:val="24"/>
          <w:lang w:val="hy-AM" w:eastAsia="en-US"/>
        </w:rPr>
        <w:t>ՀՀ վարչապետի հանձնարարականը</w:t>
      </w:r>
      <w:r w:rsidRPr="001B0D91">
        <w:rPr>
          <w:rFonts w:ascii="GHEA Grapalat" w:eastAsia="Calibri" w:hAnsi="GHEA Grapalat"/>
          <w:color w:val="000000" w:themeColor="text1"/>
          <w:sz w:val="24"/>
          <w:szCs w:val="24"/>
          <w:lang w:val="hy-AM" w:eastAsia="en-US"/>
        </w:rPr>
        <w:t>,</w:t>
      </w:r>
      <w:r w:rsidR="00D63EC9" w:rsidRPr="001B0D91">
        <w:rPr>
          <w:rFonts w:ascii="GHEA Grapalat" w:eastAsia="Calibri" w:hAnsi="GHEA Grapalat"/>
          <w:color w:val="000000" w:themeColor="text1"/>
          <w:sz w:val="24"/>
          <w:szCs w:val="24"/>
          <w:lang w:val="hy-AM" w:eastAsia="en-US"/>
        </w:rPr>
        <w:t xml:space="preserve"> </w:t>
      </w:r>
      <w:r w:rsidR="000E0BBA" w:rsidRPr="001B0D91">
        <w:rPr>
          <w:rFonts w:ascii="GHEA Grapalat" w:eastAsia="Calibri" w:hAnsi="GHEA Grapalat"/>
          <w:color w:val="000000" w:themeColor="text1"/>
          <w:sz w:val="24"/>
          <w:szCs w:val="24"/>
          <w:lang w:val="hy-AM" w:eastAsia="en-US"/>
        </w:rPr>
        <w:t xml:space="preserve"> կից ներկայացված նախագիծը</w:t>
      </w:r>
      <w:r w:rsidR="00D63EC9" w:rsidRPr="001B0D91">
        <w:rPr>
          <w:rFonts w:ascii="GHEA Grapalat" w:eastAsia="Calibri" w:hAnsi="GHEA Grapalat"/>
          <w:color w:val="000000" w:themeColor="text1"/>
          <w:sz w:val="24"/>
          <w:szCs w:val="24"/>
          <w:lang w:val="hy-AM" w:eastAsia="en-US"/>
        </w:rPr>
        <w:t xml:space="preserve"> շահագրգիռ մարմիններում շրջանառելու և մասնագիտական կարծիք ստանալու </w:t>
      </w:r>
      <w:r w:rsidRPr="001B0D91">
        <w:rPr>
          <w:rFonts w:ascii="GHEA Grapalat" w:eastAsia="Calibri" w:hAnsi="GHEA Grapalat"/>
          <w:color w:val="000000" w:themeColor="text1"/>
          <w:sz w:val="24"/>
          <w:szCs w:val="24"/>
          <w:lang w:val="hy-AM" w:eastAsia="en-US"/>
        </w:rPr>
        <w:t>համար:</w:t>
      </w:r>
      <w:r w:rsidR="000E0BBA" w:rsidRPr="001B0D91">
        <w:rPr>
          <w:rFonts w:ascii="GHEA Grapalat" w:eastAsia="Calibri" w:hAnsi="GHEA Grapalat"/>
          <w:color w:val="000000" w:themeColor="text1"/>
          <w:sz w:val="24"/>
          <w:szCs w:val="24"/>
          <w:lang w:val="hy-AM" w:eastAsia="en-US"/>
        </w:rPr>
        <w:t xml:space="preserve">  </w:t>
      </w:r>
      <w:r w:rsidR="00723F50" w:rsidRPr="001B0D91">
        <w:rPr>
          <w:rFonts w:ascii="GHEA Grapalat" w:eastAsia="Calibri" w:hAnsi="GHEA Grapalat"/>
          <w:color w:val="000000" w:themeColor="text1"/>
          <w:sz w:val="24"/>
          <w:szCs w:val="24"/>
          <w:lang w:val="hy-AM" w:eastAsia="en-US"/>
        </w:rPr>
        <w:t xml:space="preserve">  </w:t>
      </w:r>
    </w:p>
    <w:p w:rsidR="00723F50" w:rsidRPr="001B0D91" w:rsidRDefault="00723F50" w:rsidP="0050622E">
      <w:pPr>
        <w:tabs>
          <w:tab w:val="left" w:pos="567"/>
        </w:tabs>
        <w:spacing w:after="200" w:line="360" w:lineRule="auto"/>
        <w:ind w:firstLine="0"/>
        <w:rPr>
          <w:rFonts w:ascii="GHEA Grapalat" w:eastAsia="Calibri" w:hAnsi="GHEA Grapalat"/>
          <w:color w:val="000000" w:themeColor="text1"/>
          <w:sz w:val="24"/>
          <w:szCs w:val="24"/>
          <w:lang w:val="hy-AM" w:eastAsia="en-US"/>
        </w:rPr>
      </w:pPr>
    </w:p>
    <w:p w:rsidR="000E1AD4" w:rsidRPr="001B0D91" w:rsidRDefault="006D506F" w:rsidP="006D506F">
      <w:pPr>
        <w:tabs>
          <w:tab w:val="left" w:pos="567"/>
        </w:tabs>
        <w:spacing w:line="360" w:lineRule="auto"/>
        <w:ind w:right="27" w:firstLine="0"/>
        <w:rPr>
          <w:rFonts w:ascii="GHEA Grapalat" w:eastAsia="SimSun" w:hAnsi="GHEA Grapalat" w:cs="Sylfaen"/>
          <w:color w:val="000000" w:themeColor="text1"/>
          <w:sz w:val="24"/>
          <w:szCs w:val="24"/>
          <w:lang w:val="hy-AM" w:eastAsia="zh-CN"/>
        </w:rPr>
      </w:pPr>
      <w:r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 </w:t>
      </w:r>
      <w:r w:rsidR="00CF49DA"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>ՀԱՐԳԱՆՔՈՎ`</w:t>
      </w:r>
      <w:r w:rsidR="0008368D"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ab/>
      </w:r>
      <w:r w:rsidR="00CF49DA"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                 </w:t>
      </w:r>
      <w:r w:rsidR="0008368D"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    </w:t>
      </w:r>
      <w:r w:rsidR="00CF49DA"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535E8A"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        </w:t>
      </w:r>
      <w:r w:rsidR="00CF49DA" w:rsidRPr="001B0D91">
        <w:rPr>
          <w:rFonts w:ascii="GHEA Grapalat" w:hAnsi="GHEA Grapalat"/>
          <w:color w:val="000000" w:themeColor="text1"/>
          <w:sz w:val="24"/>
          <w:szCs w:val="24"/>
          <w:lang w:val="hy-AM"/>
        </w:rPr>
        <w:t>ԱՐՍԵՆ ԹՈՐՈՍՅԱՆ</w:t>
      </w:r>
    </w:p>
    <w:p w:rsidR="006D506F" w:rsidRPr="001B0D91" w:rsidRDefault="006678F2" w:rsidP="00CF49DA">
      <w:pPr>
        <w:tabs>
          <w:tab w:val="left" w:pos="567"/>
        </w:tabs>
        <w:rPr>
          <w:rFonts w:ascii="GHEA Grapalat" w:hAnsi="GHEA Grapalat"/>
          <w:color w:val="000000" w:themeColor="text1"/>
          <w:sz w:val="16"/>
          <w:szCs w:val="16"/>
          <w:lang w:val="hy-AM"/>
        </w:rPr>
      </w:pPr>
      <w:r>
        <w:rPr>
          <w:rFonts w:ascii="GHEA Grapalat" w:hAnsi="GHEA Grapalat"/>
          <w:color w:val="000000" w:themeColor="text1"/>
          <w:sz w:val="16"/>
          <w:szCs w:val="16"/>
          <w:lang w:val="hy-AM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1.8pt;height:96.2pt">
            <v:imagedata r:id="rId8" o:title=""/>
            <o:lock v:ext="edit" ungrouping="t" rotation="t" cropping="t" verticies="t" text="t" grouping="t"/>
            <o:signatureline v:ext="edit" id="{8F3EF02B-A7E0-4912-9E59-882AF958AB32}" provid="{00000000-0000-0000-0000-000000000000}" issignatureline="t"/>
          </v:shape>
        </w:pict>
      </w:r>
      <w:bookmarkStart w:id="0" w:name="_GoBack"/>
      <w:bookmarkEnd w:id="0"/>
    </w:p>
    <w:p w:rsidR="006D506F" w:rsidRPr="001B0D91" w:rsidRDefault="006D506F" w:rsidP="00CF49DA">
      <w:pPr>
        <w:tabs>
          <w:tab w:val="left" w:pos="567"/>
        </w:tabs>
        <w:rPr>
          <w:rFonts w:ascii="GHEA Grapalat" w:hAnsi="GHEA Grapalat"/>
          <w:color w:val="000000" w:themeColor="text1"/>
          <w:sz w:val="16"/>
          <w:szCs w:val="16"/>
          <w:lang w:val="hy-AM"/>
        </w:rPr>
      </w:pPr>
    </w:p>
    <w:p w:rsidR="00CF49DA" w:rsidRPr="001B0D91" w:rsidRDefault="004B1A3E" w:rsidP="004B1A3E">
      <w:pPr>
        <w:tabs>
          <w:tab w:val="left" w:pos="567"/>
        </w:tabs>
        <w:ind w:firstLine="0"/>
        <w:rPr>
          <w:rFonts w:ascii="GHEA Grapalat" w:hAnsi="GHEA Grapalat"/>
          <w:color w:val="000000" w:themeColor="text1"/>
          <w:sz w:val="16"/>
          <w:szCs w:val="16"/>
          <w:lang w:val="hy-AM"/>
        </w:rPr>
      </w:pPr>
      <w:r w:rsidRPr="001B0D91">
        <w:rPr>
          <w:rFonts w:ascii="GHEA Grapalat" w:hAnsi="GHEA Grapalat"/>
          <w:color w:val="000000" w:themeColor="text1"/>
          <w:sz w:val="16"/>
          <w:szCs w:val="16"/>
          <w:lang w:val="hy-AM"/>
        </w:rPr>
        <w:t xml:space="preserve"> </w:t>
      </w:r>
      <w:r w:rsidR="00CF49DA" w:rsidRPr="001B0D91">
        <w:rPr>
          <w:rFonts w:ascii="GHEA Grapalat" w:hAnsi="GHEA Grapalat"/>
          <w:color w:val="000000" w:themeColor="text1"/>
          <w:sz w:val="16"/>
          <w:szCs w:val="16"/>
          <w:lang w:val="af-ZA"/>
        </w:rPr>
        <w:t xml:space="preserve">Կատարող` </w:t>
      </w:r>
      <w:r w:rsidR="00CF49DA" w:rsidRPr="001B0D91">
        <w:rPr>
          <w:rFonts w:ascii="GHEA Grapalat" w:hAnsi="GHEA Grapalat"/>
          <w:color w:val="000000" w:themeColor="text1"/>
          <w:sz w:val="16"/>
          <w:szCs w:val="16"/>
          <w:lang w:val="hy-AM"/>
        </w:rPr>
        <w:t>Անահիտ Մկրտչյան</w:t>
      </w:r>
    </w:p>
    <w:p w:rsidR="00CF49DA" w:rsidRPr="001B0D91" w:rsidRDefault="00CF49DA" w:rsidP="004B1A3E">
      <w:pPr>
        <w:tabs>
          <w:tab w:val="left" w:pos="540"/>
          <w:tab w:val="left" w:pos="720"/>
          <w:tab w:val="left" w:pos="900"/>
          <w:tab w:val="left" w:pos="1680"/>
        </w:tabs>
        <w:ind w:right="846" w:firstLine="0"/>
        <w:rPr>
          <w:rFonts w:ascii="GHEA Grapalat" w:hAnsi="GHEA Grapalat"/>
          <w:color w:val="000000" w:themeColor="text1"/>
          <w:sz w:val="16"/>
          <w:szCs w:val="16"/>
          <w:lang w:val="af-ZA"/>
        </w:rPr>
      </w:pPr>
      <w:r w:rsidRPr="001B0D91">
        <w:rPr>
          <w:rFonts w:ascii="GHEA Grapalat" w:hAnsi="GHEA Grapalat"/>
          <w:color w:val="000000" w:themeColor="text1"/>
          <w:sz w:val="16"/>
          <w:szCs w:val="16"/>
          <w:lang w:val="af-ZA"/>
        </w:rPr>
        <w:t xml:space="preserve"> </w:t>
      </w:r>
      <w:r w:rsidRPr="001B0D91">
        <w:rPr>
          <w:rFonts w:ascii="GHEA Grapalat" w:hAnsi="GHEA Grapalat"/>
          <w:color w:val="000000" w:themeColor="text1"/>
          <w:sz w:val="16"/>
          <w:szCs w:val="16"/>
          <w:lang w:val="hy-AM"/>
        </w:rPr>
        <w:t>Դեղորայքային</w:t>
      </w:r>
      <w:r w:rsidRPr="001B0D91">
        <w:rPr>
          <w:rFonts w:ascii="GHEA Grapalat" w:hAnsi="GHEA Grapalat"/>
          <w:color w:val="000000" w:themeColor="text1"/>
          <w:sz w:val="16"/>
          <w:szCs w:val="16"/>
          <w:lang w:val="af-ZA"/>
        </w:rPr>
        <w:t xml:space="preserve"> </w:t>
      </w:r>
      <w:r w:rsidRPr="001B0D91">
        <w:rPr>
          <w:rFonts w:ascii="GHEA Grapalat" w:hAnsi="GHEA Grapalat"/>
          <w:color w:val="000000" w:themeColor="text1"/>
          <w:sz w:val="16"/>
          <w:szCs w:val="16"/>
          <w:lang w:val="hy-AM"/>
        </w:rPr>
        <w:t>քաղաքականության</w:t>
      </w:r>
    </w:p>
    <w:p w:rsidR="00CF49DA" w:rsidRPr="001B0D91" w:rsidRDefault="004B1A3E" w:rsidP="004B1A3E">
      <w:pPr>
        <w:tabs>
          <w:tab w:val="left" w:pos="540"/>
          <w:tab w:val="left" w:pos="720"/>
          <w:tab w:val="left" w:pos="900"/>
          <w:tab w:val="left" w:pos="1680"/>
        </w:tabs>
        <w:ind w:right="846" w:firstLine="0"/>
        <w:rPr>
          <w:rFonts w:ascii="GHEA Grapalat" w:hAnsi="GHEA Grapalat"/>
          <w:color w:val="000000" w:themeColor="text1"/>
          <w:sz w:val="16"/>
          <w:szCs w:val="16"/>
          <w:lang w:val="af-ZA"/>
        </w:rPr>
      </w:pPr>
      <w:r w:rsidRPr="001B0D91">
        <w:rPr>
          <w:rFonts w:ascii="GHEA Grapalat" w:hAnsi="GHEA Grapalat"/>
          <w:color w:val="000000" w:themeColor="text1"/>
          <w:sz w:val="16"/>
          <w:szCs w:val="16"/>
          <w:lang w:val="hy-AM"/>
        </w:rPr>
        <w:t xml:space="preserve"> </w:t>
      </w:r>
      <w:r w:rsidR="00CF49DA" w:rsidRPr="001B0D91">
        <w:rPr>
          <w:rFonts w:ascii="GHEA Grapalat" w:hAnsi="GHEA Grapalat"/>
          <w:color w:val="000000" w:themeColor="text1"/>
          <w:sz w:val="16"/>
          <w:szCs w:val="16"/>
          <w:lang w:val="hy-AM"/>
        </w:rPr>
        <w:t xml:space="preserve">և բժշկական տեխնոլոգիաների վարչություն </w:t>
      </w:r>
    </w:p>
    <w:p w:rsidR="00CF49DA" w:rsidRPr="001B0D91" w:rsidRDefault="00CF49DA" w:rsidP="004B1A3E">
      <w:pPr>
        <w:tabs>
          <w:tab w:val="left" w:pos="540"/>
          <w:tab w:val="left" w:pos="720"/>
          <w:tab w:val="left" w:pos="900"/>
          <w:tab w:val="left" w:pos="1680"/>
        </w:tabs>
        <w:ind w:right="846" w:firstLine="0"/>
        <w:rPr>
          <w:rFonts w:ascii="GHEA Grapalat" w:hAnsi="GHEA Grapalat"/>
          <w:color w:val="000000" w:themeColor="text1"/>
          <w:sz w:val="16"/>
          <w:szCs w:val="16"/>
          <w:lang w:val="hy-AM"/>
        </w:rPr>
      </w:pPr>
      <w:r w:rsidRPr="001B0D91">
        <w:rPr>
          <w:rFonts w:ascii="GHEA Grapalat" w:hAnsi="GHEA Grapalat"/>
          <w:color w:val="000000" w:themeColor="text1"/>
          <w:sz w:val="16"/>
          <w:szCs w:val="16"/>
          <w:lang w:val="af-ZA"/>
        </w:rPr>
        <w:t xml:space="preserve"> Հեռ` </w:t>
      </w:r>
      <w:r w:rsidRPr="001B0D91">
        <w:rPr>
          <w:rFonts w:ascii="GHEA Grapalat" w:hAnsi="GHEA Grapalat"/>
          <w:color w:val="000000" w:themeColor="text1"/>
          <w:sz w:val="16"/>
          <w:szCs w:val="16"/>
          <w:lang w:val="hy-AM"/>
        </w:rPr>
        <w:t>060 80 80 03/1411</w:t>
      </w:r>
    </w:p>
    <w:p w:rsidR="00CB2043" w:rsidRPr="001B0D91" w:rsidRDefault="00CB2043" w:rsidP="00CF49DA">
      <w:pPr>
        <w:spacing w:line="360" w:lineRule="auto"/>
        <w:ind w:firstLine="0"/>
        <w:rPr>
          <w:rStyle w:val="Strong"/>
          <w:rFonts w:ascii="GHEA Grapalat" w:hAnsi="GHEA Grapalat"/>
          <w:i/>
          <w:color w:val="000000" w:themeColor="text1"/>
          <w:sz w:val="24"/>
          <w:szCs w:val="24"/>
          <w:lang w:val="hy-AM" w:eastAsia="en-US"/>
        </w:rPr>
      </w:pPr>
    </w:p>
    <w:sectPr w:rsidR="00CB2043" w:rsidRPr="001B0D91" w:rsidSect="00A04864">
      <w:headerReference w:type="default" r:id="rId9"/>
      <w:headerReference w:type="first" r:id="rId10"/>
      <w:pgSz w:w="11906" w:h="16838" w:code="9"/>
      <w:pgMar w:top="851" w:right="1134" w:bottom="851" w:left="1418" w:header="53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5F19" w:rsidRDefault="00975F19">
      <w:r>
        <w:separator/>
      </w:r>
    </w:p>
  </w:endnote>
  <w:endnote w:type="continuationSeparator" w:id="0">
    <w:p w:rsidR="00975F19" w:rsidRDefault="00975F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K Courier">
    <w:altName w:val="Courier New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5F19" w:rsidRDefault="00975F19">
      <w:r>
        <w:separator/>
      </w:r>
    </w:p>
  </w:footnote>
  <w:footnote w:type="continuationSeparator" w:id="0">
    <w:p w:rsidR="00975F19" w:rsidRDefault="00975F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7BE8" w:rsidRPr="00A04864" w:rsidRDefault="00BE7BE8" w:rsidP="00A04864">
    <w:pPr>
      <w:pStyle w:val="Header"/>
    </w:pPr>
    <w:r w:rsidRPr="00A04864"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4864" w:rsidRDefault="00807B6A" w:rsidP="00A04864">
    <w:pPr>
      <w:ind w:firstLine="0"/>
      <w:jc w:val="center"/>
      <w:rPr>
        <w:rFonts w:ascii="GHEA Grapalat" w:hAnsi="GHEA Grapalat"/>
        <w:sz w:val="22"/>
        <w:szCs w:val="24"/>
        <w:lang w:val="en-US"/>
      </w:rPr>
    </w:pPr>
    <w:r w:rsidRPr="00B91CD2">
      <w:rPr>
        <w:rFonts w:ascii="GHEA Grapalat" w:hAnsi="GHEA Grapalat"/>
        <w:noProof/>
        <w:sz w:val="22"/>
        <w:szCs w:val="24"/>
      </w:rPr>
      <w:drawing>
        <wp:inline distT="0" distB="0" distL="0" distR="0">
          <wp:extent cx="932180" cy="890905"/>
          <wp:effectExtent l="0" t="0" r="0" b="0"/>
          <wp:docPr id="1" name="Picture 1" descr="Untitled-2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ntitled-2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180" cy="890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04864" w:rsidRPr="00A04864" w:rsidRDefault="00A04864" w:rsidP="00A04864">
    <w:pPr>
      <w:ind w:firstLine="0"/>
      <w:jc w:val="center"/>
      <w:rPr>
        <w:rFonts w:ascii="GHEA Grapalat" w:hAnsi="GHEA Grapalat"/>
        <w:sz w:val="22"/>
        <w:szCs w:val="22"/>
        <w:lang w:val="en-US"/>
      </w:rPr>
    </w:pPr>
    <w:r w:rsidRPr="00A04864">
      <w:rPr>
        <w:rFonts w:ascii="GHEA Grapalat" w:hAnsi="GHEA Grapalat" w:cs="Sylfaen"/>
        <w:sz w:val="22"/>
        <w:szCs w:val="22"/>
        <w:lang w:val="en-US"/>
      </w:rPr>
      <w:t>ՀԱՅԱՍՏԱՆԻ</w:t>
    </w:r>
    <w:r w:rsidRPr="00A04864">
      <w:rPr>
        <w:rFonts w:ascii="GHEA Grapalat" w:hAnsi="GHEA Grapalat"/>
        <w:sz w:val="22"/>
        <w:szCs w:val="22"/>
        <w:lang w:val="en-US"/>
      </w:rPr>
      <w:t xml:space="preserve"> </w:t>
    </w:r>
    <w:r w:rsidRPr="00A04864">
      <w:rPr>
        <w:rFonts w:ascii="GHEA Grapalat" w:hAnsi="GHEA Grapalat" w:cs="Sylfaen"/>
        <w:sz w:val="22"/>
        <w:szCs w:val="22"/>
        <w:lang w:val="en-US"/>
      </w:rPr>
      <w:t>ՀԱՆՐԱՊԵՏՈՒԹՅԱՆ</w:t>
    </w:r>
    <w:r w:rsidRPr="00A04864">
      <w:rPr>
        <w:rFonts w:ascii="GHEA Grapalat" w:hAnsi="GHEA Grapalat"/>
        <w:sz w:val="22"/>
        <w:szCs w:val="22"/>
        <w:lang w:val="en-US"/>
      </w:rPr>
      <w:t xml:space="preserve"> </w:t>
    </w:r>
  </w:p>
  <w:p w:rsidR="00A04864" w:rsidRPr="003C3815" w:rsidRDefault="00A04864" w:rsidP="00A04864">
    <w:pPr>
      <w:ind w:firstLine="0"/>
      <w:jc w:val="center"/>
      <w:rPr>
        <w:rFonts w:ascii="GHEA Grapalat" w:hAnsi="GHEA Grapalat" w:cs="Times Armenian"/>
        <w:sz w:val="22"/>
        <w:szCs w:val="24"/>
        <w:lang w:val="en-US"/>
      </w:rPr>
    </w:pPr>
    <w:r w:rsidRPr="00A04864">
      <w:rPr>
        <w:rFonts w:ascii="GHEA Grapalat" w:hAnsi="GHEA Grapalat" w:cs="Sylfaen"/>
        <w:sz w:val="22"/>
        <w:szCs w:val="22"/>
        <w:lang w:val="en-US"/>
      </w:rPr>
      <w:t>ԱՌՈՂՋԱՊԱՀՈՒԹՅԱՆ</w:t>
    </w:r>
    <w:r w:rsidRPr="00A04864">
      <w:rPr>
        <w:rFonts w:ascii="GHEA Grapalat" w:hAnsi="GHEA Grapalat"/>
        <w:sz w:val="22"/>
        <w:szCs w:val="22"/>
        <w:lang w:val="en-US"/>
      </w:rPr>
      <w:t xml:space="preserve"> </w:t>
    </w:r>
    <w:r w:rsidRPr="00A04864">
      <w:rPr>
        <w:rFonts w:ascii="GHEA Grapalat" w:hAnsi="GHEA Grapalat" w:cs="Sylfaen"/>
        <w:sz w:val="22"/>
        <w:szCs w:val="22"/>
        <w:lang w:val="en-US"/>
      </w:rPr>
      <w:t>ՆԱԽԱՐԱՐՈՒԹՅՈՒՆ</w:t>
    </w:r>
  </w:p>
  <w:p w:rsidR="00A04864" w:rsidRPr="003C3815" w:rsidRDefault="00A04864" w:rsidP="00A04864">
    <w:pPr>
      <w:ind w:firstLine="0"/>
      <w:jc w:val="center"/>
      <w:rPr>
        <w:rFonts w:ascii="GHEA Grapalat" w:hAnsi="GHEA Grapalat"/>
        <w:sz w:val="22"/>
        <w:szCs w:val="24"/>
        <w:lang w:val="en-US"/>
      </w:rPr>
    </w:pPr>
    <w:r w:rsidRPr="003C3815">
      <w:rPr>
        <w:rFonts w:ascii="GHEA Grapalat" w:hAnsi="GHEA Grapalat" w:cs="Sylfaen"/>
        <w:sz w:val="22"/>
        <w:szCs w:val="24"/>
        <w:lang w:val="en-US"/>
      </w:rPr>
      <w:t>ՆԱԽԱՐԱՐ</w:t>
    </w:r>
  </w:p>
  <w:p w:rsidR="00A04864" w:rsidRPr="003C3815" w:rsidRDefault="00A04864" w:rsidP="00A04864">
    <w:pPr>
      <w:pBdr>
        <w:bottom w:val="thinThickSmallGap" w:sz="24" w:space="0" w:color="auto"/>
      </w:pBdr>
      <w:ind w:firstLine="0"/>
      <w:rPr>
        <w:rFonts w:ascii="GHEA Grapalat" w:hAnsi="GHEA Grapalat"/>
        <w:sz w:val="2"/>
        <w:lang w:val="en-US"/>
      </w:rPr>
    </w:pPr>
  </w:p>
  <w:p w:rsidR="00A04864" w:rsidRPr="003C3815" w:rsidRDefault="00A04864" w:rsidP="00A04864">
    <w:pPr>
      <w:ind w:firstLine="0"/>
      <w:rPr>
        <w:rFonts w:ascii="GHEA Grapalat" w:hAnsi="GHEA Grapalat"/>
        <w:sz w:val="6"/>
        <w:lang w:val="en-US"/>
      </w:rPr>
    </w:pPr>
  </w:p>
  <w:p w:rsidR="00A04864" w:rsidRPr="00F34064" w:rsidRDefault="00A04864" w:rsidP="00A04864">
    <w:pPr>
      <w:pStyle w:val="NormalWeb"/>
      <w:spacing w:before="0" w:beforeAutospacing="0" w:after="0" w:afterAutospacing="0"/>
      <w:rPr>
        <w:rFonts w:ascii="GHEA Grapalat" w:hAnsi="GHEA Grapalat" w:cs="Times Armenian"/>
        <w:bCs/>
        <w:kern w:val="32"/>
        <w:sz w:val="18"/>
        <w:szCs w:val="20"/>
        <w:lang w:val="en-US" w:eastAsia="en-US"/>
      </w:rPr>
    </w:pPr>
    <w:r w:rsidRPr="003C3815">
      <w:rPr>
        <w:rFonts w:ascii="GHEA Grapalat" w:hAnsi="GHEA Grapalat" w:cs="Sylfaen"/>
        <w:b/>
        <w:sz w:val="18"/>
        <w:szCs w:val="20"/>
      </w:rPr>
      <w:t>Հայաստանի</w:t>
    </w:r>
    <w:r w:rsidRPr="00F34064">
      <w:rPr>
        <w:rFonts w:ascii="GHEA Grapalat" w:hAnsi="GHEA Grapalat" w:cs="Times Armenian"/>
        <w:b/>
        <w:sz w:val="18"/>
        <w:szCs w:val="20"/>
        <w:lang w:val="en-US"/>
      </w:rPr>
      <w:t xml:space="preserve"> </w:t>
    </w:r>
    <w:r w:rsidRPr="003C3815">
      <w:rPr>
        <w:rFonts w:ascii="GHEA Grapalat" w:hAnsi="GHEA Grapalat" w:cs="Sylfaen"/>
        <w:b/>
        <w:sz w:val="18"/>
        <w:szCs w:val="20"/>
      </w:rPr>
      <w:t>Հանրապետություն</w:t>
    </w:r>
    <w:r w:rsidRPr="00F34064">
      <w:rPr>
        <w:rFonts w:ascii="GHEA Grapalat" w:hAnsi="GHEA Grapalat" w:cs="Times Armenian"/>
        <w:b/>
        <w:sz w:val="18"/>
        <w:szCs w:val="20"/>
        <w:lang w:val="en-US"/>
      </w:rPr>
      <w:t xml:space="preserve">, </w:t>
    </w:r>
    <w:r w:rsidRPr="003C3815">
      <w:rPr>
        <w:rFonts w:ascii="GHEA Grapalat" w:hAnsi="GHEA Grapalat" w:cs="Sylfaen"/>
        <w:b/>
        <w:sz w:val="18"/>
        <w:szCs w:val="20"/>
      </w:rPr>
      <w:t>Երևան</w:t>
    </w:r>
    <w:r w:rsidRPr="00F34064">
      <w:rPr>
        <w:rFonts w:ascii="GHEA Grapalat" w:hAnsi="GHEA Grapalat" w:cs="Times Armenian"/>
        <w:b/>
        <w:sz w:val="18"/>
        <w:szCs w:val="20"/>
        <w:lang w:val="en-US"/>
      </w:rPr>
      <w:t xml:space="preserve"> 0010, </w:t>
    </w:r>
    <w:r w:rsidRPr="003C3815">
      <w:rPr>
        <w:rFonts w:ascii="GHEA Grapalat" w:hAnsi="GHEA Grapalat" w:cs="Sylfaen"/>
        <w:b/>
        <w:sz w:val="18"/>
        <w:szCs w:val="20"/>
      </w:rPr>
      <w:t>Կառավարական</w:t>
    </w:r>
    <w:r w:rsidRPr="00F34064">
      <w:rPr>
        <w:rFonts w:ascii="GHEA Grapalat" w:hAnsi="GHEA Grapalat" w:cs="Times Armenian"/>
        <w:b/>
        <w:sz w:val="18"/>
        <w:szCs w:val="20"/>
        <w:lang w:val="en-US"/>
      </w:rPr>
      <w:t xml:space="preserve"> </w:t>
    </w:r>
    <w:r w:rsidRPr="003C3815">
      <w:rPr>
        <w:rFonts w:ascii="GHEA Grapalat" w:hAnsi="GHEA Grapalat" w:cs="Sylfaen"/>
        <w:b/>
        <w:sz w:val="18"/>
        <w:szCs w:val="20"/>
      </w:rPr>
      <w:t>տուն</w:t>
    </w:r>
    <w:r w:rsidRPr="00F34064">
      <w:rPr>
        <w:rFonts w:ascii="GHEA Grapalat" w:hAnsi="GHEA Grapalat" w:cs="Times Armenian"/>
        <w:b/>
        <w:sz w:val="18"/>
        <w:szCs w:val="20"/>
        <w:lang w:val="en-US"/>
      </w:rPr>
      <w:t xml:space="preserve"> N 3 </w:t>
    </w:r>
    <w:r w:rsidRPr="00F34064">
      <w:rPr>
        <w:rFonts w:ascii="GHEA Grapalat" w:hAnsi="GHEA Grapalat" w:cs="Times Armenian"/>
        <w:b/>
        <w:sz w:val="18"/>
        <w:szCs w:val="20"/>
        <w:lang w:val="en-US"/>
      </w:rPr>
      <w:tab/>
    </w:r>
    <w:r>
      <w:rPr>
        <w:rFonts w:ascii="GHEA Grapalat" w:hAnsi="GHEA Grapalat" w:cs="Sylfaen"/>
        <w:bCs/>
        <w:kern w:val="32"/>
        <w:sz w:val="18"/>
        <w:szCs w:val="20"/>
        <w:lang w:eastAsia="en-US"/>
      </w:rPr>
      <w:t>հեռ</w:t>
    </w:r>
    <w:r w:rsidRPr="00F34064">
      <w:rPr>
        <w:rFonts w:ascii="GHEA Grapalat" w:hAnsi="GHEA Grapalat" w:cs="Times Armenian"/>
        <w:bCs/>
        <w:kern w:val="32"/>
        <w:sz w:val="18"/>
        <w:szCs w:val="20"/>
        <w:lang w:val="en-US" w:eastAsia="en-US"/>
      </w:rPr>
      <w:t>. (+ 374 60) 80 80 03</w:t>
    </w:r>
  </w:p>
  <w:p w:rsidR="00A04864" w:rsidRPr="003C3815" w:rsidRDefault="00A04864" w:rsidP="00A04864">
    <w:pPr>
      <w:pStyle w:val="Heading1"/>
      <w:spacing w:before="0" w:after="0"/>
      <w:jc w:val="right"/>
      <w:rPr>
        <w:rFonts w:ascii="GHEA Grapalat" w:hAnsi="GHEA Grapalat"/>
        <w:b w:val="0"/>
        <w:sz w:val="18"/>
        <w:szCs w:val="20"/>
      </w:rPr>
    </w:pPr>
    <w:r>
      <w:rPr>
        <w:rFonts w:ascii="GHEA Grapalat" w:hAnsi="GHEA Grapalat" w:cs="Sylfaen"/>
        <w:bCs w:val="0"/>
        <w:sz w:val="18"/>
        <w:szCs w:val="20"/>
      </w:rPr>
      <w:t>էլ</w:t>
    </w:r>
    <w:r>
      <w:rPr>
        <w:rFonts w:ascii="GHEA Grapalat" w:hAnsi="GHEA Grapalat" w:cs="Times Armenian"/>
        <w:bCs w:val="0"/>
        <w:sz w:val="18"/>
        <w:szCs w:val="20"/>
      </w:rPr>
      <w:t xml:space="preserve">. </w:t>
    </w:r>
    <w:r>
      <w:rPr>
        <w:rFonts w:ascii="GHEA Grapalat" w:hAnsi="GHEA Grapalat" w:cs="Sylfaen"/>
        <w:bCs w:val="0"/>
        <w:sz w:val="18"/>
        <w:szCs w:val="20"/>
      </w:rPr>
      <w:t>փոստ</w:t>
    </w:r>
    <w:r>
      <w:rPr>
        <w:rFonts w:ascii="GHEA Grapalat" w:hAnsi="GHEA Grapalat" w:cs="Times Armenian"/>
        <w:bCs w:val="0"/>
        <w:sz w:val="18"/>
        <w:szCs w:val="20"/>
      </w:rPr>
      <w:t xml:space="preserve">  </w:t>
    </w:r>
    <w:r w:rsidRPr="000D5C73">
      <w:rPr>
        <w:rFonts w:ascii="GHEA Grapalat" w:hAnsi="GHEA Grapalat"/>
        <w:sz w:val="16"/>
        <w:szCs w:val="16"/>
        <w:lang w:val="it-IT"/>
      </w:rPr>
      <w:t>minister</w:t>
    </w:r>
    <w:r w:rsidRPr="000D5C73">
      <w:rPr>
        <w:rFonts w:ascii="GHEA Grapalat" w:hAnsi="GHEA Grapalat"/>
        <w:sz w:val="16"/>
        <w:szCs w:val="16"/>
        <w:lang w:val="hy-AM"/>
      </w:rPr>
      <w:t>@</w:t>
    </w:r>
    <w:r w:rsidRPr="000D5C73">
      <w:rPr>
        <w:rFonts w:ascii="GHEA Grapalat" w:hAnsi="GHEA Grapalat"/>
        <w:sz w:val="16"/>
        <w:szCs w:val="16"/>
        <w:lang w:val="it-IT"/>
      </w:rPr>
      <w:t>moh</w:t>
    </w:r>
    <w:r w:rsidRPr="000D5C73">
      <w:rPr>
        <w:rFonts w:ascii="GHEA Grapalat" w:hAnsi="GHEA Grapalat"/>
        <w:sz w:val="16"/>
        <w:szCs w:val="16"/>
        <w:lang w:val="hy-AM"/>
      </w:rPr>
      <w:t>.</w:t>
    </w:r>
    <w:r w:rsidRPr="000D5C73">
      <w:rPr>
        <w:rFonts w:ascii="GHEA Grapalat" w:hAnsi="GHEA Grapalat"/>
        <w:sz w:val="16"/>
        <w:szCs w:val="16"/>
        <w:lang w:val="it-IT"/>
      </w:rPr>
      <w:t>am</w:t>
    </w:r>
  </w:p>
  <w:p w:rsidR="00A04864" w:rsidRPr="003C3815" w:rsidRDefault="00A04864" w:rsidP="00A04864">
    <w:pPr>
      <w:pStyle w:val="Heading1"/>
      <w:spacing w:before="0" w:after="0"/>
      <w:rPr>
        <w:rFonts w:ascii="GHEA Grapalat" w:hAnsi="GHEA Grapalat"/>
        <w:b w:val="0"/>
        <w:sz w:val="18"/>
        <w:szCs w:val="20"/>
      </w:rPr>
    </w:pPr>
    <w:r w:rsidRPr="003C3815">
      <w:rPr>
        <w:rFonts w:ascii="GHEA Grapalat" w:hAnsi="GHEA Grapalat"/>
        <w:b w:val="0"/>
        <w:sz w:val="18"/>
        <w:szCs w:val="20"/>
      </w:rPr>
      <w:t>_______________N _________________</w:t>
    </w:r>
    <w:r w:rsidRPr="003C3815">
      <w:rPr>
        <w:rFonts w:ascii="GHEA Grapalat" w:hAnsi="GHEA Grapalat"/>
        <w:b w:val="0"/>
        <w:sz w:val="18"/>
        <w:szCs w:val="20"/>
      </w:rPr>
      <w:tab/>
    </w:r>
    <w:r w:rsidRPr="003C3815">
      <w:rPr>
        <w:rFonts w:ascii="GHEA Grapalat" w:hAnsi="GHEA Grapalat"/>
        <w:b w:val="0"/>
        <w:sz w:val="18"/>
        <w:szCs w:val="20"/>
      </w:rPr>
      <w:tab/>
    </w:r>
    <w:r w:rsidRPr="003C3815">
      <w:rPr>
        <w:rFonts w:ascii="GHEA Grapalat" w:hAnsi="GHEA Grapalat"/>
        <w:b w:val="0"/>
        <w:sz w:val="18"/>
        <w:szCs w:val="20"/>
      </w:rPr>
      <w:tab/>
    </w:r>
    <w:r w:rsidRPr="003C3815">
      <w:rPr>
        <w:rFonts w:ascii="GHEA Grapalat" w:hAnsi="GHEA Grapalat"/>
        <w:b w:val="0"/>
        <w:sz w:val="18"/>
        <w:szCs w:val="20"/>
      </w:rPr>
      <w:tab/>
    </w:r>
    <w:r w:rsidRPr="003C3815">
      <w:rPr>
        <w:rFonts w:ascii="GHEA Grapalat" w:hAnsi="GHEA Grapalat"/>
        <w:b w:val="0"/>
        <w:sz w:val="18"/>
        <w:szCs w:val="20"/>
      </w:rPr>
      <w:tab/>
      <w:t xml:space="preserve"> </w:t>
    </w:r>
    <w:r w:rsidRPr="003C3815">
      <w:rPr>
        <w:rFonts w:ascii="GHEA Grapalat" w:hAnsi="GHEA Grapalat"/>
        <w:b w:val="0"/>
        <w:sz w:val="18"/>
        <w:szCs w:val="20"/>
      </w:rPr>
      <w:tab/>
    </w:r>
    <w:r w:rsidRPr="003C3815">
      <w:rPr>
        <w:rFonts w:ascii="GHEA Grapalat" w:hAnsi="GHEA Grapalat"/>
        <w:b w:val="0"/>
        <w:sz w:val="18"/>
        <w:szCs w:val="20"/>
      </w:rPr>
      <w:tab/>
    </w:r>
    <w:r w:rsidRPr="003C3815">
      <w:rPr>
        <w:rFonts w:ascii="GHEA Grapalat" w:hAnsi="GHEA Grapalat"/>
        <w:b w:val="0"/>
        <w:sz w:val="18"/>
        <w:szCs w:val="20"/>
      </w:rPr>
      <w:tab/>
    </w:r>
    <w:r w:rsidRPr="003C3815">
      <w:rPr>
        <w:rFonts w:ascii="GHEA Grapalat" w:hAnsi="GHEA Grapalat"/>
        <w:b w:val="0"/>
        <w:sz w:val="18"/>
        <w:szCs w:val="20"/>
      </w:rPr>
      <w:tab/>
      <w:t xml:space="preserve"> </w:t>
    </w:r>
  </w:p>
  <w:p w:rsidR="00A04864" w:rsidRPr="003C3815" w:rsidRDefault="00A04864" w:rsidP="00A04864">
    <w:pPr>
      <w:pStyle w:val="Heading1"/>
      <w:spacing w:before="0" w:after="0"/>
      <w:rPr>
        <w:rFonts w:ascii="GHEA Grapalat" w:hAnsi="GHEA Grapalat"/>
        <w:b w:val="0"/>
        <w:sz w:val="18"/>
        <w:szCs w:val="20"/>
      </w:rPr>
    </w:pPr>
    <w:r w:rsidRPr="003C3815">
      <w:rPr>
        <w:rFonts w:ascii="GHEA Grapalat" w:hAnsi="GHEA Grapalat" w:cs="Sylfaen"/>
        <w:b w:val="0"/>
        <w:sz w:val="18"/>
        <w:szCs w:val="20"/>
        <w:lang w:val="ru-RU"/>
      </w:rPr>
      <w:t>Ձեր</w:t>
    </w:r>
    <w:r w:rsidRPr="003C3815">
      <w:rPr>
        <w:rFonts w:ascii="GHEA Grapalat" w:hAnsi="GHEA Grapalat" w:cs="Times Armenian"/>
        <w:b w:val="0"/>
        <w:sz w:val="18"/>
        <w:szCs w:val="20"/>
      </w:rPr>
      <w:t xml:space="preserve"> N _______________________ </w:t>
    </w:r>
  </w:p>
  <w:p w:rsidR="00A04864" w:rsidRDefault="00A04864" w:rsidP="00A04864">
    <w:pPr>
      <w:pStyle w:val="Header"/>
      <w:tabs>
        <w:tab w:val="clear" w:pos="4677"/>
        <w:tab w:val="clear" w:pos="9355"/>
      </w:tabs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714CA1"/>
    <w:multiLevelType w:val="hybridMultilevel"/>
    <w:tmpl w:val="26E8F6B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E1AD4"/>
    <w:rsid w:val="00002B4E"/>
    <w:rsid w:val="00003E19"/>
    <w:rsid w:val="00021BAD"/>
    <w:rsid w:val="00027DD8"/>
    <w:rsid w:val="0008368D"/>
    <w:rsid w:val="00083873"/>
    <w:rsid w:val="00085FB8"/>
    <w:rsid w:val="00092FA3"/>
    <w:rsid w:val="000E0BBA"/>
    <w:rsid w:val="000E1AD4"/>
    <w:rsid w:val="000E5D9B"/>
    <w:rsid w:val="000F05C5"/>
    <w:rsid w:val="0013579D"/>
    <w:rsid w:val="0019363D"/>
    <w:rsid w:val="00197017"/>
    <w:rsid w:val="001B0D91"/>
    <w:rsid w:val="001D0F3E"/>
    <w:rsid w:val="001D501F"/>
    <w:rsid w:val="001D53BB"/>
    <w:rsid w:val="0023000E"/>
    <w:rsid w:val="002418A9"/>
    <w:rsid w:val="00252D13"/>
    <w:rsid w:val="00296A89"/>
    <w:rsid w:val="002A0DA6"/>
    <w:rsid w:val="002C0CFC"/>
    <w:rsid w:val="00312D14"/>
    <w:rsid w:val="00340133"/>
    <w:rsid w:val="00341768"/>
    <w:rsid w:val="00343861"/>
    <w:rsid w:val="003556B6"/>
    <w:rsid w:val="0036358B"/>
    <w:rsid w:val="00377FC8"/>
    <w:rsid w:val="00397E97"/>
    <w:rsid w:val="003A1C8F"/>
    <w:rsid w:val="003A34A5"/>
    <w:rsid w:val="003C3815"/>
    <w:rsid w:val="003E3DA3"/>
    <w:rsid w:val="004129B1"/>
    <w:rsid w:val="00416AB4"/>
    <w:rsid w:val="00421CBC"/>
    <w:rsid w:val="00425B59"/>
    <w:rsid w:val="004344E8"/>
    <w:rsid w:val="0046293A"/>
    <w:rsid w:val="004760C2"/>
    <w:rsid w:val="004A0516"/>
    <w:rsid w:val="004B1A3E"/>
    <w:rsid w:val="004C6040"/>
    <w:rsid w:val="004D5F0A"/>
    <w:rsid w:val="004F0A63"/>
    <w:rsid w:val="0050622E"/>
    <w:rsid w:val="00506EB4"/>
    <w:rsid w:val="00535E8A"/>
    <w:rsid w:val="005423D1"/>
    <w:rsid w:val="00563ADD"/>
    <w:rsid w:val="005A3662"/>
    <w:rsid w:val="005A6799"/>
    <w:rsid w:val="005B01D8"/>
    <w:rsid w:val="006207C6"/>
    <w:rsid w:val="006341F8"/>
    <w:rsid w:val="00660666"/>
    <w:rsid w:val="006678F2"/>
    <w:rsid w:val="0067145F"/>
    <w:rsid w:val="006D023C"/>
    <w:rsid w:val="006D506F"/>
    <w:rsid w:val="006E1F3D"/>
    <w:rsid w:val="00702D0F"/>
    <w:rsid w:val="007068AB"/>
    <w:rsid w:val="00716990"/>
    <w:rsid w:val="00720C17"/>
    <w:rsid w:val="00723F50"/>
    <w:rsid w:val="00730B12"/>
    <w:rsid w:val="00730C23"/>
    <w:rsid w:val="00732804"/>
    <w:rsid w:val="00736940"/>
    <w:rsid w:val="00776B49"/>
    <w:rsid w:val="007A176E"/>
    <w:rsid w:val="007A4E0B"/>
    <w:rsid w:val="007A5249"/>
    <w:rsid w:val="007A6DC2"/>
    <w:rsid w:val="00800438"/>
    <w:rsid w:val="00807B6A"/>
    <w:rsid w:val="008314B8"/>
    <w:rsid w:val="00841E57"/>
    <w:rsid w:val="00842417"/>
    <w:rsid w:val="0087601E"/>
    <w:rsid w:val="00876D7F"/>
    <w:rsid w:val="008B20CF"/>
    <w:rsid w:val="008B7E7D"/>
    <w:rsid w:val="008C2D52"/>
    <w:rsid w:val="008C7C49"/>
    <w:rsid w:val="008D6199"/>
    <w:rsid w:val="008F70FF"/>
    <w:rsid w:val="00923069"/>
    <w:rsid w:val="00936564"/>
    <w:rsid w:val="00967D8A"/>
    <w:rsid w:val="00975F19"/>
    <w:rsid w:val="009769D6"/>
    <w:rsid w:val="00983264"/>
    <w:rsid w:val="0098551F"/>
    <w:rsid w:val="009B2B7C"/>
    <w:rsid w:val="00A04864"/>
    <w:rsid w:val="00A5342D"/>
    <w:rsid w:val="00A53DB2"/>
    <w:rsid w:val="00AB0472"/>
    <w:rsid w:val="00AD2809"/>
    <w:rsid w:val="00B05A0B"/>
    <w:rsid w:val="00B20DE6"/>
    <w:rsid w:val="00B26AD8"/>
    <w:rsid w:val="00B34B60"/>
    <w:rsid w:val="00B353BF"/>
    <w:rsid w:val="00B53DF1"/>
    <w:rsid w:val="00B75099"/>
    <w:rsid w:val="00B81528"/>
    <w:rsid w:val="00B81AE8"/>
    <w:rsid w:val="00B91CD2"/>
    <w:rsid w:val="00BE1064"/>
    <w:rsid w:val="00BE2597"/>
    <w:rsid w:val="00BE47C6"/>
    <w:rsid w:val="00BE7BE8"/>
    <w:rsid w:val="00C43077"/>
    <w:rsid w:val="00C65EE0"/>
    <w:rsid w:val="00C71ED2"/>
    <w:rsid w:val="00C970BE"/>
    <w:rsid w:val="00CA1EA9"/>
    <w:rsid w:val="00CA4754"/>
    <w:rsid w:val="00CB2043"/>
    <w:rsid w:val="00CF49DA"/>
    <w:rsid w:val="00D15711"/>
    <w:rsid w:val="00D5667D"/>
    <w:rsid w:val="00D567A1"/>
    <w:rsid w:val="00D63EC9"/>
    <w:rsid w:val="00D66426"/>
    <w:rsid w:val="00D941A5"/>
    <w:rsid w:val="00DB2C1A"/>
    <w:rsid w:val="00DD6135"/>
    <w:rsid w:val="00E1341E"/>
    <w:rsid w:val="00E24102"/>
    <w:rsid w:val="00E30094"/>
    <w:rsid w:val="00E64E3A"/>
    <w:rsid w:val="00E66C7C"/>
    <w:rsid w:val="00E74E7A"/>
    <w:rsid w:val="00EA77B5"/>
    <w:rsid w:val="00EC5C61"/>
    <w:rsid w:val="00ED602E"/>
    <w:rsid w:val="00ED7073"/>
    <w:rsid w:val="00ED7AEC"/>
    <w:rsid w:val="00F34064"/>
    <w:rsid w:val="00F35582"/>
    <w:rsid w:val="00F37150"/>
    <w:rsid w:val="00F93B09"/>
    <w:rsid w:val="00FA0BEF"/>
    <w:rsid w:val="00FA186D"/>
    <w:rsid w:val="00FE770F"/>
    <w:rsid w:val="00FF3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1AD4"/>
    <w:pPr>
      <w:ind w:firstLine="851"/>
      <w:jc w:val="both"/>
    </w:pPr>
    <w:rPr>
      <w:rFonts w:ascii="Times Armenian" w:hAnsi="Times Armenian"/>
      <w:sz w:val="28"/>
      <w:szCs w:val="28"/>
      <w:lang w:val="ru-RU" w:eastAsia="ru-RU"/>
    </w:rPr>
  </w:style>
  <w:style w:type="paragraph" w:styleId="Heading1">
    <w:name w:val="heading 1"/>
    <w:basedOn w:val="Normal"/>
    <w:next w:val="Normal"/>
    <w:qFormat/>
    <w:rsid w:val="007068AB"/>
    <w:pPr>
      <w:keepNext/>
      <w:spacing w:before="240" w:after="60"/>
      <w:ind w:firstLine="0"/>
      <w:jc w:val="left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CA1EA9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7068AB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7068AB"/>
    <w:pPr>
      <w:tabs>
        <w:tab w:val="center" w:pos="4677"/>
        <w:tab w:val="right" w:pos="9355"/>
      </w:tabs>
    </w:pPr>
  </w:style>
  <w:style w:type="paragraph" w:customStyle="1" w:styleId="Char1CharCharCharCharCharCharCharCharCharCharCharChar">
    <w:name w:val="Char1 Char Char Char Char Char Char Char Char Char Char Char Char"/>
    <w:basedOn w:val="Normal"/>
    <w:rsid w:val="00800438"/>
    <w:pPr>
      <w:widowControl w:val="0"/>
      <w:autoSpaceDE w:val="0"/>
      <w:autoSpaceDN w:val="0"/>
      <w:adjustRightInd w:val="0"/>
      <w:spacing w:after="160" w:line="240" w:lineRule="exact"/>
      <w:ind w:firstLine="0"/>
      <w:jc w:val="lef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CharChar">
    <w:name w:val="Char Char"/>
    <w:basedOn w:val="Normal"/>
    <w:rsid w:val="004C6040"/>
    <w:pPr>
      <w:widowControl w:val="0"/>
      <w:autoSpaceDE w:val="0"/>
      <w:autoSpaceDN w:val="0"/>
      <w:adjustRightInd w:val="0"/>
      <w:spacing w:after="160" w:line="240" w:lineRule="exact"/>
      <w:ind w:firstLine="0"/>
      <w:jc w:val="left"/>
    </w:pPr>
    <w:rPr>
      <w:rFonts w:ascii="Arial" w:eastAsia="MS Mincho" w:hAnsi="Arial" w:cs="Arial"/>
      <w:sz w:val="20"/>
      <w:szCs w:val="20"/>
      <w:lang w:val="en-US" w:eastAsia="en-US"/>
    </w:rPr>
  </w:style>
  <w:style w:type="character" w:styleId="Hyperlink">
    <w:name w:val="Hyperlink"/>
    <w:unhideWhenUsed/>
    <w:rsid w:val="00F34064"/>
    <w:rPr>
      <w:color w:val="0000FF"/>
      <w:u w:val="single"/>
    </w:rPr>
  </w:style>
  <w:style w:type="paragraph" w:styleId="NormalWeb">
    <w:name w:val="Normal (Web)"/>
    <w:basedOn w:val="Normal"/>
    <w:unhideWhenUsed/>
    <w:rsid w:val="00F34064"/>
    <w:pPr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harChar0">
    <w:name w:val="Знак Знак Char Char"/>
    <w:basedOn w:val="Normal"/>
    <w:rsid w:val="00F34064"/>
    <w:pPr>
      <w:widowControl w:val="0"/>
      <w:autoSpaceDE w:val="0"/>
      <w:autoSpaceDN w:val="0"/>
      <w:adjustRightInd w:val="0"/>
      <w:spacing w:after="160" w:line="240" w:lineRule="exact"/>
      <w:ind w:firstLine="0"/>
      <w:jc w:val="left"/>
    </w:pPr>
    <w:rPr>
      <w:rFonts w:ascii="Arial" w:eastAsia="MS Mincho" w:hAnsi="Arial" w:cs="Arial"/>
      <w:sz w:val="20"/>
      <w:szCs w:val="20"/>
      <w:lang w:val="en-US" w:eastAsia="en-US"/>
    </w:rPr>
  </w:style>
  <w:style w:type="character" w:styleId="Emphasis">
    <w:name w:val="Emphasis"/>
    <w:uiPriority w:val="20"/>
    <w:qFormat/>
    <w:rsid w:val="0013579D"/>
    <w:rPr>
      <w:i/>
      <w:iCs/>
    </w:rPr>
  </w:style>
  <w:style w:type="character" w:styleId="Strong">
    <w:name w:val="Strong"/>
    <w:uiPriority w:val="22"/>
    <w:qFormat/>
    <w:rsid w:val="00CF49D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294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4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esktop\Blank\Naxara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0/09/xmldsig#rsa-sha1"/>
    <Reference URI="#idPackageObject" Type="http://www.w3.org/2000/09/xmldsig#Object">
      <DigestMethod Algorithm="http://www.w3.org/2000/09/xmldsig#sha1"/>
      <DigestValue>Qq68zwxdaK5cyHxpHxkG6CsTueA=</DigestValue>
    </Reference>
    <Reference URI="#idOfficeObject" Type="http://www.w3.org/2000/09/xmldsig#Object">
      <DigestMethod Algorithm="http://www.w3.org/2000/09/xmldsig#sha1"/>
      <DigestValue>qJj+Znoi+5yse5LV8d0y8Hke05A=</DigestValue>
    </Reference>
    <Reference URI="#idSignedProperties" Type="http://uri.etsi.org/01903#SignedProperties">
      <Transforms>
        <Transform Algorithm="http://www.w3.org/TR/2001/REC-xml-c14n-20010315"/>
      </Transforms>
      <DigestMethod Algorithm="http://www.w3.org/2000/09/xmldsig#sha1"/>
      <DigestValue>YRY6378vmmTfSm2DJpsahkaMo7s=</DigestValue>
    </Reference>
    <Reference URI="#idValidSigLnImg" Type="http://www.w3.org/2000/09/xmldsig#Object">
      <DigestMethod Algorithm="http://www.w3.org/2000/09/xmldsig#sha1"/>
      <DigestValue>VE8ZD2bG2F1r2GRgi2FVVyRdnLk=</DigestValue>
    </Reference>
    <Reference URI="#idInvalidSigLnImg" Type="http://www.w3.org/2000/09/xmldsig#Object">
      <DigestMethod Algorithm="http://www.w3.org/2000/09/xmldsig#sha1"/>
      <DigestValue>I4aXUXXcC5ZBOyE9BMJd1zkI1UQ=</DigestValue>
    </Reference>
  </SignedInfo>
  <SignatureValue>FTf0cRRJT4E0oqtjqsCpsI7f5cgd5Elmp5dD8ujAQChjfoOcJNyh2G0NcbMDafQ5lSli3GDkFgp2
/CWURCMYfNYczFIa7W0Y8H+PbJNrFDYaGjLeS3pDADyfXHm+9/lCY7tBMMJbb2TTarcuw373yf5m
Bxxix2o/SnBZYKJLmqLY/B/nvI6bl1Q7nDMKgWlKN+T2GsaF1DtvtC0VXG6twKzgciBYyXmtLtzp
EvrhVgGpy6IivPaDCcWloWrDjNVfcyeXnv4WP6RNYp9oAwLXJYnLaRwhYF/+lsr9I2xhiWwplYK1
rfSSHGOwp0daRSyDBh06mLxCwQHcxskO/fWnOA==</SignatureValue>
  <KeyInfo>
    <X509Data>
      <X509Certificate>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</X509Certificate>
    </X509Data>
  </KeyInfo>
  <Object xmlns:mdssi="http://schemas.openxmlformats.org/package/2006/digital-signature" Id="idPackageObject">
    <Manifest>
      <Reference URI="/word/numbering.xml?ContentType=application/vnd.openxmlformats-officedocument.wordprocessingml.numbering+xml">
        <DigestMethod Algorithm="http://www.w3.org/2000/09/xmldsig#sha1"/>
        <DigestValue>k1/9uEXDz+5skg6lmmhr/4m7D0k=</DigestValue>
      </Reference>
      <Reference URI="/word/media/image2.jpeg?ContentType=image/jpeg">
        <DigestMethod Algorithm="http://www.w3.org/2000/09/xmldsig#sha1"/>
        <DigestValue>3zUBKGZ4RrxveO+xLK+Uox7Dabw=</DigestValue>
      </Reference>
      <Reference URI="/word/media/image1.emf?ContentType=image/x-emf">
        <DigestMethod Algorithm="http://www.w3.org/2000/09/xmldsig#sha1"/>
        <DigestValue>HOY1tjvE5/vvdEdDylRj4dT5g0Y=</DigestValue>
      </Reference>
      <Reference URI="/word/settings.xml?ContentType=application/vnd.openxmlformats-officedocument.wordprocessingml.settings+xml">
        <DigestMethod Algorithm="http://www.w3.org/2000/09/xmldsig#sha1"/>
        <DigestValue>aP8dMkV3UrRdQnXYtJIk61M94E0=</DigestValue>
      </Reference>
      <Reference URI="/word/styles.xml?ContentType=application/vnd.openxmlformats-officedocument.wordprocessingml.styles+xml">
        <DigestMethod Algorithm="http://www.w3.org/2000/09/xmldsig#sha1"/>
        <DigestValue>g893dGl3pzL87BSqM+ZoWDYzZ9Y=</DigestValue>
      </Reference>
      <Reference URI="/word/stylesWithEffects.xml?ContentType=application/vnd.ms-word.stylesWithEffects+xml">
        <DigestMethod Algorithm="http://www.w3.org/2000/09/xmldsig#sha1"/>
        <DigestValue>nNWGeW6Y3Qdjmi6hlLswzoe9KqI=</DigestValue>
      </Reference>
      <Reference URI="/word/fontTable.xml?ContentType=application/vnd.openxmlformats-officedocument.wordprocessingml.fontTable+xml">
        <DigestMethod Algorithm="http://www.w3.org/2000/09/xmldsig#sha1"/>
        <DigestValue>wQ4TKHYZlE5bYrhpSAq+hRDO8QA=</DigestValue>
      </Reference>
      <Reference URI="/word/webSettings.xml?ContentType=application/vnd.openxmlformats-officedocument.wordprocessingml.webSettings+xml">
        <DigestMethod Algorithm="http://www.w3.org/2000/09/xmldsig#sha1"/>
        <DigestValue>O2d7TEfKlEOMGn1Nm74GTwW/kk8=</DigestValue>
      </Reference>
      <Reference URI="/word/theme/theme1.xml?ContentType=application/vnd.openxmlformats-officedocument.theme+xml">
        <DigestMethod Algorithm="http://www.w3.org/2000/09/xmldsig#sha1"/>
        <DigestValue>TNkbM5ahXjeB48kTDAj53K+Bng0=</DigestValue>
      </Reference>
      <Reference URI="/word/footnotes.xml?ContentType=application/vnd.openxmlformats-officedocument.wordprocessingml.footnotes+xml">
        <DigestMethod Algorithm="http://www.w3.org/2000/09/xmldsig#sha1"/>
        <DigestValue>JgnGJzoVUa2VjKBzNis0K9DHJE8=</DigestValue>
      </Reference>
      <Reference URI="/word/document.xml?ContentType=application/vnd.openxmlformats-officedocument.wordprocessingml.document.main+xml">
        <DigestMethod Algorithm="http://www.w3.org/2000/09/xmldsig#sha1"/>
        <DigestValue>/EHz0/EAm/ywuWGEJ/31gFb9NT4=</DigestValue>
      </Reference>
      <Reference URI="/word/header1.xml?ContentType=application/vnd.openxmlformats-officedocument.wordprocessingml.header+xml">
        <DigestMethod Algorithm="http://www.w3.org/2000/09/xmldsig#sha1"/>
        <DigestValue>Ze1Bjn0arsipVLyLsid5O4k1sHs=</DigestValue>
      </Reference>
      <Reference URI="/word/header2.xml?ContentType=application/vnd.openxmlformats-officedocument.wordprocessingml.header+xml">
        <DigestMethod Algorithm="http://www.w3.org/2000/09/xmldsig#sha1"/>
        <DigestValue>j5qlc2Nw0C96G4Lc5ZYXJwQwzqg=</DigestValue>
      </Reference>
      <Reference URI="/word/endnotes.xml?ContentType=application/vnd.openxmlformats-officedocument.wordprocessingml.endnotes+xml">
        <DigestMethod Algorithm="http://www.w3.org/2000/09/xmldsig#sha1"/>
        <DigestValue>zRdOANMOlGuuDKh91yq2e2bpenE=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settings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TArVAhKmjf/hH9nOHpyGRPWlbNI=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ZLJJYCCmzdofgmgymkoUTHtLhTU=</DigestValue>
      </Reference>
    </Manifest>
    <SignatureProperties>
      <SignatureProperty Id="idSignatureTime" Target="#idPackageSignature">
        <mdssi:SignatureTime>
          <mdssi:Format>YYYY-MM-DDThh:mm:ssTZD</mdssi:Format>
          <mdssi:Value>2019-05-21T12:51:20Z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{8F3EF02B-A7E0-4912-9E59-882AF958AB32}</SetupID>
          <SignatureText/>
          <SignatureImage>AQAAAGwAAAAAAAAAAAAAAHoAAAAXAAAAAAAAAAAAAADwEAAATgMAACBFTUYAAAEAaCkAAAwAAAABAAAAAAAAAAAAAAAAAAAAgAcAADgEAAClAgAAfQEAAAAAAAAAAAAAAAAAANVVCgBI0AUARgAAACwAAAAgAAAARU1GKwFAAQAcAAAAEAAAAAIQwNsBAAAAYAAAAGAAAABGAAAAzA0AAMANAABFTUYrIkAEAAwAAAAAAAAAHkAJAAwAAAAAAAAAJEABAAwAAAAAAAAAMEACABAAAAAEAAAAAACAPyFABwAMAAAAAAAAAAhAAAUYDQAADA0AAAIQwNsBAAAAAAAAAAAAAAAAAAAAAAAAAAEAAAD/2P/gABBKRklGAAEBAQDIAMgAAP/bAEMACgcHCQcGCgkICQsLCgwPGRAPDg4PHhYXEhkkICYlIyAjIigtOTAoKjYrIiMyRDI2Oz1AQEAmMEZLRT5KOT9APf/AAAsIADMBAAEBEQD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</SignatureImage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2</SignatureType>
          <DelegateSuggestedSigner>VERIFIED OCSP 21.05.2019 16:51:29 GMT+4</DelegateSuggestedSigner>
          <DelegateSuggestedSigner2/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2019-05-21T12:51:20Z</xd:SigningTime>
          <xd:SigningCertificate>
            <xd:Cert>
              <xd:CertDigest>
                <DigestMethod Algorithm="http://www.w3.org/2000/09/xmldsig#sha1"/>
                <DigestValue>Up172Uc+ihb9YDn+aqp3QXWCM/A=</DigestValue>
              </xd:CertDigest>
              <xd:IssuerSerial>
                <X509IssuerName>CN=Citizen CA, SERIALNUMBER=2, O=EKENG CJSC, C=AM</X509IssuerName>
                <X509SerialNumber>6892747512564197901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  <Object Id="idValidSigLnImg">AQAAAGwAAAAAAAAAAAAAAP8AAAB/AAAAAAAAAAAAAABDIwAApBEAACBFTUYAAAEAvDUAAMMAAAAFAAAAAAAAAAAAAAAAAAAAgAcAADgEAAClAgAAfQEAAAAAAAAAAAAAAAAAANVVCgBI0AU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</Object>
  <Object Id="idInvalidSigLnImg">AQAAAGwAAAAAAAAAAAAAAP8AAAB/AAAAAAAAAAAAAABDIwAApBEAACBFTUYAAAEAZDkAAMkAAAAFAAAAAAAAAAAAAAAAAAAAgAcAADgEAAClAgAAfQEAAAAAAAAAAAAAAAAAANVVCgBI0AU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Naxarar.dot</Template>
  <TotalTime>274</TotalTime>
  <Pages>6</Pages>
  <Words>1397</Words>
  <Characters>7968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MOH</Company>
  <LinksUpToDate>false</LinksUpToDate>
  <CharactersWithSpaces>9347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https://mul2.gov.am/tasks/108826/oneclick/Grutyun-i pataslhan arzanagrutyan-34885.docx?token=c522c1a68c18328e9eef441ba548ac61</cp:keywords>
</cp:coreProperties>
</file>