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0E0DAD" w:rsidRDefault="004A4C45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 w:rsidRPr="004A4C45">
        <w:rPr>
          <w:rFonts w:ascii="GHEA Grapalat" w:hAnsi="GHEA Grapalat"/>
          <w:lang w:val="hy-AM"/>
        </w:rPr>
        <w:t>«</w:t>
      </w:r>
      <w:r w:rsidR="001C453B" w:rsidRPr="001C453B">
        <w:rPr>
          <w:rFonts w:ascii="GHEA Grapalat" w:hAnsi="GHEA Grapalat"/>
          <w:lang w:val="hy-AM"/>
        </w:rPr>
        <w:t>ՀԱՅԱՍՏԱՆԻ ՀԱՆՐԱՊԵՏՈՒԹՅԱՆ ԿԱՌԱՎԱՐՈՒԹՅԱՆ 2001 ԹՎԱԿԱՆԻ ԱՊՐԻԼԻ 12-Ի N 286 ՈՐՈՇՄԱՆ ՄԵՋ ՓՈՓՈԽՈՒԹՅՈՒՆ ԵՎ ԼՐԱՑՈՒՄ</w:t>
      </w:r>
      <w:r w:rsidR="004A448C">
        <w:rPr>
          <w:rFonts w:ascii="GHEA Grapalat" w:hAnsi="GHEA Grapalat"/>
          <w:lang w:val="hy-AM"/>
        </w:rPr>
        <w:t>ՆԵՐ</w:t>
      </w:r>
      <w:r w:rsidR="001C453B" w:rsidRPr="001C453B">
        <w:rPr>
          <w:rFonts w:ascii="GHEA Grapalat" w:hAnsi="GHEA Grapalat"/>
          <w:lang w:val="hy-AM"/>
        </w:rPr>
        <w:t xml:space="preserve"> ԿԱՏԱՐԵԼՈՒ ՄԱՍԻՆ</w:t>
      </w:r>
      <w:r w:rsidRPr="004A4C45">
        <w:rPr>
          <w:rFonts w:ascii="GHEA Grapalat" w:hAnsi="GHEA Grapalat"/>
          <w:lang w:val="hy-AM"/>
        </w:rPr>
        <w:t xml:space="preserve">» </w:t>
      </w:r>
      <w:r w:rsidR="00F81827" w:rsidRPr="00F81827">
        <w:rPr>
          <w:rFonts w:ascii="GHEA Grapalat" w:hAnsi="GHEA Grapalat"/>
          <w:lang w:val="hy-AM"/>
        </w:rPr>
        <w:t>ՀԱՅԱՍՏԱՆ</w:t>
      </w:r>
      <w:r w:rsidR="00F81827">
        <w:rPr>
          <w:rFonts w:ascii="GHEA Grapalat" w:hAnsi="GHEA Grapalat"/>
          <w:lang w:val="hy-AM"/>
        </w:rPr>
        <w:t xml:space="preserve">Ի ՀԱՆՐԱՊԵՏՈՒԹՅԱՆ </w:t>
      </w:r>
      <w:r w:rsidR="001C453B">
        <w:rPr>
          <w:rFonts w:ascii="GHEA Grapalat" w:hAnsi="GHEA Grapalat"/>
          <w:lang w:val="hy-AM"/>
        </w:rPr>
        <w:t xml:space="preserve">ԿԱՌԱՎԱՐՈՒԹՅԱՆ ՈՐՈՇՄԱՆ </w:t>
      </w:r>
      <w:r w:rsidR="00234EDC">
        <w:rPr>
          <w:rFonts w:ascii="GHEA Grapalat" w:hAnsi="GHEA Grapalat"/>
          <w:lang w:val="hy-AM"/>
        </w:rPr>
        <w:t>ՆԱԽԱԳ</w:t>
      </w:r>
      <w:r w:rsidR="00F81827">
        <w:rPr>
          <w:rFonts w:ascii="GHEA Grapalat" w:hAnsi="GHEA Grapalat"/>
          <w:lang w:val="hy-AM"/>
        </w:rPr>
        <w:t>Ծ</w:t>
      </w:r>
      <w:r w:rsidR="00587C49" w:rsidRPr="00754666">
        <w:rPr>
          <w:rFonts w:ascii="GHEA Grapalat" w:hAnsi="GHEA Grapalat" w:cs="Sylfaen"/>
          <w:lang w:val="hy-AM"/>
        </w:rPr>
        <w:t xml:space="preserve">Ի ՎԵՐԱԲԵՐՅԱԼ </w:t>
      </w:r>
      <w:r w:rsidR="001C453B" w:rsidRPr="001C453B">
        <w:rPr>
          <w:rFonts w:ascii="GHEA Grapalat" w:hAnsi="GHEA Grapalat" w:cs="Sylfaen"/>
          <w:lang w:val="hy-AM"/>
        </w:rPr>
        <w:t>ՇԱՀԱԳՐԳԻՌ ՄԱՐՄԻՆՆԵՐԻ ՆԵՐԿԱՅԱՑՐԱԾ ԴԻՏՈՂՈՒԹՅՈՒՆՆԵՐԻ ԵՎ ԱՌԱՋԱՐԿՈՒԹՅՈՒՆՆԵՐԻ ՄԱՍԻՆ</w:t>
      </w:r>
      <w:bookmarkStart w:id="0" w:name="_GoBack"/>
      <w:bookmarkEnd w:id="0"/>
    </w:p>
    <w:p w:rsidR="00D31BCF" w:rsidRPr="00587C49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7"/>
        <w:gridCol w:w="2396"/>
      </w:tblGrid>
      <w:tr w:rsidR="00B8018E" w:rsidRPr="004A4C45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B8018E" w:rsidRPr="004344FC" w:rsidRDefault="00B8018E" w:rsidP="004344FC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="004344FC">
              <w:rPr>
                <w:rFonts w:ascii="GHEA Grapalat" w:hAnsi="GHEA Grapalat" w:cs="Sylfaen"/>
                <w:bCs/>
                <w:lang w:val="hy-AM"/>
              </w:rPr>
              <w:t>Հայաստանի Հանրապետության տարածքային կառավարման և ենթակառուցվածքների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B8018E" w:rsidRPr="00314CDC" w:rsidRDefault="004344FC" w:rsidP="00B8018E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15.07.2024</w:t>
            </w:r>
            <w:r w:rsidR="00B8018E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B8018E" w:rsidRPr="004A4C45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B8018E" w:rsidRPr="00314CDC" w:rsidRDefault="00B8018E" w:rsidP="00B8018E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B8018E" w:rsidRPr="009845CF" w:rsidRDefault="004344FC" w:rsidP="00B8018E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4344FC">
              <w:rPr>
                <w:rFonts w:ascii="GHEA Grapalat" w:hAnsi="GHEA Grapalat" w:cs="Sylfaen"/>
                <w:bCs/>
                <w:lang w:val="hy-AM"/>
              </w:rPr>
              <w:t>ԳՍ/14.1/22615-2024</w:t>
            </w:r>
          </w:p>
        </w:tc>
      </w:tr>
      <w:tr w:rsidR="00B8018E" w:rsidRPr="004A448C" w:rsidTr="0019687F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</w:tcPr>
          <w:p w:rsidR="0019687F" w:rsidRDefault="0019687F" w:rsidP="0019687F">
            <w:pPr>
              <w:tabs>
                <w:tab w:val="left" w:pos="0"/>
              </w:tabs>
              <w:suppressAutoHyphens/>
              <w:spacing w:line="360" w:lineRule="auto"/>
              <w:ind w:right="8" w:firstLine="720"/>
              <w:jc w:val="both"/>
              <w:rPr>
                <w:rFonts w:ascii="GHEA Grapalat" w:hAnsi="GHEA Grapalat" w:cs="AK Courier"/>
                <w:lang w:val="hy-AM" w:eastAsia="ru-RU"/>
              </w:rPr>
            </w:pPr>
          </w:p>
          <w:p w:rsidR="0019687F" w:rsidRPr="0019687F" w:rsidRDefault="0019687F" w:rsidP="0019687F">
            <w:pPr>
              <w:tabs>
                <w:tab w:val="left" w:pos="0"/>
              </w:tabs>
              <w:suppressAutoHyphens/>
              <w:spacing w:line="360" w:lineRule="auto"/>
              <w:ind w:right="8" w:firstLine="720"/>
              <w:jc w:val="both"/>
              <w:rPr>
                <w:rFonts w:ascii="GHEA Grapalat" w:hAnsi="GHEA Grapalat" w:cs="GHEA Grapalat"/>
                <w:lang w:val="hy-AM" w:eastAsia="ru-RU"/>
              </w:rPr>
            </w:pPr>
            <w:r>
              <w:rPr>
                <w:rFonts w:ascii="GHEA Grapalat" w:hAnsi="GHEA Grapalat" w:cs="AK Courier"/>
                <w:lang w:val="hy-AM" w:eastAsia="ru-RU"/>
              </w:rPr>
              <w:t>Առաջարկվում է Ն</w:t>
            </w:r>
            <w:r w:rsidRPr="0019687F">
              <w:rPr>
                <w:rFonts w:ascii="GHEA Grapalat" w:hAnsi="GHEA Grapalat" w:cs="AK Courier"/>
                <w:lang w:val="hy-AM" w:eastAsia="ru-RU"/>
              </w:rPr>
              <w:t xml:space="preserve">ախագծի 2-րդ կետով </w:t>
            </w:r>
            <w:r w:rsidRPr="0019687F">
              <w:rPr>
                <w:rFonts w:ascii="GHEA Grapalat" w:hAnsi="GHEA Grapalat" w:cs="GHEA Grapalat"/>
                <w:lang w:val="hy-AM" w:eastAsia="ru-RU"/>
              </w:rPr>
              <w:t xml:space="preserve">շարադրվող </w:t>
            </w:r>
            <w:r w:rsidRPr="0019687F">
              <w:rPr>
                <w:rFonts w:ascii="GHEA Grapalat" w:hAnsi="GHEA Grapalat"/>
                <w:color w:val="000000"/>
                <w:lang w:val="hy-AM" w:eastAsia="hy-AM"/>
              </w:rPr>
              <w:t>«ժդ» ենթակետ</w:t>
            </w:r>
            <w:r w:rsidRPr="0019687F">
              <w:rPr>
                <w:rFonts w:ascii="GHEA Grapalat" w:hAnsi="GHEA Grapalat" w:cs="GHEA Grapalat"/>
                <w:lang w:val="hy-AM" w:eastAsia="ru-RU"/>
              </w:rPr>
              <w:t>ում՝ «</w:t>
            </w:r>
            <w:r w:rsidRPr="0019687F">
              <w:rPr>
                <w:rFonts w:ascii="GHEA Grapalat" w:hAnsi="GHEA Grapalat" w:cs="Calibri"/>
                <w:color w:val="000000"/>
                <w:lang w:val="hy-AM" w:eastAsia="hy-AM"/>
              </w:rPr>
              <w:t>գործունեության իրականացման</w:t>
            </w:r>
            <w:r w:rsidRPr="0019687F">
              <w:rPr>
                <w:rFonts w:ascii="GHEA Grapalat" w:hAnsi="GHEA Grapalat" w:cs="GHEA Grapalat"/>
                <w:lang w:val="hy-AM" w:eastAsia="ru-RU"/>
              </w:rPr>
              <w:t>» բառերից հետո լրացնել «</w:t>
            </w:r>
            <w:r w:rsidRPr="0019687F">
              <w:rPr>
                <w:rFonts w:ascii="GHEA Grapalat" w:hAnsi="GHEA Grapalat"/>
                <w:lang w:val="hy-AM" w:eastAsia="ru-RU"/>
              </w:rPr>
              <w:t>թույլտվություն</w:t>
            </w:r>
            <w:r w:rsidRPr="0019687F">
              <w:rPr>
                <w:rFonts w:ascii="GHEA Grapalat" w:hAnsi="GHEA Grapalat"/>
                <w:lang w:val="af-ZA" w:eastAsia="ru-RU"/>
              </w:rPr>
              <w:t xml:space="preserve"> </w:t>
            </w:r>
            <w:r w:rsidRPr="0019687F">
              <w:rPr>
                <w:rFonts w:ascii="GHEA Grapalat" w:hAnsi="GHEA Grapalat"/>
                <w:lang w:val="hy-AM" w:eastAsia="ru-RU"/>
              </w:rPr>
              <w:t>ստացած</w:t>
            </w:r>
            <w:r w:rsidRPr="0019687F">
              <w:rPr>
                <w:rFonts w:ascii="GHEA Grapalat" w:hAnsi="GHEA Grapalat"/>
                <w:lang w:val="af-ZA" w:eastAsia="ru-RU"/>
              </w:rPr>
              <w:t xml:space="preserve"> </w:t>
            </w:r>
            <w:r w:rsidRPr="0019687F">
              <w:rPr>
                <w:rFonts w:ascii="GHEA Grapalat" w:hAnsi="GHEA Grapalat"/>
                <w:lang w:val="hy-AM" w:eastAsia="ru-RU"/>
              </w:rPr>
              <w:t>անձանց</w:t>
            </w:r>
            <w:r w:rsidRPr="0019687F">
              <w:rPr>
                <w:rFonts w:ascii="GHEA Grapalat" w:hAnsi="GHEA Grapalat"/>
                <w:lang w:val="af-ZA" w:eastAsia="ru-RU"/>
              </w:rPr>
              <w:t xml:space="preserve">» </w:t>
            </w:r>
            <w:r w:rsidRPr="0019687F">
              <w:rPr>
                <w:rFonts w:ascii="GHEA Grapalat" w:hAnsi="GHEA Grapalat" w:cs="GHEA Grapalat"/>
                <w:lang w:val="hy-AM" w:eastAsia="ru-RU"/>
              </w:rPr>
              <w:t>բառերով:</w:t>
            </w:r>
          </w:p>
          <w:p w:rsidR="00B8018E" w:rsidRPr="00B8018E" w:rsidRDefault="00B8018E" w:rsidP="00E052AE">
            <w:pPr>
              <w:spacing w:line="360" w:lineRule="auto"/>
              <w:ind w:left="127" w:right="159" w:firstLine="284"/>
              <w:jc w:val="both"/>
              <w:rPr>
                <w:rFonts w:ascii="Cambria Math" w:hAnsi="Cambria Math"/>
                <w:color w:val="000000"/>
                <w:lang w:val="hy-AM" w:eastAsia="hy-AM"/>
              </w:rPr>
            </w:pP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B8018E" w:rsidRDefault="00B8018E" w:rsidP="00B8018E">
            <w:pPr>
              <w:spacing w:line="360" w:lineRule="auto"/>
              <w:ind w:right="188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B8018E" w:rsidRDefault="00B8018E" w:rsidP="00B8018E">
            <w:pPr>
              <w:spacing w:line="360" w:lineRule="auto"/>
              <w:ind w:right="188" w:firstLine="246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1․ Ընդունվել է, նախագիծը լրամշակվել է։</w:t>
            </w:r>
          </w:p>
          <w:p w:rsidR="00B8018E" w:rsidRDefault="00B8018E" w:rsidP="00B8018E">
            <w:pPr>
              <w:spacing w:line="360" w:lineRule="auto"/>
              <w:ind w:left="75" w:right="188" w:firstLine="180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B8018E" w:rsidRDefault="00B8018E" w:rsidP="00B8018E">
            <w:pPr>
              <w:spacing w:line="360" w:lineRule="auto"/>
              <w:ind w:left="75" w:right="188" w:firstLine="180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B8018E" w:rsidRDefault="00B8018E" w:rsidP="00B8018E">
            <w:pPr>
              <w:spacing w:line="360" w:lineRule="auto"/>
              <w:ind w:left="75" w:right="188" w:firstLine="180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D00F1C" w:rsidRPr="004523A8" w:rsidRDefault="00D00F1C" w:rsidP="0019687F">
            <w:pPr>
              <w:spacing w:line="360" w:lineRule="auto"/>
              <w:ind w:right="188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B8018E" w:rsidRPr="00A34E33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B8018E" w:rsidRPr="008F0C02" w:rsidRDefault="00B8018E" w:rsidP="0019687F">
            <w:pPr>
              <w:spacing w:line="360" w:lineRule="auto"/>
              <w:ind w:left="127" w:right="159" w:firstLine="284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2. </w:t>
            </w:r>
            <w:r w:rsidR="0019687F">
              <w:rPr>
                <w:rFonts w:ascii="GHEA Grapalat" w:hAnsi="GHEA Grapalat" w:cs="Sylfaen"/>
                <w:bCs/>
                <w:lang w:val="hy-AM"/>
              </w:rPr>
              <w:t>Հայաստանի Հանրապետության էկոնոմիկայի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B8018E" w:rsidRPr="008F0C02" w:rsidRDefault="0019687F" w:rsidP="00A34E33">
            <w:pPr>
              <w:tabs>
                <w:tab w:val="left" w:pos="463"/>
                <w:tab w:val="center" w:pos="1188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17.07</w:t>
            </w:r>
            <w:r w:rsidR="00B8018E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4</w:t>
            </w:r>
            <w:r w:rsidR="00B8018E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B8018E" w:rsidRPr="00A34E33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B8018E" w:rsidRPr="008F0C02" w:rsidRDefault="00B8018E" w:rsidP="00B8018E">
            <w:pPr>
              <w:spacing w:line="360" w:lineRule="auto"/>
              <w:ind w:left="127" w:right="159" w:firstLine="284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B8018E" w:rsidRPr="008F0C02" w:rsidRDefault="0019687F" w:rsidP="00B8018E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19687F">
              <w:rPr>
                <w:rFonts w:ascii="GHEA Grapalat" w:hAnsi="GHEA Grapalat" w:cs="Sylfaen"/>
                <w:bCs/>
                <w:lang w:val="hy-AM"/>
              </w:rPr>
              <w:t>01/14067-2024</w:t>
            </w:r>
          </w:p>
        </w:tc>
      </w:tr>
      <w:tr w:rsidR="00B8018E" w:rsidRPr="00B8018E" w:rsidTr="00A9116A">
        <w:trPr>
          <w:trHeight w:val="930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B8018E" w:rsidRPr="00A34E33" w:rsidRDefault="0019687F" w:rsidP="00B8018E">
            <w:pPr>
              <w:ind w:left="127" w:right="159" w:firstLine="28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proofErr w:type="spellStart"/>
            <w:r>
              <w:rPr>
                <w:rFonts w:ascii="GHEA Grapalat" w:eastAsia="Calibri" w:hAnsi="GHEA Grapalat"/>
                <w:bCs/>
              </w:rPr>
              <w:t>Ա</w:t>
            </w:r>
            <w:r w:rsidRPr="0019687F">
              <w:rPr>
                <w:rFonts w:ascii="GHEA Grapalat" w:eastAsia="Calibri" w:hAnsi="GHEA Grapalat"/>
                <w:bCs/>
              </w:rPr>
              <w:t>ռարկություններ</w:t>
            </w:r>
            <w:proofErr w:type="spellEnd"/>
            <w:r w:rsidRPr="0019687F">
              <w:rPr>
                <w:rFonts w:ascii="GHEA Grapalat" w:eastAsia="Calibri" w:hAnsi="GHEA Grapalat"/>
                <w:bCs/>
              </w:rPr>
              <w:t xml:space="preserve"> և </w:t>
            </w:r>
            <w:proofErr w:type="spellStart"/>
            <w:r w:rsidRPr="0019687F">
              <w:rPr>
                <w:rFonts w:ascii="GHEA Grapalat" w:eastAsia="Calibri" w:hAnsi="GHEA Grapalat"/>
                <w:bCs/>
              </w:rPr>
              <w:t>առաջարկություններ</w:t>
            </w:r>
            <w:proofErr w:type="spellEnd"/>
            <w:r w:rsidRPr="0019687F">
              <w:rPr>
                <w:rFonts w:ascii="GHEA Grapalat" w:eastAsia="Calibri" w:hAnsi="GHEA Grapalat"/>
                <w:bCs/>
              </w:rPr>
              <w:t xml:space="preserve"> </w:t>
            </w:r>
            <w:proofErr w:type="spellStart"/>
            <w:r w:rsidRPr="0019687F">
              <w:rPr>
                <w:rFonts w:ascii="GHEA Grapalat" w:eastAsia="Calibri" w:hAnsi="GHEA Grapalat"/>
                <w:bCs/>
              </w:rPr>
              <w:t>չկան</w:t>
            </w:r>
            <w:proofErr w:type="spellEnd"/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B8018E" w:rsidRDefault="00B8018E" w:rsidP="00B8018E">
            <w:pPr>
              <w:spacing w:line="360" w:lineRule="auto"/>
              <w:ind w:left="104" w:right="145" w:firstLine="28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 w:rsidR="00A34E33">
              <w:rPr>
                <w:rFonts w:ascii="GHEA Grapalat" w:hAnsi="GHEA Grapalat"/>
                <w:color w:val="000000"/>
                <w:lang w:val="hy-AM" w:eastAsia="hy-AM"/>
              </w:rPr>
              <w:t xml:space="preserve"> ի գիտություն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։</w:t>
            </w:r>
          </w:p>
          <w:p w:rsidR="00B8018E" w:rsidRPr="00BF6AD0" w:rsidRDefault="00B8018E" w:rsidP="00B8018E">
            <w:pPr>
              <w:spacing w:line="360" w:lineRule="auto"/>
              <w:ind w:left="104" w:right="145" w:firstLine="28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993824" w:rsidRPr="008F0C02" w:rsidTr="00C56C8F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993824" w:rsidRPr="008F0C02" w:rsidRDefault="00993824" w:rsidP="00C56C8F">
            <w:pPr>
              <w:spacing w:line="360" w:lineRule="auto"/>
              <w:ind w:left="127" w:right="159" w:firstLine="284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3. Հայաստանի Հանրապետության</w:t>
            </w:r>
            <w:r w:rsidRPr="00D826B2">
              <w:rPr>
                <w:rFonts w:ascii="GHEA Grapalat" w:hAnsi="GHEA Grapalat" w:cs="Sylfaen"/>
                <w:bCs/>
                <w:lang w:val="hy-AM"/>
              </w:rPr>
              <w:t xml:space="preserve"> մրցակցության պաշտպանության հանձնաժողով</w:t>
            </w:r>
          </w:p>
        </w:tc>
        <w:tc>
          <w:tcPr>
            <w:tcW w:w="2396" w:type="dxa"/>
            <w:shd w:val="clear" w:color="auto" w:fill="D0D0D0"/>
            <w:hideMark/>
          </w:tcPr>
          <w:p w:rsidR="00993824" w:rsidRPr="008F0C02" w:rsidRDefault="00993824" w:rsidP="00C56C8F">
            <w:pPr>
              <w:tabs>
                <w:tab w:val="left" w:pos="463"/>
                <w:tab w:val="center" w:pos="1188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22.07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4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993824" w:rsidRPr="008F0C02" w:rsidTr="00C56C8F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993824" w:rsidRPr="008F0C02" w:rsidRDefault="00993824" w:rsidP="00C56C8F">
            <w:pPr>
              <w:spacing w:line="360" w:lineRule="auto"/>
              <w:ind w:left="127" w:right="159" w:firstLine="284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993824" w:rsidRPr="008F0C02" w:rsidRDefault="00993824" w:rsidP="00C56C8F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D826B2">
              <w:rPr>
                <w:rFonts w:ascii="GHEA Grapalat" w:hAnsi="GHEA Grapalat" w:cs="Sylfaen"/>
                <w:bCs/>
                <w:lang w:val="hy-AM"/>
              </w:rPr>
              <w:t>ԳԳ/844-2024</w:t>
            </w:r>
          </w:p>
        </w:tc>
      </w:tr>
      <w:tr w:rsidR="00993824" w:rsidRPr="00BF6AD0" w:rsidTr="00C56C8F">
        <w:trPr>
          <w:trHeight w:val="930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993824" w:rsidRPr="00A34E33" w:rsidRDefault="00993824" w:rsidP="00C56C8F">
            <w:pPr>
              <w:ind w:left="127" w:right="159" w:firstLine="28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proofErr w:type="spellStart"/>
            <w:r>
              <w:rPr>
                <w:rFonts w:ascii="GHEA Grapalat" w:eastAsia="Calibri" w:hAnsi="GHEA Grapalat"/>
                <w:bCs/>
              </w:rPr>
              <w:t>Դ</w:t>
            </w:r>
            <w:r w:rsidRPr="00196914">
              <w:rPr>
                <w:rFonts w:ascii="GHEA Grapalat" w:eastAsia="Calibri" w:hAnsi="GHEA Grapalat"/>
                <w:bCs/>
              </w:rPr>
              <w:t>իտողություններ</w:t>
            </w:r>
            <w:proofErr w:type="spellEnd"/>
            <w:r w:rsidRPr="00196914">
              <w:rPr>
                <w:rFonts w:ascii="GHEA Grapalat" w:eastAsia="Calibri" w:hAnsi="GHEA Grapalat"/>
                <w:bCs/>
              </w:rPr>
              <w:t xml:space="preserve"> և </w:t>
            </w:r>
            <w:proofErr w:type="spellStart"/>
            <w:r w:rsidRPr="00196914">
              <w:rPr>
                <w:rFonts w:ascii="GHEA Grapalat" w:eastAsia="Calibri" w:hAnsi="GHEA Grapalat"/>
                <w:bCs/>
              </w:rPr>
              <w:t>առաջարկություններ</w:t>
            </w:r>
            <w:proofErr w:type="spellEnd"/>
            <w:r w:rsidRPr="00196914">
              <w:rPr>
                <w:rFonts w:ascii="GHEA Grapalat" w:eastAsia="Calibri" w:hAnsi="GHEA Grapalat"/>
                <w:bCs/>
              </w:rPr>
              <w:t xml:space="preserve"> </w:t>
            </w:r>
            <w:proofErr w:type="spellStart"/>
            <w:r w:rsidRPr="00196914">
              <w:rPr>
                <w:rFonts w:ascii="GHEA Grapalat" w:eastAsia="Calibri" w:hAnsi="GHEA Grapalat"/>
                <w:bCs/>
              </w:rPr>
              <w:t>չկան</w:t>
            </w:r>
            <w:proofErr w:type="spellEnd"/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993824" w:rsidRDefault="00993824" w:rsidP="00C56C8F">
            <w:pPr>
              <w:spacing w:line="360" w:lineRule="auto"/>
              <w:ind w:left="104" w:right="145" w:firstLine="28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գիտություն։</w:t>
            </w:r>
          </w:p>
          <w:p w:rsidR="00993824" w:rsidRPr="00BF6AD0" w:rsidRDefault="00993824" w:rsidP="00C56C8F">
            <w:pPr>
              <w:spacing w:line="360" w:lineRule="auto"/>
              <w:ind w:left="104" w:right="145" w:firstLine="28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D826B2" w:rsidRPr="008F0C02" w:rsidTr="00C56C8F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826B2" w:rsidRPr="008F0C02" w:rsidRDefault="00993824" w:rsidP="00993824">
            <w:pPr>
              <w:spacing w:line="360" w:lineRule="auto"/>
              <w:ind w:left="127" w:right="159" w:firstLine="284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lastRenderedPageBreak/>
              <w:t>4</w:t>
            </w:r>
            <w:r w:rsidR="00D826B2">
              <w:rPr>
                <w:rFonts w:ascii="GHEA Grapalat" w:hAnsi="GHEA Grapalat" w:cs="Sylfaen"/>
                <w:bCs/>
                <w:lang w:val="hy-AM"/>
              </w:rPr>
              <w:t>. Հայաստանի Հանրապետության</w:t>
            </w:r>
            <w:r w:rsidR="00D826B2" w:rsidRPr="00D826B2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hy-AM"/>
              </w:rPr>
              <w:t>ֆինանսների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826B2" w:rsidRPr="008F0C02" w:rsidRDefault="00993824" w:rsidP="00C56C8F">
            <w:pPr>
              <w:tabs>
                <w:tab w:val="left" w:pos="463"/>
                <w:tab w:val="center" w:pos="1188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23</w:t>
            </w:r>
            <w:r w:rsidR="00D826B2">
              <w:rPr>
                <w:rFonts w:ascii="GHEA Grapalat" w:hAnsi="GHEA Grapalat" w:cs="Sylfaen"/>
                <w:bCs/>
                <w:lang w:val="hy-AM"/>
              </w:rPr>
              <w:t>.07</w:t>
            </w:r>
            <w:r w:rsidR="00D826B2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D826B2">
              <w:rPr>
                <w:rFonts w:ascii="GHEA Grapalat" w:hAnsi="GHEA Grapalat" w:cs="Sylfaen"/>
                <w:bCs/>
                <w:lang w:val="hy-AM"/>
              </w:rPr>
              <w:t>4</w:t>
            </w:r>
            <w:r w:rsidR="00D826B2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826B2" w:rsidRPr="008F0C02" w:rsidTr="00C56C8F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826B2" w:rsidRPr="008F0C02" w:rsidRDefault="00D826B2" w:rsidP="00C56C8F">
            <w:pPr>
              <w:spacing w:line="360" w:lineRule="auto"/>
              <w:ind w:left="127" w:right="159" w:firstLine="284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826B2" w:rsidRPr="008F0C02" w:rsidRDefault="00993824" w:rsidP="00C56C8F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993824">
              <w:rPr>
                <w:rFonts w:ascii="GHEA Grapalat" w:hAnsi="GHEA Grapalat" w:cs="Sylfaen"/>
                <w:bCs/>
                <w:lang w:val="hy-AM"/>
              </w:rPr>
              <w:t>01/11-1/15232-2024</w:t>
            </w:r>
          </w:p>
        </w:tc>
      </w:tr>
      <w:tr w:rsidR="00D826B2" w:rsidRPr="00BF6AD0" w:rsidTr="00C56C8F">
        <w:trPr>
          <w:trHeight w:val="930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D826B2" w:rsidRPr="00A34E33" w:rsidRDefault="00196914" w:rsidP="00C56C8F">
            <w:pPr>
              <w:ind w:left="127" w:right="159" w:firstLine="28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proofErr w:type="spellStart"/>
            <w:r>
              <w:rPr>
                <w:rFonts w:ascii="GHEA Grapalat" w:eastAsia="Calibri" w:hAnsi="GHEA Grapalat"/>
                <w:bCs/>
              </w:rPr>
              <w:t>Դ</w:t>
            </w:r>
            <w:r w:rsidRPr="00196914">
              <w:rPr>
                <w:rFonts w:ascii="GHEA Grapalat" w:eastAsia="Calibri" w:hAnsi="GHEA Grapalat"/>
                <w:bCs/>
              </w:rPr>
              <w:t>իտողություններ</w:t>
            </w:r>
            <w:proofErr w:type="spellEnd"/>
            <w:r w:rsidRPr="00196914">
              <w:rPr>
                <w:rFonts w:ascii="GHEA Grapalat" w:eastAsia="Calibri" w:hAnsi="GHEA Grapalat"/>
                <w:bCs/>
              </w:rPr>
              <w:t xml:space="preserve"> և </w:t>
            </w:r>
            <w:proofErr w:type="spellStart"/>
            <w:r w:rsidRPr="00196914">
              <w:rPr>
                <w:rFonts w:ascii="GHEA Grapalat" w:eastAsia="Calibri" w:hAnsi="GHEA Grapalat"/>
                <w:bCs/>
              </w:rPr>
              <w:t>առաջարկություններ</w:t>
            </w:r>
            <w:proofErr w:type="spellEnd"/>
            <w:r w:rsidRPr="00196914">
              <w:rPr>
                <w:rFonts w:ascii="GHEA Grapalat" w:eastAsia="Calibri" w:hAnsi="GHEA Grapalat"/>
                <w:bCs/>
              </w:rPr>
              <w:t xml:space="preserve"> </w:t>
            </w:r>
            <w:proofErr w:type="spellStart"/>
            <w:r w:rsidRPr="00196914">
              <w:rPr>
                <w:rFonts w:ascii="GHEA Grapalat" w:eastAsia="Calibri" w:hAnsi="GHEA Grapalat"/>
                <w:bCs/>
              </w:rPr>
              <w:t>չկան</w:t>
            </w:r>
            <w:proofErr w:type="spellEnd"/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D826B2" w:rsidRDefault="00D826B2" w:rsidP="00C56C8F">
            <w:pPr>
              <w:spacing w:line="360" w:lineRule="auto"/>
              <w:ind w:left="104" w:right="145" w:firstLine="28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գիտություն։</w:t>
            </w:r>
          </w:p>
          <w:p w:rsidR="00D826B2" w:rsidRPr="00BF6AD0" w:rsidRDefault="00D826B2" w:rsidP="00C56C8F">
            <w:pPr>
              <w:spacing w:line="360" w:lineRule="auto"/>
              <w:ind w:left="104" w:right="145" w:firstLine="28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865D1E" w:rsidRPr="008F0C02" w:rsidTr="005E5940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865D1E" w:rsidRPr="008F0C02" w:rsidRDefault="00865D1E" w:rsidP="00865D1E">
            <w:pPr>
              <w:spacing w:line="360" w:lineRule="auto"/>
              <w:ind w:left="127" w:right="159" w:firstLine="284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5. Հայաստանի Հանրապետության</w:t>
            </w:r>
            <w:r w:rsidRPr="00D826B2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hy-AM"/>
              </w:rPr>
              <w:t>կենտրոնական բանկ</w:t>
            </w:r>
          </w:p>
        </w:tc>
        <w:tc>
          <w:tcPr>
            <w:tcW w:w="2396" w:type="dxa"/>
            <w:shd w:val="clear" w:color="auto" w:fill="D0D0D0"/>
            <w:hideMark/>
          </w:tcPr>
          <w:p w:rsidR="00865D1E" w:rsidRPr="008F0C02" w:rsidRDefault="00865D1E" w:rsidP="005E5940">
            <w:pPr>
              <w:tabs>
                <w:tab w:val="left" w:pos="463"/>
                <w:tab w:val="center" w:pos="1188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31.07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4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865D1E" w:rsidRPr="008F0C02" w:rsidTr="005E5940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865D1E" w:rsidRPr="008F0C02" w:rsidRDefault="00865D1E" w:rsidP="005E5940">
            <w:pPr>
              <w:spacing w:line="360" w:lineRule="auto"/>
              <w:ind w:left="127" w:right="159" w:firstLine="284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865D1E" w:rsidRPr="008F0C02" w:rsidRDefault="00865D1E" w:rsidP="005E594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865D1E">
              <w:rPr>
                <w:rFonts w:ascii="GHEA Grapalat" w:hAnsi="GHEA Grapalat" w:cs="Sylfaen"/>
                <w:bCs/>
                <w:lang w:val="hy-AM"/>
              </w:rPr>
              <w:t>15.1-07/463-24</w:t>
            </w:r>
          </w:p>
        </w:tc>
      </w:tr>
      <w:tr w:rsidR="00865D1E" w:rsidRPr="00BF6AD0" w:rsidTr="005E5940">
        <w:trPr>
          <w:trHeight w:val="930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865D1E" w:rsidRPr="00A34E33" w:rsidRDefault="00865D1E" w:rsidP="005E5940">
            <w:pPr>
              <w:ind w:left="127" w:right="159" w:firstLine="28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proofErr w:type="spellStart"/>
            <w:r>
              <w:rPr>
                <w:rFonts w:ascii="GHEA Grapalat" w:eastAsia="Calibri" w:hAnsi="GHEA Grapalat"/>
                <w:bCs/>
              </w:rPr>
              <w:t>Դ</w:t>
            </w:r>
            <w:r w:rsidRPr="00196914">
              <w:rPr>
                <w:rFonts w:ascii="GHEA Grapalat" w:eastAsia="Calibri" w:hAnsi="GHEA Grapalat"/>
                <w:bCs/>
              </w:rPr>
              <w:t>իտողություններ</w:t>
            </w:r>
            <w:proofErr w:type="spellEnd"/>
            <w:r w:rsidRPr="00196914">
              <w:rPr>
                <w:rFonts w:ascii="GHEA Grapalat" w:eastAsia="Calibri" w:hAnsi="GHEA Grapalat"/>
                <w:bCs/>
              </w:rPr>
              <w:t xml:space="preserve"> </w:t>
            </w:r>
            <w:proofErr w:type="spellStart"/>
            <w:r w:rsidR="0012738F">
              <w:rPr>
                <w:rFonts w:ascii="GHEA Grapalat" w:eastAsia="Calibri" w:hAnsi="GHEA Grapalat"/>
                <w:bCs/>
              </w:rPr>
              <w:t>կամ</w:t>
            </w:r>
            <w:proofErr w:type="spellEnd"/>
            <w:r w:rsidRPr="00196914">
              <w:rPr>
                <w:rFonts w:ascii="GHEA Grapalat" w:eastAsia="Calibri" w:hAnsi="GHEA Grapalat"/>
                <w:bCs/>
              </w:rPr>
              <w:t xml:space="preserve"> </w:t>
            </w:r>
            <w:proofErr w:type="spellStart"/>
            <w:r w:rsidRPr="00196914">
              <w:rPr>
                <w:rFonts w:ascii="GHEA Grapalat" w:eastAsia="Calibri" w:hAnsi="GHEA Grapalat"/>
                <w:bCs/>
              </w:rPr>
              <w:t>առաջարկություններ</w:t>
            </w:r>
            <w:proofErr w:type="spellEnd"/>
            <w:r w:rsidRPr="00196914">
              <w:rPr>
                <w:rFonts w:ascii="GHEA Grapalat" w:eastAsia="Calibri" w:hAnsi="GHEA Grapalat"/>
                <w:bCs/>
              </w:rPr>
              <w:t xml:space="preserve"> </w:t>
            </w:r>
            <w:proofErr w:type="spellStart"/>
            <w:r w:rsidRPr="00196914">
              <w:rPr>
                <w:rFonts w:ascii="GHEA Grapalat" w:eastAsia="Calibri" w:hAnsi="GHEA Grapalat"/>
                <w:bCs/>
              </w:rPr>
              <w:t>չկան</w:t>
            </w:r>
            <w:proofErr w:type="spellEnd"/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865D1E" w:rsidRDefault="00865D1E" w:rsidP="005E5940">
            <w:pPr>
              <w:spacing w:line="360" w:lineRule="auto"/>
              <w:ind w:left="104" w:right="145" w:firstLine="28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գիտություն։</w:t>
            </w:r>
          </w:p>
          <w:p w:rsidR="00865D1E" w:rsidRPr="00BF6AD0" w:rsidRDefault="00865D1E" w:rsidP="005E5940">
            <w:pPr>
              <w:spacing w:line="360" w:lineRule="auto"/>
              <w:ind w:left="104" w:right="145" w:firstLine="28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5C2EA6" w:rsidRPr="008F0C02" w:rsidTr="006465C4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5C2EA6" w:rsidRPr="005C2EA6" w:rsidRDefault="005C2EA6" w:rsidP="005C2EA6">
            <w:pPr>
              <w:spacing w:line="360" w:lineRule="auto"/>
              <w:ind w:left="127" w:right="159" w:firstLine="284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6. Հայաստանի Հանրապետության</w:t>
            </w:r>
            <w:r w:rsidRPr="00D826B2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hy-AM"/>
              </w:rPr>
              <w:t>արդարադատության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5C2EA6" w:rsidRPr="008F0C02" w:rsidRDefault="005C2EA6" w:rsidP="006465C4">
            <w:pPr>
              <w:tabs>
                <w:tab w:val="left" w:pos="463"/>
                <w:tab w:val="center" w:pos="1188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28.08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4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5C2EA6" w:rsidRPr="008F0C02" w:rsidTr="006465C4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5C2EA6" w:rsidRPr="008F0C02" w:rsidRDefault="005C2EA6" w:rsidP="006465C4">
            <w:pPr>
              <w:spacing w:line="360" w:lineRule="auto"/>
              <w:ind w:left="127" w:right="159" w:firstLine="284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5C2EA6" w:rsidRPr="008F0C02" w:rsidRDefault="005C2EA6" w:rsidP="006465C4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5C2EA6">
              <w:rPr>
                <w:rFonts w:ascii="GHEA Grapalat" w:hAnsi="GHEA Grapalat" w:cs="Sylfaen"/>
                <w:bCs/>
                <w:lang w:val="hy-AM"/>
              </w:rPr>
              <w:t>//33938-2024</w:t>
            </w:r>
          </w:p>
        </w:tc>
      </w:tr>
      <w:tr w:rsidR="005C2EA6" w:rsidRPr="00BF6AD0" w:rsidTr="006465C4">
        <w:trPr>
          <w:trHeight w:val="930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5C2EA6" w:rsidRPr="00A34E33" w:rsidRDefault="005C2EA6" w:rsidP="006465C4">
            <w:pPr>
              <w:ind w:left="127" w:right="159" w:firstLine="28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eastAsia="Calibri" w:hAnsi="GHEA Grapalat"/>
                <w:bCs/>
                <w:lang w:val="hy-AM"/>
              </w:rPr>
              <w:t>Առարկություններ</w:t>
            </w:r>
            <w:r w:rsidRPr="00196914">
              <w:rPr>
                <w:rFonts w:ascii="GHEA Grapalat" w:eastAsia="Calibri" w:hAnsi="GHEA Grapalat"/>
                <w:bCs/>
              </w:rPr>
              <w:t xml:space="preserve"> </w:t>
            </w:r>
            <w:proofErr w:type="spellStart"/>
            <w:r w:rsidRPr="00196914">
              <w:rPr>
                <w:rFonts w:ascii="GHEA Grapalat" w:eastAsia="Calibri" w:hAnsi="GHEA Grapalat"/>
                <w:bCs/>
              </w:rPr>
              <w:t>չկան</w:t>
            </w:r>
            <w:proofErr w:type="spellEnd"/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5C2EA6" w:rsidRDefault="005C2EA6" w:rsidP="006465C4">
            <w:pPr>
              <w:spacing w:line="360" w:lineRule="auto"/>
              <w:ind w:left="104" w:right="145" w:firstLine="28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գիտություն։</w:t>
            </w:r>
          </w:p>
          <w:p w:rsidR="005C2EA6" w:rsidRPr="00BF6AD0" w:rsidRDefault="005C2EA6" w:rsidP="006465C4">
            <w:pPr>
              <w:spacing w:line="360" w:lineRule="auto"/>
              <w:ind w:left="104" w:right="145" w:firstLine="28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</w:tbl>
    <w:p w:rsidR="00BB4ADB" w:rsidRPr="00AF1CF9" w:rsidRDefault="00BB4ADB" w:rsidP="00760B07">
      <w:pPr>
        <w:rPr>
          <w:rFonts w:ascii="GHEA Grapalat" w:hAnsi="GHEA Grapalat"/>
          <w:lang w:val="hy-AM"/>
        </w:rPr>
      </w:pPr>
    </w:p>
    <w:sectPr w:rsidR="00BB4ADB" w:rsidRPr="00AF1CF9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AK Courier">
    <w:altName w:val="Times New Roman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 w15:restartNumberingAfterBreak="0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 w15:restartNumberingAfterBreak="0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660214F9"/>
    <w:multiLevelType w:val="hybridMultilevel"/>
    <w:tmpl w:val="8068A706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1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3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1"/>
  </w:num>
  <w:num w:numId="2">
    <w:abstractNumId w:val="8"/>
  </w:num>
  <w:num w:numId="3">
    <w:abstractNumId w:val="12"/>
  </w:num>
  <w:num w:numId="4">
    <w:abstractNumId w:val="6"/>
  </w:num>
  <w:num w:numId="5">
    <w:abstractNumId w:val="13"/>
  </w:num>
  <w:num w:numId="6">
    <w:abstractNumId w:val="5"/>
  </w:num>
  <w:num w:numId="7">
    <w:abstractNumId w:val="3"/>
  </w:num>
  <w:num w:numId="8">
    <w:abstractNumId w:val="10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200AD"/>
    <w:rsid w:val="00044B5B"/>
    <w:rsid w:val="000A0CCB"/>
    <w:rsid w:val="000B7B68"/>
    <w:rsid w:val="000C5348"/>
    <w:rsid w:val="000D4B46"/>
    <w:rsid w:val="000E0DAD"/>
    <w:rsid w:val="00101A36"/>
    <w:rsid w:val="00105BBD"/>
    <w:rsid w:val="00115450"/>
    <w:rsid w:val="0012313E"/>
    <w:rsid w:val="0012738F"/>
    <w:rsid w:val="00146451"/>
    <w:rsid w:val="001524A4"/>
    <w:rsid w:val="00152DAE"/>
    <w:rsid w:val="0019687F"/>
    <w:rsid w:val="00196914"/>
    <w:rsid w:val="001B5B31"/>
    <w:rsid w:val="001B7892"/>
    <w:rsid w:val="001C453B"/>
    <w:rsid w:val="001C65A5"/>
    <w:rsid w:val="0021233D"/>
    <w:rsid w:val="00226B6B"/>
    <w:rsid w:val="00234EDC"/>
    <w:rsid w:val="00272861"/>
    <w:rsid w:val="002A554E"/>
    <w:rsid w:val="002C0C47"/>
    <w:rsid w:val="002E35F0"/>
    <w:rsid w:val="00311C25"/>
    <w:rsid w:val="00313E2B"/>
    <w:rsid w:val="00314CDC"/>
    <w:rsid w:val="00330E5F"/>
    <w:rsid w:val="00333325"/>
    <w:rsid w:val="00335CDE"/>
    <w:rsid w:val="00345B6F"/>
    <w:rsid w:val="003513F4"/>
    <w:rsid w:val="00352AD6"/>
    <w:rsid w:val="0036790B"/>
    <w:rsid w:val="003B08B1"/>
    <w:rsid w:val="003C76F2"/>
    <w:rsid w:val="004258C9"/>
    <w:rsid w:val="00431BC7"/>
    <w:rsid w:val="004344FC"/>
    <w:rsid w:val="0044071C"/>
    <w:rsid w:val="0045210B"/>
    <w:rsid w:val="004523A8"/>
    <w:rsid w:val="00453192"/>
    <w:rsid w:val="004538E8"/>
    <w:rsid w:val="00461DA8"/>
    <w:rsid w:val="004825F6"/>
    <w:rsid w:val="004A0488"/>
    <w:rsid w:val="004A448C"/>
    <w:rsid w:val="004A4C45"/>
    <w:rsid w:val="004D6A1F"/>
    <w:rsid w:val="0050383B"/>
    <w:rsid w:val="00525F10"/>
    <w:rsid w:val="005276AA"/>
    <w:rsid w:val="00551091"/>
    <w:rsid w:val="0056421B"/>
    <w:rsid w:val="00565379"/>
    <w:rsid w:val="00580B51"/>
    <w:rsid w:val="00587C49"/>
    <w:rsid w:val="0059254C"/>
    <w:rsid w:val="005C2EA6"/>
    <w:rsid w:val="005D2F37"/>
    <w:rsid w:val="005D6F1A"/>
    <w:rsid w:val="005E720F"/>
    <w:rsid w:val="006061FC"/>
    <w:rsid w:val="006149F8"/>
    <w:rsid w:val="00623F0A"/>
    <w:rsid w:val="00625120"/>
    <w:rsid w:val="00631A17"/>
    <w:rsid w:val="006359C3"/>
    <w:rsid w:val="006401F8"/>
    <w:rsid w:val="00657558"/>
    <w:rsid w:val="006618B0"/>
    <w:rsid w:val="00673A22"/>
    <w:rsid w:val="006758AA"/>
    <w:rsid w:val="00695191"/>
    <w:rsid w:val="006D5CFF"/>
    <w:rsid w:val="00710EA1"/>
    <w:rsid w:val="00716610"/>
    <w:rsid w:val="007334A9"/>
    <w:rsid w:val="00733D99"/>
    <w:rsid w:val="00754666"/>
    <w:rsid w:val="00760B07"/>
    <w:rsid w:val="007619E4"/>
    <w:rsid w:val="00782781"/>
    <w:rsid w:val="007D09DF"/>
    <w:rsid w:val="0082551F"/>
    <w:rsid w:val="00841922"/>
    <w:rsid w:val="00843E20"/>
    <w:rsid w:val="00846045"/>
    <w:rsid w:val="00850362"/>
    <w:rsid w:val="00861637"/>
    <w:rsid w:val="00865D1E"/>
    <w:rsid w:val="008931DC"/>
    <w:rsid w:val="0089669C"/>
    <w:rsid w:val="008A2510"/>
    <w:rsid w:val="008B7FBC"/>
    <w:rsid w:val="008C722C"/>
    <w:rsid w:val="008C7C84"/>
    <w:rsid w:val="008D27D7"/>
    <w:rsid w:val="008F0C02"/>
    <w:rsid w:val="00916C54"/>
    <w:rsid w:val="00942F67"/>
    <w:rsid w:val="0095151D"/>
    <w:rsid w:val="009712BD"/>
    <w:rsid w:val="009845CF"/>
    <w:rsid w:val="00986CBE"/>
    <w:rsid w:val="0099283D"/>
    <w:rsid w:val="00993824"/>
    <w:rsid w:val="009C4C80"/>
    <w:rsid w:val="009D685B"/>
    <w:rsid w:val="009E3813"/>
    <w:rsid w:val="009F7F51"/>
    <w:rsid w:val="00A00386"/>
    <w:rsid w:val="00A00B42"/>
    <w:rsid w:val="00A06961"/>
    <w:rsid w:val="00A255BA"/>
    <w:rsid w:val="00A26F9F"/>
    <w:rsid w:val="00A27CED"/>
    <w:rsid w:val="00A27D68"/>
    <w:rsid w:val="00A33CD1"/>
    <w:rsid w:val="00A3416E"/>
    <w:rsid w:val="00A34E33"/>
    <w:rsid w:val="00A526D7"/>
    <w:rsid w:val="00A818B3"/>
    <w:rsid w:val="00A9116A"/>
    <w:rsid w:val="00A9344C"/>
    <w:rsid w:val="00AA41E9"/>
    <w:rsid w:val="00AB0F1E"/>
    <w:rsid w:val="00AB29C1"/>
    <w:rsid w:val="00AE5C6D"/>
    <w:rsid w:val="00AF1CF9"/>
    <w:rsid w:val="00AF5ECD"/>
    <w:rsid w:val="00B20482"/>
    <w:rsid w:val="00B33EE4"/>
    <w:rsid w:val="00B376AA"/>
    <w:rsid w:val="00B57349"/>
    <w:rsid w:val="00B63B57"/>
    <w:rsid w:val="00B8018E"/>
    <w:rsid w:val="00BB1718"/>
    <w:rsid w:val="00BB4ADB"/>
    <w:rsid w:val="00BB517D"/>
    <w:rsid w:val="00BC5442"/>
    <w:rsid w:val="00BD6BFA"/>
    <w:rsid w:val="00BE2DE6"/>
    <w:rsid w:val="00BF6AD0"/>
    <w:rsid w:val="00C066EB"/>
    <w:rsid w:val="00C14AA0"/>
    <w:rsid w:val="00C160D6"/>
    <w:rsid w:val="00C17270"/>
    <w:rsid w:val="00C2020D"/>
    <w:rsid w:val="00C212E2"/>
    <w:rsid w:val="00C2149B"/>
    <w:rsid w:val="00C36721"/>
    <w:rsid w:val="00C5398E"/>
    <w:rsid w:val="00C56CD6"/>
    <w:rsid w:val="00C95992"/>
    <w:rsid w:val="00CB6F11"/>
    <w:rsid w:val="00CC4922"/>
    <w:rsid w:val="00CD6FE0"/>
    <w:rsid w:val="00CD7EB6"/>
    <w:rsid w:val="00CE129D"/>
    <w:rsid w:val="00CE5EC5"/>
    <w:rsid w:val="00CE6882"/>
    <w:rsid w:val="00CF0EE0"/>
    <w:rsid w:val="00CF277E"/>
    <w:rsid w:val="00D00F1C"/>
    <w:rsid w:val="00D22924"/>
    <w:rsid w:val="00D31629"/>
    <w:rsid w:val="00D31BCF"/>
    <w:rsid w:val="00D3694D"/>
    <w:rsid w:val="00D40108"/>
    <w:rsid w:val="00D61C84"/>
    <w:rsid w:val="00D72CF5"/>
    <w:rsid w:val="00D826B2"/>
    <w:rsid w:val="00D84B77"/>
    <w:rsid w:val="00DB3E60"/>
    <w:rsid w:val="00DC3D97"/>
    <w:rsid w:val="00DE29BA"/>
    <w:rsid w:val="00E052AE"/>
    <w:rsid w:val="00E10148"/>
    <w:rsid w:val="00E13891"/>
    <w:rsid w:val="00E14B39"/>
    <w:rsid w:val="00E82F3A"/>
    <w:rsid w:val="00E92261"/>
    <w:rsid w:val="00EA1619"/>
    <w:rsid w:val="00EB4234"/>
    <w:rsid w:val="00EC0D27"/>
    <w:rsid w:val="00EE316C"/>
    <w:rsid w:val="00F061E7"/>
    <w:rsid w:val="00F0716B"/>
    <w:rsid w:val="00F41A0E"/>
    <w:rsid w:val="00F44728"/>
    <w:rsid w:val="00F6621F"/>
    <w:rsid w:val="00F7464E"/>
    <w:rsid w:val="00F81827"/>
    <w:rsid w:val="00F874D6"/>
    <w:rsid w:val="00F92483"/>
    <w:rsid w:val="00F93E17"/>
    <w:rsid w:val="00FA3EF7"/>
    <w:rsid w:val="00FA7D21"/>
    <w:rsid w:val="00FE12C0"/>
    <w:rsid w:val="00FF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8E3C2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DA4E2A-F2B9-4851-B267-5CF01AA6C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238</TotalTime>
  <Pages>2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https:/mul2-taxservice.gov.am/tasks/888488/oneclick/3 Ampopatert.docx?token=6338697e47a7ac812b7b88b63cd49e2e</cp:keywords>
  <dc:description/>
  <cp:lastModifiedBy>Tigran Palyan</cp:lastModifiedBy>
  <cp:revision>65</cp:revision>
  <cp:lastPrinted>2023-05-24T12:54:00Z</cp:lastPrinted>
  <dcterms:created xsi:type="dcterms:W3CDTF">2021-09-14T12:11:00Z</dcterms:created>
  <dcterms:modified xsi:type="dcterms:W3CDTF">2024-08-29T11:56:00Z</dcterms:modified>
</cp:coreProperties>
</file>