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E30" w:rsidRPr="00C45939" w:rsidRDefault="00ED6E30" w:rsidP="00C45939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hAnsi="GHEA Grapalat" w:cs="GHEA Grapalat"/>
          <w:b/>
          <w:bCs/>
          <w:color w:val="5F5F5F"/>
          <w:sz w:val="27"/>
          <w:szCs w:val="27"/>
        </w:rPr>
      </w:pPr>
      <w:r w:rsidRPr="00C45939">
        <w:rPr>
          <w:rFonts w:ascii="GHEA Grapalat" w:hAnsi="GHEA Grapalat" w:cs="GHEA Grapalat"/>
          <w:b/>
          <w:bCs/>
          <w:color w:val="5F5F5F"/>
          <w:sz w:val="27"/>
          <w:szCs w:val="27"/>
        </w:rPr>
        <w:t>ՏԵՂԵԿԱՆՔ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hAnsi="GHEA Grapalat" w:cs="GHEA Grapalat"/>
          <w:b/>
          <w:bCs/>
          <w:color w:val="5F5F5F"/>
          <w:sz w:val="21"/>
          <w:szCs w:val="21"/>
        </w:rPr>
      </w:pPr>
      <w:r w:rsidRPr="00C45939">
        <w:rPr>
          <w:rFonts w:ascii="GHEA Grapalat" w:hAnsi="GHEA Grapalat" w:cs="GHEA Grapalat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Իրավական ակտի նախագծի անվանում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«Վարժական հավաքներ հայտարարելու և դրա ապահովման համար ռազմատրանսպորտային պարտականություններ ունեցող մարմինների տրանսպորտային միջոցները ներգրավելու մասին» ՀՀ կառավարության որոշման նախագիծ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Պաշտպանության նախարարություն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Իրավական ակտի տեսակ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Որոշում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Ոլորտ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Անվտանգություն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Հանրային քննարկման ժամկետ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26/03/2024 - 11/04/2024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Ստացված առաջարկների արդյունքներ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Չի ստացվել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Քվեարկության արդյունքներ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2 կողմ</w:t>
      </w:r>
    </w:p>
    <w:p w:rsidR="00ED6E30" w:rsidRPr="00C45939" w:rsidRDefault="00ED6E30" w:rsidP="00C45939">
      <w:pPr>
        <w:shd w:val="clear" w:color="auto" w:fill="FBFBFB"/>
        <w:spacing w:after="150"/>
        <w:rPr>
          <w:rFonts w:ascii="GHEA Grapalat" w:hAnsi="GHEA Grapalat" w:cs="GHEA Grapalat"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t>5 դեմ</w:t>
      </w:r>
    </w:p>
    <w:p w:rsidR="00ED6E30" w:rsidRPr="00C45939" w:rsidRDefault="00ED6E30" w:rsidP="00C45939">
      <w:pPr>
        <w:jc w:val="center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  <w:r w:rsidRPr="00C45939">
        <w:rPr>
          <w:rFonts w:ascii="GHEA Grapalat" w:hAnsi="GHEA Grapalat" w:cs="GHEA Grapalat"/>
          <w:color w:val="707070"/>
          <w:sz w:val="18"/>
          <w:szCs w:val="18"/>
        </w:rPr>
        <w:br/>
      </w: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ED6E30" w:rsidRPr="00C45939" w:rsidRDefault="00ED6E30" w:rsidP="00C45939">
      <w:pPr>
        <w:shd w:val="clear" w:color="auto" w:fill="FBFBFB"/>
        <w:spacing w:after="150"/>
        <w:jc w:val="center"/>
        <w:rPr>
          <w:rFonts w:ascii="GHEA Grapalat" w:hAnsi="GHEA Grapalat" w:cs="GHEA Grapalat"/>
          <w:b/>
          <w:bCs/>
          <w:color w:val="707070"/>
          <w:sz w:val="18"/>
          <w:szCs w:val="18"/>
        </w:rPr>
      </w:pPr>
      <w:r w:rsidRPr="00C45939">
        <w:rPr>
          <w:rFonts w:ascii="GHEA Grapalat" w:hAnsi="GHEA Grapalat" w:cs="GHEA Grapalat"/>
          <w:b/>
          <w:bCs/>
          <w:color w:val="707070"/>
          <w:sz w:val="18"/>
          <w:szCs w:val="18"/>
        </w:rPr>
        <w:t>25/04/2024</w:t>
      </w:r>
    </w:p>
    <w:p w:rsidR="00ED6E30" w:rsidRPr="00C45939" w:rsidRDefault="00ED6E30" w:rsidP="00C45939">
      <w:pPr>
        <w:rPr>
          <w:rFonts w:ascii="GHEA Grapalat" w:hAnsi="GHEA Grapalat" w:cs="GHEA Grapalat"/>
        </w:rPr>
      </w:pPr>
    </w:p>
    <w:sectPr w:rsidR="00ED6E30" w:rsidRPr="00C45939" w:rsidSect="00526F2C">
      <w:pgSz w:w="11906" w:h="16838"/>
      <w:pgMar w:top="719" w:right="74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5210"/>
    <w:rsid w:val="00076275"/>
    <w:rsid w:val="001E75F1"/>
    <w:rsid w:val="002A5210"/>
    <w:rsid w:val="00526F2C"/>
    <w:rsid w:val="00B14889"/>
    <w:rsid w:val="00BA2FE2"/>
    <w:rsid w:val="00BD6FD4"/>
    <w:rsid w:val="00C45939"/>
    <w:rsid w:val="00C738C3"/>
    <w:rsid w:val="00DD0292"/>
    <w:rsid w:val="00ED6E30"/>
    <w:rsid w:val="00FA0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FE2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link w:val="CharChar1CharCharCharCharCharCharCharCharCharCharCharCharCharCharCharCharCharCharCharCharCharCharCharCharCharCharChar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CharCharCharCharCharCharCharCharCharCharCharCharCharCharCharCharCharCharCharCharCharCharCharCharChar">
    <w:name w:val="Char Char1 Char Char Char Char Char Char Char Char Char Char Char Char Char Char Char Char Char Char Char Char Char Char Char Char Char Char Char Char"/>
    <w:basedOn w:val="Normal"/>
    <w:link w:val="DefaultParagraphFont"/>
    <w:uiPriority w:val="99"/>
    <w:rsid w:val="00C45939"/>
    <w:pPr>
      <w:autoSpaceDE w:val="0"/>
      <w:autoSpaceDN w:val="0"/>
      <w:spacing w:line="240" w:lineRule="exact"/>
    </w:pPr>
    <w:rPr>
      <w:rFonts w:ascii="Verdana" w:eastAsia="SimSun" w:hAnsi="Verdana" w:cs="Verdana"/>
      <w:noProof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43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92</Words>
  <Characters>526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name</cp:lastModifiedBy>
  <cp:revision>10</cp:revision>
  <dcterms:created xsi:type="dcterms:W3CDTF">2024-03-29T13:08:00Z</dcterms:created>
  <dcterms:modified xsi:type="dcterms:W3CDTF">2005-11-29T12:57:00Z</dcterms:modified>
</cp:coreProperties>
</file>