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77F" w:rsidRPr="005459AD" w:rsidRDefault="003C077F" w:rsidP="00F0797C">
      <w:pPr>
        <w:pStyle w:val="vhc"/>
        <w:spacing w:line="360" w:lineRule="auto"/>
        <w:ind w:right="0" w:firstLine="448"/>
        <w:jc w:val="right"/>
        <w:rPr>
          <w:rFonts w:ascii="GHEA Grapalat" w:hAnsi="GHEA Grapalat" w:cs="GHEA Grapalat"/>
          <w:lang w:val="hy-AM"/>
        </w:rPr>
      </w:pPr>
      <w:r w:rsidRPr="005459AD">
        <w:rPr>
          <w:rFonts w:ascii="GHEA Grapalat" w:hAnsi="GHEA Grapalat" w:cs="GHEA Grapalat"/>
          <w:lang w:val="hy-AM"/>
        </w:rPr>
        <w:t>ՆԱԽԱԳԻԾ</w:t>
      </w:r>
    </w:p>
    <w:p w:rsidR="003C077F" w:rsidRPr="005459AD" w:rsidRDefault="003C077F" w:rsidP="00B2708C">
      <w:pPr>
        <w:pStyle w:val="vhc"/>
        <w:spacing w:line="360" w:lineRule="auto"/>
        <w:ind w:right="0" w:firstLine="0"/>
        <w:jc w:val="left"/>
        <w:rPr>
          <w:rFonts w:ascii="GHEA Grapalat" w:hAnsi="GHEA Grapalat" w:cs="GHEA Grapalat"/>
          <w:lang w:val="hy-AM"/>
        </w:rPr>
      </w:pPr>
      <w:r w:rsidRPr="005459AD">
        <w:rPr>
          <w:rFonts w:ascii="GHEA Grapalat" w:hAnsi="GHEA Grapalat" w:cs="GHEA Grapalat"/>
          <w:lang w:val="hy-AM"/>
        </w:rPr>
        <w:t xml:space="preserve">                                                                   </w:t>
      </w:r>
    </w:p>
    <w:p w:rsidR="003C077F" w:rsidRPr="005459AD" w:rsidRDefault="003C077F" w:rsidP="00F0797C">
      <w:pPr>
        <w:pStyle w:val="vhc"/>
        <w:spacing w:line="360" w:lineRule="auto"/>
        <w:ind w:right="0" w:firstLine="448"/>
        <w:rPr>
          <w:rFonts w:ascii="GHEA Grapalat" w:hAnsi="GHEA Grapalat" w:cs="GHEA Grapalat"/>
          <w:lang w:val="hy-AM"/>
        </w:rPr>
      </w:pPr>
      <w:r w:rsidRPr="005459AD">
        <w:rPr>
          <w:rFonts w:ascii="GHEA Grapalat" w:hAnsi="GHEA Grapalat" w:cs="GHEA Grapalat"/>
          <w:lang w:val="hy-AM"/>
        </w:rPr>
        <w:t>ՀԱՅԱՍՏԱՆԻ ՀԱՆՐԱՊԵՏՈՒԹՅԱՆ ԿԱՌԱՎԱՐՈՒԹՅՈՒՆ</w:t>
      </w:r>
    </w:p>
    <w:p w:rsidR="003C077F" w:rsidRPr="005459AD" w:rsidRDefault="003C077F" w:rsidP="00F0797C">
      <w:pPr>
        <w:pStyle w:val="vhc"/>
        <w:spacing w:line="360" w:lineRule="auto"/>
        <w:ind w:right="0" w:firstLine="448"/>
        <w:rPr>
          <w:rFonts w:ascii="GHEA Grapalat" w:hAnsi="GHEA Grapalat" w:cs="GHEA Grapalat"/>
        </w:rPr>
      </w:pPr>
      <w:r w:rsidRPr="005459AD">
        <w:rPr>
          <w:rFonts w:ascii="GHEA Grapalat" w:hAnsi="GHEA Grapalat" w:cs="GHEA Grapalat"/>
        </w:rPr>
        <w:t>ՈՐՈՇՈՒՄ</w:t>
      </w:r>
    </w:p>
    <w:p w:rsidR="003C077F" w:rsidRPr="00B2708C" w:rsidRDefault="003C077F" w:rsidP="00F0797C">
      <w:pPr>
        <w:spacing w:after="0" w:line="360" w:lineRule="auto"/>
        <w:jc w:val="center"/>
        <w:rPr>
          <w:rFonts w:ascii="GHEA Grapalat" w:hAnsi="GHEA Grapalat" w:cs="GHEA Grapalat"/>
          <w:sz w:val="16"/>
          <w:szCs w:val="16"/>
        </w:rPr>
      </w:pPr>
    </w:p>
    <w:p w:rsidR="003C077F" w:rsidRPr="005459AD" w:rsidRDefault="003C077F" w:rsidP="00F0797C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459AD">
        <w:rPr>
          <w:rFonts w:ascii="GHEA Grapalat" w:hAnsi="GHEA Grapalat" w:cs="GHEA Grapalat"/>
          <w:sz w:val="24"/>
          <w:szCs w:val="24"/>
        </w:rPr>
        <w:t>___</w:t>
      </w:r>
      <w:r w:rsidRPr="005459A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459AD">
        <w:rPr>
          <w:rFonts w:ascii="GHEA Grapalat" w:hAnsi="GHEA Grapalat" w:cs="GHEA Grapalat"/>
          <w:sz w:val="24"/>
          <w:szCs w:val="24"/>
        </w:rPr>
        <w:t>___________ 202</w:t>
      </w:r>
      <w:r w:rsidRPr="005459AD">
        <w:rPr>
          <w:rFonts w:ascii="GHEA Grapalat" w:hAnsi="GHEA Grapalat" w:cs="GHEA Grapalat"/>
          <w:sz w:val="24"/>
          <w:szCs w:val="24"/>
          <w:lang w:val="hy-AM"/>
        </w:rPr>
        <w:t>4</w:t>
      </w:r>
      <w:r w:rsidRPr="005459AD">
        <w:rPr>
          <w:rFonts w:ascii="GHEA Grapalat" w:hAnsi="GHEA Grapalat" w:cs="GHEA Grapalat"/>
          <w:sz w:val="24"/>
          <w:szCs w:val="24"/>
        </w:rPr>
        <w:t xml:space="preserve"> թվականի N _____  -Ն</w:t>
      </w:r>
    </w:p>
    <w:p w:rsidR="003C077F" w:rsidRPr="005459AD" w:rsidRDefault="003C077F" w:rsidP="00F0797C">
      <w:pPr>
        <w:pStyle w:val="mechtex"/>
        <w:spacing w:line="360" w:lineRule="auto"/>
        <w:jc w:val="left"/>
        <w:rPr>
          <w:rFonts w:ascii="GHEA Grapalat" w:hAnsi="GHEA Grapalat" w:cs="GHEA Grapalat"/>
          <w:b/>
          <w:bCs/>
          <w:sz w:val="24"/>
          <w:szCs w:val="24"/>
        </w:rPr>
      </w:pPr>
    </w:p>
    <w:p w:rsidR="003C077F" w:rsidRPr="005459AD" w:rsidRDefault="003C077F" w:rsidP="00F0797C">
      <w:pPr>
        <w:pStyle w:val="mechtex"/>
        <w:spacing w:line="360" w:lineRule="auto"/>
        <w:ind w:left="-284" w:right="-279" w:firstLine="284"/>
        <w:rPr>
          <w:rFonts w:ascii="GHEA Grapalat" w:hAnsi="GHEA Grapalat" w:cs="GHEA Grapalat"/>
          <w:sz w:val="24"/>
          <w:szCs w:val="24"/>
        </w:rPr>
      </w:pPr>
      <w:r w:rsidRPr="005459A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ՀՈԿՏԵՄԲԵՐԻ 18-Ի </w:t>
      </w:r>
      <w:r w:rsidRPr="005459AD">
        <w:rPr>
          <w:rFonts w:ascii="GHEA Grapalat" w:hAnsi="GHEA Grapalat" w:cs="GHEA Grapalat"/>
          <w:b/>
          <w:bCs/>
          <w:color w:val="000000"/>
          <w:sz w:val="24"/>
          <w:szCs w:val="24"/>
        </w:rPr>
        <w:t>N</w:t>
      </w:r>
      <w:r w:rsidRPr="005459A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1174-Ն ՈՐՈՇՄԱՆ ՄԵՋ ՓՈՓՈԽՈՒԹՅՈՒՆՆԵՐ ԵՎ ԼՐԱՑՈՒՄՆԵՐ ԿԱՏԱՐԵԼՈՒ</w:t>
      </w:r>
      <w:r w:rsidRPr="005459AD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ՄԱՍԻՆ</w:t>
      </w:r>
    </w:p>
    <w:p w:rsidR="003C077F" w:rsidRPr="005459AD" w:rsidRDefault="003C077F" w:rsidP="00F0797C">
      <w:pPr>
        <w:pStyle w:val="norm"/>
        <w:spacing w:line="360" w:lineRule="auto"/>
        <w:ind w:firstLine="546"/>
        <w:rPr>
          <w:rFonts w:ascii="GHEA Grapalat" w:hAnsi="GHEA Grapalat" w:cs="GHEA Grapalat"/>
          <w:spacing w:val="-8"/>
          <w:sz w:val="24"/>
          <w:szCs w:val="24"/>
        </w:rPr>
      </w:pPr>
    </w:p>
    <w:p w:rsidR="003C077F" w:rsidRPr="00F54D2F" w:rsidRDefault="003C077F" w:rsidP="00F0797C">
      <w:pPr>
        <w:pStyle w:val="norm"/>
        <w:spacing w:line="360" w:lineRule="auto"/>
        <w:ind w:firstLine="0"/>
        <w:rPr>
          <w:rFonts w:ascii="GHEA Grapalat" w:hAnsi="GHEA Grapalat" w:cs="GHEA Grapalat"/>
          <w:b/>
          <w:bCs/>
          <w:spacing w:val="-8"/>
          <w:sz w:val="24"/>
          <w:szCs w:val="24"/>
        </w:rPr>
      </w:pPr>
      <w:r w:rsidRPr="00F54D2F">
        <w:rPr>
          <w:rFonts w:ascii="GHEA Grapalat" w:hAnsi="GHEA Grapalat" w:cs="GHEA Grapalat"/>
          <w:spacing w:val="-8"/>
          <w:sz w:val="24"/>
          <w:szCs w:val="24"/>
        </w:rPr>
        <w:tab/>
        <w:t xml:space="preserve">Ղեկավարվելով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>Նորմատիվ իրավական ակտերի</w:t>
      </w:r>
      <w:r w:rsidRPr="00F54D2F">
        <w:rPr>
          <w:rFonts w:ascii="GHEA Grapalat" w:hAnsi="GHEA Grapalat" w:cs="GHEA Grapalat"/>
          <w:spacing w:val="-8"/>
          <w:sz w:val="24"/>
          <w:szCs w:val="24"/>
        </w:rPr>
        <w:t xml:space="preserve"> մասին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օրենքի 33-րդ և 34-րդ հոդվածների </w:t>
      </w:r>
      <w:r w:rsidRPr="00F54D2F">
        <w:rPr>
          <w:rFonts w:ascii="GHEA Grapalat" w:hAnsi="GHEA Grapalat" w:cs="GHEA Grapalat"/>
          <w:spacing w:val="-8"/>
          <w:sz w:val="24"/>
          <w:szCs w:val="24"/>
        </w:rPr>
        <w:t>1-ին մաս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երով՝ </w:t>
      </w:r>
      <w:r w:rsidRPr="00F54D2F">
        <w:rPr>
          <w:rFonts w:ascii="GHEA Grapalat" w:hAnsi="GHEA Grapalat" w:cs="GHEA Grapalat"/>
          <w:spacing w:val="-8"/>
          <w:sz w:val="24"/>
          <w:szCs w:val="24"/>
        </w:rPr>
        <w:t xml:space="preserve">Հայաստանի Հանրապետության կառավարությունը  </w:t>
      </w:r>
      <w:r w:rsidRPr="00F54D2F">
        <w:rPr>
          <w:rFonts w:ascii="GHEA Grapalat" w:hAnsi="GHEA Grapalat" w:cs="GHEA Grapalat"/>
          <w:b/>
          <w:bCs/>
          <w:spacing w:val="-8"/>
          <w:sz w:val="24"/>
          <w:szCs w:val="24"/>
        </w:rPr>
        <w:t>որոշում է.</w:t>
      </w:r>
    </w:p>
    <w:p w:rsidR="003C077F" w:rsidRPr="00F54D2F" w:rsidRDefault="003C077F" w:rsidP="00F0797C">
      <w:pPr>
        <w:pStyle w:val="norm"/>
        <w:spacing w:line="360" w:lineRule="auto"/>
        <w:ind w:firstLine="0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ab/>
        <w:t xml:space="preserve">1. Հայաստանի Հանրապետության կառավարության 2018 թվականի հոկտեմբերի 18-ի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>Պահեստազորային պատրաստության շրջանակներում իրականացվող միջոցառումների կազմակերպման կարգը սահմանելու մասին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N 1174-Ն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որոշման 1-ին կետով սահմանված հավելվածում (այսուհետ՝ հավելված) կատարել հետևյալ փոփոխությունները և լրացումները</w:t>
      </w:r>
      <w:r w:rsidRPr="00F54D2F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․</w:t>
      </w:r>
    </w:p>
    <w:p w:rsidR="003C077F" w:rsidRPr="00F54D2F" w:rsidRDefault="003C077F" w:rsidP="00447117">
      <w:pPr>
        <w:spacing w:after="0" w:line="360" w:lineRule="auto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ab/>
        <w:t xml:space="preserve">1) հավելվածի 10-րդ կետում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մեկ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բառը փոխարինել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երկու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բառով.</w:t>
      </w:r>
    </w:p>
    <w:p w:rsidR="003C077F" w:rsidRPr="00F54D2F" w:rsidRDefault="003C077F" w:rsidP="00C71C5F">
      <w:pPr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2) հավելվածի 13-րդ կետի առաջին նախադասությունում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>
        <w:rPr>
          <w:rFonts w:ascii="GHEA Grapalat" w:hAnsi="GHEA Grapalat" w:cs="GHEA Grapalat"/>
          <w:sz w:val="24"/>
          <w:szCs w:val="24"/>
          <w:lang w:val="hy-AM"/>
        </w:rPr>
        <w:t>թեկնածուներ,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բառից հետո լրացնել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>
        <w:rPr>
          <w:rFonts w:ascii="GHEA Grapalat" w:hAnsi="GHEA Grapalat" w:cs="GHEA Grapalat"/>
          <w:sz w:val="24"/>
          <w:szCs w:val="24"/>
          <w:lang w:val="hy-AM"/>
        </w:rPr>
        <w:t>սույն կարգի 11-րդ կետի 2-րդ ենթակետի համաձայն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բառերը,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առաջ՝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բառից հետո լրացնել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վարժական հավաքի կազմակերպման նախապատրաստական աշխատանքների շրջանակներում պահեստազորայինների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բառերը, իսկ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նպատակով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բառից հետո լրացնել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(N 1.1 ձև)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բառերը.</w:t>
      </w:r>
    </w:p>
    <w:p w:rsidR="003C077F" w:rsidRPr="00F54D2F" w:rsidRDefault="003C077F" w:rsidP="00A73F77">
      <w:pPr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>3) հավելվածի 14-րդ կետի՝</w:t>
      </w:r>
    </w:p>
    <w:p w:rsidR="003C077F" w:rsidRPr="00F54D2F" w:rsidRDefault="003C077F" w:rsidP="00A73F77">
      <w:pPr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ա. առաջին նախադասությունում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հիման վրա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բառերից հետո լրացնել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(N 1.1 ձև)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բառերը, իսկ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դեպքերում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բառերից հետո լրացնել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N 1 ձևի համաձայն տրված ծանուցման հիման վրա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բառերը,</w:t>
      </w:r>
    </w:p>
    <w:p w:rsidR="003C077F" w:rsidRPr="00F54D2F" w:rsidRDefault="003C077F" w:rsidP="00A73F77">
      <w:pPr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բ. երկրորդ նախադասությունում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կամ ծառայողական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բառերը հանել.</w:t>
      </w:r>
    </w:p>
    <w:p w:rsidR="003C077F" w:rsidRDefault="003C077F" w:rsidP="00B2708C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>4) հավելվածի 30-րդ կետի երրորդ նախադասությունը շարադրել հետևյալ խմբագրությամբ.</w:t>
      </w:r>
    </w:p>
    <w:p w:rsidR="003C077F" w:rsidRPr="00B2708C" w:rsidRDefault="003C077F" w:rsidP="00B2708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5459AD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>
        <w:rPr>
          <w:rFonts w:ascii="GHEA Grapalat" w:hAnsi="GHEA Grapalat" w:cs="GHEA Grapalat"/>
          <w:sz w:val="24"/>
          <w:szCs w:val="24"/>
          <w:lang w:val="hy-AM"/>
        </w:rPr>
        <w:t>Հայտարարվող զ</w:t>
      </w:r>
      <w:r w:rsidRPr="00E91853">
        <w:rPr>
          <w:rFonts w:ascii="GHEA Grapalat" w:hAnsi="GHEA Grapalat" w:cs="GHEA Grapalat"/>
          <w:sz w:val="24"/>
          <w:szCs w:val="24"/>
          <w:lang w:val="hy-AM"/>
        </w:rPr>
        <w:t>ինվորական վարժանքների կամ զորավարժությունների</w:t>
      </w:r>
      <w:r w:rsidRPr="001D51B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459AD">
        <w:rPr>
          <w:rFonts w:ascii="GHEA Grapalat" w:hAnsi="GHEA Grapalat" w:cs="GHEA Grapalat"/>
          <w:sz w:val="24"/>
          <w:szCs w:val="24"/>
          <w:lang w:val="hy-AM"/>
        </w:rPr>
        <w:t xml:space="preserve">կազմակերպման նախապատրաստական աշխատանքների շրջանակներում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զինվորական կոմիսարիատը </w:t>
      </w:r>
      <w:r w:rsidRPr="0094392D">
        <w:rPr>
          <w:rFonts w:ascii="GHEA Grapalat" w:hAnsi="GHEA Grapalat" w:cs="GHEA Grapalat"/>
          <w:sz w:val="24"/>
          <w:szCs w:val="24"/>
          <w:lang w:val="hy-AM"/>
        </w:rPr>
        <w:t xml:space="preserve">զինվորական հաշվառման տվյալներն ստուգելու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94392D">
        <w:rPr>
          <w:rFonts w:ascii="GHEA Grapalat" w:hAnsi="GHEA Grapalat" w:cs="GHEA Grapalat"/>
          <w:sz w:val="24"/>
          <w:szCs w:val="24"/>
          <w:lang w:val="hy-AM"/>
        </w:rPr>
        <w:t xml:space="preserve"> բուժհետազոտում անցկացնելու նպատակով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պահեստազորայինին</w:t>
      </w:r>
      <w:r w:rsidRPr="001D51B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սույն կետով սահմանված կարգով ծ</w:t>
      </w:r>
      <w:r w:rsidRPr="001D51B5">
        <w:rPr>
          <w:rFonts w:ascii="GHEA Grapalat" w:hAnsi="GHEA Grapalat" w:cs="GHEA Grapalat"/>
          <w:sz w:val="24"/>
          <w:szCs w:val="24"/>
          <w:lang w:val="hy-AM"/>
        </w:rPr>
        <w:t>անուց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ում է զինվորական կոմիսարիատ ներկայանալու համար </w:t>
      </w:r>
      <w:r w:rsidRPr="005459AD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N 3</w:t>
      </w:r>
      <w:r w:rsidRPr="005459AD">
        <w:rPr>
          <w:rFonts w:ascii="GHEA Grapalat" w:hAnsi="GHEA Grapalat" w:cs="GHEA Grapalat"/>
          <w:sz w:val="24"/>
          <w:szCs w:val="24"/>
          <w:lang w:val="hy-AM"/>
        </w:rPr>
        <w:t>.1 ձև)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>, որի</w:t>
      </w:r>
      <w:r w:rsidRPr="001D51B5">
        <w:rPr>
          <w:rFonts w:ascii="GHEA Grapalat" w:hAnsi="GHEA Grapalat" w:cs="GHEA Grapalat"/>
          <w:sz w:val="24"/>
          <w:szCs w:val="24"/>
          <w:lang w:val="hy-AM"/>
        </w:rPr>
        <w:t xml:space="preserve"> հիման վրա զինվորական կոմիսարիատ ներկայացած պահեստազորայինը սահմանված կարգով անցնում է բուժհետազոտում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և դրա </w:t>
      </w:r>
      <w:r w:rsidRPr="001D51B5">
        <w:rPr>
          <w:rFonts w:ascii="GHEA Grapalat" w:hAnsi="GHEA Grapalat" w:cs="GHEA Grapalat"/>
          <w:sz w:val="24"/>
          <w:szCs w:val="24"/>
          <w:lang w:val="hy-AM"/>
        </w:rPr>
        <w:t>արդյունքներով անցկացվող միջոցառմանը ներգրավվելու ենթակա ճանաչվելու դեպքում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N 3</w:t>
      </w:r>
      <w:r w:rsidRPr="005459AD">
        <w:rPr>
          <w:rFonts w:ascii="GHEA Grapalat" w:hAnsi="GHEA Grapalat" w:cs="GHEA Grapalat"/>
          <w:sz w:val="24"/>
          <w:szCs w:val="24"/>
          <w:lang w:val="hy-AM"/>
        </w:rPr>
        <w:t xml:space="preserve"> ձևի համաձայն տրված ծանուցման հիման վրա</w:t>
      </w:r>
      <w:r w:rsidRPr="001D51B5">
        <w:rPr>
          <w:rFonts w:ascii="GHEA Grapalat" w:hAnsi="GHEA Grapalat" w:cs="GHEA Grapalat"/>
          <w:sz w:val="24"/>
          <w:szCs w:val="24"/>
          <w:lang w:val="hy-AM"/>
        </w:rPr>
        <w:t xml:space="preserve"> ուղարկվում է միջոցառման անցկացման զորամաս` Հայաստանի Հանրապետության պաշտպանության նախարարության ուժերով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Pr="001D51B5">
        <w:rPr>
          <w:rFonts w:ascii="GHEA Grapalat" w:hAnsi="GHEA Grapalat" w:cs="GHEA Grapalat"/>
          <w:sz w:val="24"/>
          <w:szCs w:val="24"/>
          <w:lang w:val="hy-AM"/>
        </w:rPr>
        <w:t>միջոցներով:</w:t>
      </w:r>
      <w:r w:rsidRPr="005459AD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.</w:t>
      </w: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5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) հավելվածի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4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0-րդ կետի երկրորդ նախադասությունում 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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 xml:space="preserve"> ծառայողական</w:t>
      </w:r>
      <w:r w:rsidRPr="00F54D2F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բառերը հանել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.</w:t>
      </w:r>
    </w:p>
    <w:p w:rsidR="003C077F" w:rsidRPr="00D0692E" w:rsidRDefault="003C077F" w:rsidP="0094392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6</w:t>
      </w:r>
      <w:r w:rsidRPr="00F54D2F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հավելվածը 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N 1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և N 3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 xml:space="preserve"> ձև</w:t>
      </w:r>
      <w:r>
        <w:rPr>
          <w:rFonts w:ascii="GHEA Grapalat" w:hAnsi="GHEA Grapalat" w:cs="GHEA Grapalat"/>
          <w:sz w:val="24"/>
          <w:szCs w:val="24"/>
          <w:lang w:val="hy-AM"/>
        </w:rPr>
        <w:t>եր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>ց հետո համապատասխանաբար լրացնել N 1.1 և N 3</w:t>
      </w:r>
      <w:r w:rsidRPr="00F54D2F">
        <w:rPr>
          <w:rFonts w:ascii="GHEA Grapalat" w:hAnsi="GHEA Grapalat" w:cs="GHEA Grapalat"/>
          <w:sz w:val="24"/>
          <w:szCs w:val="24"/>
          <w:lang w:val="hy-AM"/>
        </w:rPr>
        <w:t>.1 ձև</w:t>
      </w:r>
      <w:r>
        <w:rPr>
          <w:rFonts w:ascii="GHEA Grapalat" w:hAnsi="GHEA Grapalat" w:cs="GHEA Grapalat"/>
          <w:sz w:val="24"/>
          <w:szCs w:val="24"/>
          <w:lang w:val="hy-AM"/>
        </w:rPr>
        <w:t>երով՝ համաձայն ձևեր 1-ի և 2-ի:</w:t>
      </w: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  <w:t>2. Սույն որոշումն ուժի մեջ է մտնում պաշտոնական հրապարակմանը հաջորդող օրվանից:</w:t>
      </w: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CA72ED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</w:p>
    <w:p w:rsidR="003C077F" w:rsidRDefault="003C077F" w:rsidP="00CA72ED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վարչապետ Ն. Փաշինյան</w:t>
      </w: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045E56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045E56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045E56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045E56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Default="003C077F" w:rsidP="00045E56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94392D" w:rsidRDefault="003C077F" w:rsidP="0094392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B2708C" w:rsidRDefault="003C077F" w:rsidP="00085C2B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B2708C">
        <w:rPr>
          <w:rFonts w:ascii="GHEA Grapalat" w:hAnsi="GHEA Grapalat" w:cs="GHEA Grapalat"/>
          <w:sz w:val="24"/>
          <w:szCs w:val="24"/>
          <w:lang w:val="hy-AM"/>
        </w:rPr>
        <w:t>Ձև 1</w:t>
      </w:r>
    </w:p>
    <w:p w:rsidR="003C077F" w:rsidRDefault="003C077F" w:rsidP="00085C2B">
      <w:pPr>
        <w:spacing w:after="0"/>
        <w:jc w:val="right"/>
        <w:rPr>
          <w:rFonts w:ascii="GHEA Mariam" w:hAnsi="GHEA Mariam" w:cs="GHEA Mariam"/>
          <w:sz w:val="24"/>
          <w:szCs w:val="24"/>
          <w:lang w:val="hy-AM"/>
        </w:rPr>
      </w:pPr>
    </w:p>
    <w:p w:rsidR="003C077F" w:rsidRPr="008429CA" w:rsidRDefault="003C077F" w:rsidP="00085C2B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Mariam" w:hAnsi="GHEA Mariam" w:cs="GHEA Mariam"/>
          <w:sz w:val="24"/>
          <w:szCs w:val="24"/>
          <w:lang w:val="hy-AM"/>
        </w:rPr>
        <w:t>«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Ձև N 1.1 </w:t>
      </w:r>
    </w:p>
    <w:p w:rsidR="003C077F" w:rsidRPr="008429CA" w:rsidRDefault="003C077F" w:rsidP="00085C2B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8429CA" w:rsidRDefault="003C077F" w:rsidP="00085C2B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>Քաղաքացի __________________________________________________________________    Բնակության վայրը ___________________________________________________________ _____________________________________________________________________________</w:t>
      </w:r>
    </w:p>
    <w:p w:rsidR="003C077F" w:rsidRPr="008429CA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8429CA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>ԾԱՆՈՒՑԱԳԻՐ</w:t>
      </w:r>
    </w:p>
    <w:p w:rsidR="003C077F" w:rsidRPr="008429CA" w:rsidRDefault="003C077F" w:rsidP="00085C2B">
      <w:pPr>
        <w:spacing w:after="0"/>
        <w:jc w:val="center"/>
        <w:rPr>
          <w:rFonts w:ascii="GHEA Grapalat" w:hAnsi="GHEA Grapalat" w:cs="GHEA Grapalat"/>
          <w:sz w:val="14"/>
          <w:szCs w:val="14"/>
          <w:lang w:val="hy-AM"/>
        </w:rPr>
      </w:pP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ab/>
        <w:t xml:space="preserve">Համաձայն «Զինվորական ծառայության և զինծառայողի կարգավիճակի մասին» օրենքի 59-րդ հոդվածի 6-րդ մասի՝ Դուք կանչվում եք 20   թվականի _________ ____ -ից մինչև 20 թվականի _________ ____ -ը անցկացվող վարժական հավաքի կազմակերպման նախապատրաստական աշխատանքների շրջանակներում զինվորական հաշվառման </w:t>
      </w:r>
      <w:r>
        <w:rPr>
          <w:rFonts w:ascii="GHEA Grapalat" w:hAnsi="GHEA Grapalat" w:cs="GHEA Grapalat"/>
          <w:sz w:val="24"/>
          <w:szCs w:val="24"/>
          <w:lang w:val="hy-AM"/>
        </w:rPr>
        <w:t>տվյալների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ստուգ</w:t>
      </w:r>
      <w:r>
        <w:rPr>
          <w:rFonts w:ascii="GHEA Grapalat" w:hAnsi="GHEA Grapalat" w:cs="GHEA Grapalat"/>
          <w:sz w:val="24"/>
          <w:szCs w:val="24"/>
          <w:lang w:val="hy-AM"/>
        </w:rPr>
        <w:t>ման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և բուժհետազոտ</w:t>
      </w:r>
      <w:r>
        <w:rPr>
          <w:rFonts w:ascii="GHEA Grapalat" w:hAnsi="GHEA Grapalat" w:cs="GHEA Grapalat"/>
          <w:sz w:val="24"/>
          <w:szCs w:val="24"/>
          <w:lang w:val="hy-AM"/>
        </w:rPr>
        <w:t>ման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  <w:r w:rsidRPr="008429CA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 է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20   թ. ______________-ի _______-ին ժամը ______-ին  ներկայանալ</w:t>
      </w: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ab/>
      </w:r>
      <w:r w:rsidRPr="008429CA">
        <w:rPr>
          <w:rFonts w:ascii="GHEA Grapalat" w:hAnsi="GHEA Grapalat" w:cs="GHEA Grapalat"/>
          <w:sz w:val="24"/>
          <w:szCs w:val="24"/>
          <w:lang w:val="hy-AM"/>
        </w:rPr>
        <w:tab/>
      </w:r>
      <w:r w:rsidRPr="008429CA">
        <w:rPr>
          <w:rFonts w:ascii="GHEA Grapalat" w:hAnsi="GHEA Grapalat" w:cs="GHEA Grapalat"/>
          <w:sz w:val="24"/>
          <w:szCs w:val="24"/>
          <w:lang w:val="hy-AM"/>
        </w:rPr>
        <w:tab/>
        <w:t xml:space="preserve">                  </w:t>
      </w:r>
      <w:r w:rsidRPr="008429CA">
        <w:rPr>
          <w:rFonts w:ascii="GHEA Grapalat" w:hAnsi="GHEA Grapalat" w:cs="GHEA Grapalat"/>
          <w:sz w:val="16"/>
          <w:szCs w:val="16"/>
          <w:lang w:val="hy-AM"/>
        </w:rPr>
        <w:t>(ամիսը)                        (օրը)</w:t>
      </w: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>________________________________________ զինվորական կոմիսարիատ հետևյալ հասցեով՝_____________________________________________________________________</w:t>
      </w:r>
      <w:r>
        <w:rPr>
          <w:rFonts w:ascii="GHEA Grapalat" w:hAnsi="GHEA Grapalat" w:cs="GHEA Grapalat"/>
          <w:sz w:val="24"/>
          <w:szCs w:val="24"/>
          <w:lang w:val="hy-AM"/>
        </w:rPr>
        <w:t>՝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վարժական հավաքին ներգրավելու 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>նպատակով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Ձեր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զինվորական հաշվառման տվյալներն ստուգելու և բուժհետազոտում անցնելու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համար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>_______________________ ԶԻՆՎՈՐԱԿԱՆ ԿՈՄԻՍԱՐ____________________________</w:t>
      </w: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16"/>
          <w:szCs w:val="16"/>
          <w:lang w:val="hy-AM"/>
        </w:rPr>
        <w:t xml:space="preserve">              (զինկոմիսարիատ)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ab/>
      </w:r>
      <w:r w:rsidRPr="008429CA">
        <w:rPr>
          <w:rFonts w:ascii="GHEA Grapalat" w:hAnsi="GHEA Grapalat" w:cs="GHEA Grapalat"/>
          <w:sz w:val="24"/>
          <w:szCs w:val="24"/>
          <w:lang w:val="hy-AM"/>
        </w:rPr>
        <w:tab/>
      </w:r>
      <w:r w:rsidRPr="008429CA">
        <w:rPr>
          <w:rFonts w:ascii="GHEA Grapalat" w:hAnsi="GHEA Grapalat" w:cs="GHEA Grapalat"/>
          <w:sz w:val="24"/>
          <w:szCs w:val="24"/>
          <w:lang w:val="hy-AM"/>
        </w:rPr>
        <w:tab/>
      </w:r>
      <w:r w:rsidRPr="008429CA">
        <w:rPr>
          <w:rFonts w:ascii="GHEA Grapalat" w:hAnsi="GHEA Grapalat" w:cs="GHEA Grapalat"/>
          <w:sz w:val="24"/>
          <w:szCs w:val="24"/>
          <w:lang w:val="hy-AM"/>
        </w:rPr>
        <w:tab/>
      </w:r>
      <w:r w:rsidRPr="008429CA">
        <w:rPr>
          <w:rFonts w:ascii="GHEA Grapalat" w:hAnsi="GHEA Grapalat" w:cs="GHEA Grapalat"/>
          <w:sz w:val="24"/>
          <w:szCs w:val="24"/>
          <w:lang w:val="hy-AM"/>
        </w:rPr>
        <w:tab/>
      </w:r>
      <w:r w:rsidRPr="008429CA">
        <w:rPr>
          <w:rFonts w:ascii="GHEA Grapalat" w:hAnsi="GHEA Grapalat" w:cs="GHEA Grapalat"/>
          <w:sz w:val="24"/>
          <w:szCs w:val="24"/>
          <w:lang w:val="hy-AM"/>
        </w:rPr>
        <w:tab/>
      </w:r>
      <w:r w:rsidRPr="008429CA">
        <w:rPr>
          <w:rFonts w:ascii="GHEA Grapalat" w:hAnsi="GHEA Grapalat" w:cs="GHEA Grapalat"/>
          <w:sz w:val="24"/>
          <w:szCs w:val="24"/>
          <w:lang w:val="hy-AM"/>
        </w:rPr>
        <w:tab/>
        <w:t xml:space="preserve">       </w:t>
      </w:r>
      <w:r w:rsidRPr="008429CA">
        <w:rPr>
          <w:rFonts w:ascii="GHEA Grapalat" w:hAnsi="GHEA Grapalat" w:cs="GHEA Grapalat"/>
          <w:sz w:val="18"/>
          <w:szCs w:val="18"/>
          <w:lang w:val="hy-AM"/>
        </w:rPr>
        <w:t>(ստորագրությունը,</w:t>
      </w:r>
    </w:p>
    <w:p w:rsidR="003C077F" w:rsidRPr="008429CA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______________________________________________________________________________ </w:t>
      </w:r>
      <w:r w:rsidRPr="008429CA">
        <w:rPr>
          <w:rFonts w:ascii="GHEA Grapalat" w:hAnsi="GHEA Grapalat" w:cs="GHEA Grapalat"/>
          <w:sz w:val="16"/>
          <w:szCs w:val="16"/>
          <w:lang w:val="hy-AM"/>
        </w:rPr>
        <w:t>կոչումը, անունը, ազգանունը)</w:t>
      </w: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8429CA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>Կտրման գիծ</w:t>
      </w: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>______________________________________________________________________________</w:t>
      </w: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8429CA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>ՍՏԱՑԱԿԱՆ</w:t>
      </w:r>
    </w:p>
    <w:p w:rsidR="003C077F" w:rsidRPr="008429CA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ab/>
        <w:t xml:space="preserve">«____» _______________ 20 թվականին զինվորական հաշվառման </w:t>
      </w:r>
      <w:r>
        <w:rPr>
          <w:rFonts w:ascii="GHEA Grapalat" w:hAnsi="GHEA Grapalat" w:cs="GHEA Grapalat"/>
          <w:sz w:val="24"/>
          <w:szCs w:val="24"/>
          <w:lang w:val="hy-AM"/>
        </w:rPr>
        <w:t>տվյալների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ստուգ</w:t>
      </w:r>
      <w:r>
        <w:rPr>
          <w:rFonts w:ascii="GHEA Grapalat" w:hAnsi="GHEA Grapalat" w:cs="GHEA Grapalat"/>
          <w:sz w:val="24"/>
          <w:szCs w:val="24"/>
          <w:lang w:val="hy-AM"/>
        </w:rPr>
        <w:t>ման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և բուժհետազոտ</w:t>
      </w:r>
      <w:r>
        <w:rPr>
          <w:rFonts w:ascii="GHEA Grapalat" w:hAnsi="GHEA Grapalat" w:cs="GHEA Grapalat"/>
          <w:sz w:val="24"/>
          <w:szCs w:val="24"/>
          <w:lang w:val="hy-AM"/>
        </w:rPr>
        <w:t>ման համար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զինվորական կոմիսարիատ ներկայանալու ծանուցագիրն ստացա</w:t>
      </w:r>
      <w:r>
        <w:rPr>
          <w:rFonts w:ascii="GHEA Grapalat" w:hAnsi="GHEA Grapalat" w:cs="GHEA Grapalat"/>
          <w:sz w:val="24"/>
          <w:szCs w:val="24"/>
          <w:lang w:val="hy-AM"/>
        </w:rPr>
        <w:t>՝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__________________________________________________</w:t>
      </w:r>
      <w:r>
        <w:rPr>
          <w:rFonts w:ascii="GHEA Grapalat" w:hAnsi="GHEA Grapalat" w:cs="GHEA Grapalat"/>
          <w:sz w:val="24"/>
          <w:szCs w:val="24"/>
          <w:lang w:val="hy-AM"/>
        </w:rPr>
        <w:t>_________ :</w:t>
      </w:r>
    </w:p>
    <w:p w:rsidR="003C077F" w:rsidRPr="008429CA" w:rsidRDefault="003C077F" w:rsidP="008429CA">
      <w:pPr>
        <w:spacing w:after="0"/>
        <w:jc w:val="both"/>
        <w:rPr>
          <w:rFonts w:ascii="GHEA Grapalat" w:hAnsi="GHEA Grapalat" w:cs="GHEA Grapalat"/>
          <w:sz w:val="16"/>
          <w:szCs w:val="16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                                               </w:t>
      </w:r>
      <w:r w:rsidRPr="008429CA">
        <w:rPr>
          <w:rFonts w:ascii="GHEA Grapalat" w:hAnsi="GHEA Grapalat" w:cs="GHEA Grapalat"/>
          <w:sz w:val="16"/>
          <w:szCs w:val="16"/>
          <w:lang w:val="hy-AM"/>
        </w:rPr>
        <w:t>(անունը, հայրանունը, ազգանունը</w:t>
      </w:r>
      <w:r>
        <w:rPr>
          <w:rFonts w:ascii="GHEA Grapalat" w:hAnsi="GHEA Grapalat" w:cs="GHEA Grapalat"/>
          <w:sz w:val="16"/>
          <w:szCs w:val="16"/>
          <w:lang w:val="hy-AM"/>
        </w:rPr>
        <w:t>, ստորագրությունը</w:t>
      </w:r>
      <w:r w:rsidRPr="008429CA">
        <w:rPr>
          <w:rFonts w:ascii="GHEA Grapalat" w:hAnsi="GHEA Grapalat" w:cs="GHEA Grapalat"/>
          <w:sz w:val="16"/>
          <w:szCs w:val="16"/>
          <w:lang w:val="hy-AM"/>
        </w:rPr>
        <w:t>)</w:t>
      </w:r>
    </w:p>
    <w:p w:rsidR="003C077F" w:rsidRDefault="003C077F" w:rsidP="00085C2B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8429CA" w:rsidRDefault="003C077F" w:rsidP="00085C2B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«____» ______________ 20 թ.</w:t>
      </w:r>
    </w:p>
    <w:p w:rsidR="003C077F" w:rsidRPr="008429CA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CA72ED" w:rsidRDefault="003C077F" w:rsidP="00085C2B">
      <w:pPr>
        <w:spacing w:after="0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ab/>
      </w:r>
      <w:r w:rsidRPr="008429CA">
        <w:rPr>
          <w:rFonts w:ascii="GHEA Grapalat" w:hAnsi="GHEA Grapalat" w:cs="GHEA Grapalat"/>
          <w:sz w:val="20"/>
          <w:szCs w:val="20"/>
          <w:lang w:val="hy-AM"/>
        </w:rPr>
        <w:t>Ծանուցագիրն էլեկտրոնային եղանակով ուղարկվելու դեպքում ստացականը չի լրացվում:</w:t>
      </w:r>
      <w:r w:rsidRPr="005459AD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:</w:t>
      </w:r>
    </w:p>
    <w:p w:rsidR="003C077F" w:rsidRDefault="003C077F" w:rsidP="006A1C88">
      <w:pPr>
        <w:spacing w:after="0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CA72ED" w:rsidRDefault="003C077F" w:rsidP="008429CA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>Ձև 2</w:t>
      </w:r>
    </w:p>
    <w:p w:rsidR="003C077F" w:rsidRPr="00CA72ED" w:rsidRDefault="003C077F" w:rsidP="00085C2B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CA72ED" w:rsidRDefault="003C077F" w:rsidP="00085C2B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7F6BC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CA72ED">
        <w:rPr>
          <w:rFonts w:ascii="GHEA Grapalat" w:hAnsi="GHEA Grapalat" w:cs="GHEA Grapalat"/>
          <w:sz w:val="24"/>
          <w:szCs w:val="24"/>
          <w:lang w:val="hy-AM"/>
        </w:rPr>
        <w:t>Ձև N 3.1</w:t>
      </w:r>
    </w:p>
    <w:p w:rsidR="003C077F" w:rsidRPr="00CA72ED" w:rsidRDefault="003C077F" w:rsidP="00085C2B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CA72ED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>Քաղաքացի __________________________________________________________________ Բնակության վայրը ___________________________________________________________ ______________________________________________________________________________</w:t>
      </w:r>
    </w:p>
    <w:p w:rsidR="003C077F" w:rsidRPr="00CA72ED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CA72ED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>ԾԱՆՈՒՑԱԳԻՐ</w:t>
      </w:r>
    </w:p>
    <w:p w:rsidR="003C077F" w:rsidRPr="00CA72ED" w:rsidRDefault="003C077F" w:rsidP="00085C2B">
      <w:pPr>
        <w:spacing w:after="0"/>
        <w:jc w:val="center"/>
        <w:rPr>
          <w:rFonts w:ascii="GHEA Grapalat" w:hAnsi="GHEA Grapalat" w:cs="GHEA Grapalat"/>
          <w:sz w:val="14"/>
          <w:szCs w:val="14"/>
          <w:lang w:val="hy-AM"/>
        </w:rPr>
      </w:pPr>
    </w:p>
    <w:p w:rsidR="003C077F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ab/>
        <w:t>Համաձայն «Զինվորական ծառայության և զինծառայողի կարգավիճակի մասին</w:t>
      </w:r>
      <w:r>
        <w:rPr>
          <w:rFonts w:ascii="GHEA Grapalat" w:hAnsi="GHEA Grapalat" w:cs="GHEA Grapalat"/>
          <w:sz w:val="24"/>
          <w:szCs w:val="24"/>
          <w:lang w:val="hy-AM"/>
        </w:rPr>
        <w:t>»</w:t>
      </w: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 օրենքի 60-րդ հոդվածի 3-րդ մասի՝ Դուք կանչվում եք  20   թվականի _________ ____ -ից մինչև 20   թվականի _________ ____ -ը կազմակերպվող _______________________</w:t>
      </w:r>
      <w:r>
        <w:rPr>
          <w:rFonts w:ascii="GHEA Grapalat" w:hAnsi="GHEA Grapalat" w:cs="GHEA Grapalat"/>
          <w:sz w:val="24"/>
          <w:szCs w:val="24"/>
          <w:lang w:val="hy-AM"/>
        </w:rPr>
        <w:t>_______</w:t>
      </w:r>
    </w:p>
    <w:p w:rsidR="003C077F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                                          </w:t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 w:rsidRPr="00CA72ED">
        <w:rPr>
          <w:rFonts w:ascii="GHEA Grapalat" w:hAnsi="GHEA Grapalat" w:cs="GHEA Grapalat"/>
          <w:sz w:val="16"/>
          <w:szCs w:val="16"/>
          <w:lang w:val="hy-AM"/>
        </w:rPr>
        <w:t xml:space="preserve">(միջոցառման անվանումը) </w:t>
      </w:r>
    </w:p>
    <w:p w:rsidR="003C077F" w:rsidRPr="00CA72ED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կազմակերպման նախապատրաստական աշխատանքների շրջանակներում զինվորական հաշվառման </w:t>
      </w:r>
      <w:r>
        <w:rPr>
          <w:rFonts w:ascii="GHEA Grapalat" w:hAnsi="GHEA Grapalat" w:cs="GHEA Grapalat"/>
          <w:sz w:val="24"/>
          <w:szCs w:val="24"/>
          <w:lang w:val="hy-AM"/>
        </w:rPr>
        <w:t>տվյալների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ստուգ</w:t>
      </w:r>
      <w:r>
        <w:rPr>
          <w:rFonts w:ascii="GHEA Grapalat" w:hAnsi="GHEA Grapalat" w:cs="GHEA Grapalat"/>
          <w:sz w:val="24"/>
          <w:szCs w:val="24"/>
          <w:lang w:val="hy-AM"/>
        </w:rPr>
        <w:t>ման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և բուժհետազոտ</w:t>
      </w:r>
      <w:r>
        <w:rPr>
          <w:rFonts w:ascii="GHEA Grapalat" w:hAnsi="GHEA Grapalat" w:cs="GHEA Grapalat"/>
          <w:sz w:val="24"/>
          <w:szCs w:val="24"/>
          <w:lang w:val="hy-AM"/>
        </w:rPr>
        <w:t>ման</w:t>
      </w:r>
      <w:r w:rsidRPr="00CA72ED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3C077F" w:rsidRPr="00CA72ED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Անհրաժեշտ է</w:t>
      </w: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 20   թ. ______________-ի _______-ին ժամը ______-ին  ներկայանալ</w:t>
      </w:r>
    </w:p>
    <w:p w:rsidR="003C077F" w:rsidRPr="00CA72ED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  <w:t xml:space="preserve">      </w:t>
      </w:r>
      <w:r w:rsidRPr="00CA72ED">
        <w:rPr>
          <w:rFonts w:ascii="GHEA Grapalat" w:hAnsi="GHEA Grapalat" w:cs="GHEA Grapalat"/>
          <w:sz w:val="16"/>
          <w:szCs w:val="16"/>
          <w:lang w:val="hy-AM"/>
        </w:rPr>
        <w:t>(ամիսը)                          (օրը)</w:t>
      </w:r>
    </w:p>
    <w:p w:rsidR="003C077F" w:rsidRDefault="003C077F" w:rsidP="00CA72ED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>________________________________________ զինվորական կոմիսարիատ հետևյալ հասցեով՝___________________________________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__________՝ </w:t>
      </w: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 _______________________</w:t>
      </w:r>
      <w:r>
        <w:rPr>
          <w:rFonts w:ascii="GHEA Grapalat" w:hAnsi="GHEA Grapalat" w:cs="GHEA Grapalat"/>
          <w:sz w:val="24"/>
          <w:szCs w:val="24"/>
          <w:lang w:val="hy-AM"/>
        </w:rPr>
        <w:t>____</w:t>
      </w:r>
    </w:p>
    <w:p w:rsidR="003C077F" w:rsidRDefault="003C077F" w:rsidP="00CA72ED">
      <w:pPr>
        <w:spacing w:after="0"/>
        <w:jc w:val="both"/>
        <w:rPr>
          <w:rFonts w:ascii="GHEA Grapalat" w:hAnsi="GHEA Grapalat" w:cs="GHEA Grapalat"/>
          <w:sz w:val="16"/>
          <w:szCs w:val="16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                                          </w:t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 w:rsidRPr="00CA72ED">
        <w:rPr>
          <w:rFonts w:ascii="GHEA Grapalat" w:hAnsi="GHEA Grapalat" w:cs="GHEA Grapalat"/>
          <w:sz w:val="16"/>
          <w:szCs w:val="16"/>
          <w:lang w:val="hy-AM"/>
        </w:rPr>
        <w:t>(միջոցառման</w:t>
      </w:r>
      <w:r>
        <w:rPr>
          <w:rFonts w:ascii="GHEA Grapalat" w:hAnsi="GHEA Grapalat" w:cs="GHEA Grapalat"/>
          <w:sz w:val="16"/>
          <w:szCs w:val="16"/>
          <w:lang w:val="hy-AM"/>
        </w:rPr>
        <w:t xml:space="preserve"> անվանումը</w:t>
      </w:r>
      <w:r w:rsidRPr="00CA72ED">
        <w:rPr>
          <w:rFonts w:ascii="GHEA Grapalat" w:hAnsi="GHEA Grapalat" w:cs="GHEA Grapalat"/>
          <w:sz w:val="16"/>
          <w:szCs w:val="16"/>
          <w:lang w:val="hy-AM"/>
        </w:rPr>
        <w:t>)</w:t>
      </w:r>
      <w:r>
        <w:rPr>
          <w:rFonts w:ascii="GHEA Grapalat" w:hAnsi="GHEA Grapalat" w:cs="GHEA Grapalat"/>
          <w:sz w:val="16"/>
          <w:szCs w:val="16"/>
          <w:lang w:val="hy-AM"/>
        </w:rPr>
        <w:t xml:space="preserve"> </w:t>
      </w:r>
    </w:p>
    <w:p w:rsidR="003C077F" w:rsidRPr="00CA72ED" w:rsidRDefault="003C077F" w:rsidP="00CA72ED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16"/>
          <w:szCs w:val="16"/>
          <w:lang w:val="hy-AM"/>
        </w:rPr>
        <w:t xml:space="preserve"> </w:t>
      </w: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ներգրավվելու 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>նպատակով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Ձեր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զինվորական հաշվառման տվյալներն ստուգելու և բուժհետազոտում անցնելու </w:t>
      </w:r>
      <w:r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</w:p>
    <w:p w:rsidR="003C077F" w:rsidRPr="00CA72ED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CA72ED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>_______________________ ԶԻՆՎՈՐԱԿԱՆ ԿՈՄԻՍԱՐ____________________________</w:t>
      </w:r>
    </w:p>
    <w:p w:rsidR="003C077F" w:rsidRPr="00CA72ED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16"/>
          <w:szCs w:val="16"/>
          <w:lang w:val="hy-AM"/>
        </w:rPr>
        <w:t xml:space="preserve">         (զինկոմիսարիատ)</w:t>
      </w: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A72ED">
        <w:rPr>
          <w:rFonts w:ascii="GHEA Grapalat" w:hAnsi="GHEA Grapalat" w:cs="GHEA Grapalat"/>
          <w:sz w:val="24"/>
          <w:szCs w:val="24"/>
          <w:lang w:val="hy-AM"/>
        </w:rPr>
        <w:tab/>
      </w:r>
      <w:r w:rsidRPr="00CA72ED">
        <w:rPr>
          <w:rFonts w:ascii="GHEA Grapalat" w:hAnsi="GHEA Grapalat" w:cs="GHEA Grapalat"/>
          <w:sz w:val="24"/>
          <w:szCs w:val="24"/>
          <w:lang w:val="hy-AM"/>
        </w:rPr>
        <w:tab/>
      </w:r>
      <w:r w:rsidRPr="00CA72ED">
        <w:rPr>
          <w:rFonts w:ascii="GHEA Grapalat" w:hAnsi="GHEA Grapalat" w:cs="GHEA Grapalat"/>
          <w:sz w:val="24"/>
          <w:szCs w:val="24"/>
          <w:lang w:val="hy-AM"/>
        </w:rPr>
        <w:tab/>
      </w:r>
      <w:r w:rsidRPr="00CA72ED">
        <w:rPr>
          <w:rFonts w:ascii="GHEA Grapalat" w:hAnsi="GHEA Grapalat" w:cs="GHEA Grapalat"/>
          <w:sz w:val="24"/>
          <w:szCs w:val="24"/>
          <w:lang w:val="hy-AM"/>
        </w:rPr>
        <w:tab/>
      </w:r>
      <w:r w:rsidRPr="00CA72ED">
        <w:rPr>
          <w:rFonts w:ascii="GHEA Grapalat" w:hAnsi="GHEA Grapalat" w:cs="GHEA Grapalat"/>
          <w:sz w:val="24"/>
          <w:szCs w:val="24"/>
          <w:lang w:val="hy-AM"/>
        </w:rPr>
        <w:tab/>
      </w:r>
      <w:r w:rsidRPr="00CA72ED">
        <w:rPr>
          <w:rFonts w:ascii="GHEA Grapalat" w:hAnsi="GHEA Grapalat" w:cs="GHEA Grapalat"/>
          <w:sz w:val="24"/>
          <w:szCs w:val="24"/>
          <w:lang w:val="hy-AM"/>
        </w:rPr>
        <w:tab/>
      </w:r>
      <w:r w:rsidRPr="00CA72ED">
        <w:rPr>
          <w:rFonts w:ascii="GHEA Grapalat" w:hAnsi="GHEA Grapalat" w:cs="GHEA Grapalat"/>
          <w:sz w:val="24"/>
          <w:szCs w:val="24"/>
          <w:lang w:val="hy-AM"/>
        </w:rPr>
        <w:tab/>
        <w:t xml:space="preserve">       </w:t>
      </w:r>
      <w:r w:rsidRPr="00CA72ED">
        <w:rPr>
          <w:rFonts w:ascii="GHEA Grapalat" w:hAnsi="GHEA Grapalat" w:cs="GHEA Grapalat"/>
          <w:sz w:val="18"/>
          <w:szCs w:val="18"/>
          <w:lang w:val="hy-AM"/>
        </w:rPr>
        <w:t>(ստորագրությունը,</w:t>
      </w:r>
    </w:p>
    <w:p w:rsidR="003C077F" w:rsidRPr="00CA72ED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______________________________________________________________________________ </w:t>
      </w:r>
      <w:r w:rsidRPr="00CA72ED">
        <w:rPr>
          <w:rFonts w:ascii="GHEA Grapalat" w:hAnsi="GHEA Grapalat" w:cs="GHEA Grapalat"/>
          <w:sz w:val="16"/>
          <w:szCs w:val="16"/>
          <w:lang w:val="hy-AM"/>
        </w:rPr>
        <w:t>կոչումը, անունը, ազգանունը)</w:t>
      </w:r>
    </w:p>
    <w:p w:rsidR="003C077F" w:rsidRPr="00CA72ED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CA72ED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>Կտրման գիծ</w:t>
      </w:r>
    </w:p>
    <w:p w:rsidR="003C077F" w:rsidRPr="00CA72ED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>______________________________________________________________________________</w:t>
      </w:r>
    </w:p>
    <w:p w:rsidR="003C077F" w:rsidRPr="00CA72ED" w:rsidRDefault="003C077F" w:rsidP="00085C2B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CA72ED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>ՍՏԱՑԱԿԱՆ</w:t>
      </w:r>
    </w:p>
    <w:p w:rsidR="003C077F" w:rsidRPr="00CA72ED" w:rsidRDefault="003C077F" w:rsidP="00085C2B">
      <w:pPr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3C077F" w:rsidRPr="008429CA" w:rsidRDefault="003C077F" w:rsidP="00CA72ED">
      <w:pPr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ab/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«____» _______________ 20 թվականին զինվորական հաշվառման </w:t>
      </w:r>
      <w:r>
        <w:rPr>
          <w:rFonts w:ascii="GHEA Grapalat" w:hAnsi="GHEA Grapalat" w:cs="GHEA Grapalat"/>
          <w:sz w:val="24"/>
          <w:szCs w:val="24"/>
          <w:lang w:val="hy-AM"/>
        </w:rPr>
        <w:t>տվյալների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ստուգ</w:t>
      </w:r>
      <w:r>
        <w:rPr>
          <w:rFonts w:ascii="GHEA Grapalat" w:hAnsi="GHEA Grapalat" w:cs="GHEA Grapalat"/>
          <w:sz w:val="24"/>
          <w:szCs w:val="24"/>
          <w:lang w:val="hy-AM"/>
        </w:rPr>
        <w:t>ման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և բուժհետազոտ</w:t>
      </w:r>
      <w:r>
        <w:rPr>
          <w:rFonts w:ascii="GHEA Grapalat" w:hAnsi="GHEA Grapalat" w:cs="GHEA Grapalat"/>
          <w:sz w:val="24"/>
          <w:szCs w:val="24"/>
          <w:lang w:val="hy-AM"/>
        </w:rPr>
        <w:t>ման համար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զինվորական կոմիսարիատ ներկայանալու ծանուցագիրն ստացա</w:t>
      </w:r>
      <w:r>
        <w:rPr>
          <w:rFonts w:ascii="GHEA Grapalat" w:hAnsi="GHEA Grapalat" w:cs="GHEA Grapalat"/>
          <w:sz w:val="24"/>
          <w:szCs w:val="24"/>
          <w:lang w:val="hy-AM"/>
        </w:rPr>
        <w:t>՝</w:t>
      </w: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__________________________________________________</w:t>
      </w:r>
      <w:r>
        <w:rPr>
          <w:rFonts w:ascii="GHEA Grapalat" w:hAnsi="GHEA Grapalat" w:cs="GHEA Grapalat"/>
          <w:sz w:val="24"/>
          <w:szCs w:val="24"/>
          <w:lang w:val="hy-AM"/>
        </w:rPr>
        <w:t>_________ :</w:t>
      </w:r>
    </w:p>
    <w:p w:rsidR="003C077F" w:rsidRPr="008429CA" w:rsidRDefault="003C077F" w:rsidP="00CA72ED">
      <w:pPr>
        <w:spacing w:after="0"/>
        <w:jc w:val="both"/>
        <w:rPr>
          <w:rFonts w:ascii="GHEA Grapalat" w:hAnsi="GHEA Grapalat" w:cs="GHEA Grapalat"/>
          <w:sz w:val="16"/>
          <w:szCs w:val="16"/>
          <w:lang w:val="hy-AM"/>
        </w:rPr>
      </w:pPr>
      <w:r w:rsidRPr="008429CA">
        <w:rPr>
          <w:rFonts w:ascii="GHEA Grapalat" w:hAnsi="GHEA Grapalat" w:cs="GHEA Grapalat"/>
          <w:sz w:val="24"/>
          <w:szCs w:val="24"/>
          <w:lang w:val="hy-AM"/>
        </w:rPr>
        <w:t xml:space="preserve">                                                </w:t>
      </w:r>
      <w:r w:rsidRPr="008429CA">
        <w:rPr>
          <w:rFonts w:ascii="GHEA Grapalat" w:hAnsi="GHEA Grapalat" w:cs="GHEA Grapalat"/>
          <w:sz w:val="16"/>
          <w:szCs w:val="16"/>
          <w:lang w:val="hy-AM"/>
        </w:rPr>
        <w:t>(անունը, հայրանունը, ազգանունը</w:t>
      </w:r>
      <w:r>
        <w:rPr>
          <w:rFonts w:ascii="GHEA Grapalat" w:hAnsi="GHEA Grapalat" w:cs="GHEA Grapalat"/>
          <w:sz w:val="16"/>
          <w:szCs w:val="16"/>
          <w:lang w:val="hy-AM"/>
        </w:rPr>
        <w:t>, ստորագրությունը</w:t>
      </w:r>
      <w:r w:rsidRPr="008429CA">
        <w:rPr>
          <w:rFonts w:ascii="GHEA Grapalat" w:hAnsi="GHEA Grapalat" w:cs="GHEA Grapalat"/>
          <w:sz w:val="16"/>
          <w:szCs w:val="16"/>
          <w:lang w:val="hy-AM"/>
        </w:rPr>
        <w:t>)</w:t>
      </w:r>
    </w:p>
    <w:p w:rsidR="003C077F" w:rsidRPr="00CA72ED" w:rsidRDefault="003C077F" w:rsidP="00CA72ED">
      <w:pPr>
        <w:spacing w:after="0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3C077F" w:rsidRPr="00CA72ED" w:rsidRDefault="003C077F" w:rsidP="002A59C0">
      <w:pPr>
        <w:spacing w:after="0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 xml:space="preserve"> «____» ______________ 20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Pr="00CA72ED">
        <w:rPr>
          <w:rFonts w:ascii="GHEA Grapalat" w:hAnsi="GHEA Grapalat" w:cs="GHEA Grapalat"/>
          <w:sz w:val="24"/>
          <w:szCs w:val="24"/>
          <w:lang w:val="hy-AM"/>
        </w:rPr>
        <w:t>թ.</w:t>
      </w:r>
    </w:p>
    <w:p w:rsidR="003C077F" w:rsidRPr="00045E56" w:rsidRDefault="003C077F" w:rsidP="00045E56">
      <w:pPr>
        <w:spacing w:after="0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CA72ED">
        <w:rPr>
          <w:rFonts w:ascii="GHEA Grapalat" w:hAnsi="GHEA Grapalat" w:cs="GHEA Grapalat"/>
          <w:sz w:val="24"/>
          <w:szCs w:val="24"/>
          <w:lang w:val="hy-AM"/>
        </w:rPr>
        <w:tab/>
      </w:r>
      <w:r w:rsidRPr="00CA72ED">
        <w:rPr>
          <w:rFonts w:ascii="GHEA Grapalat" w:hAnsi="GHEA Grapalat" w:cs="GHEA Grapalat"/>
          <w:sz w:val="20"/>
          <w:szCs w:val="20"/>
          <w:lang w:val="hy-AM"/>
        </w:rPr>
        <w:t>Ծանուցագիրն էլեկտրոնային եղանակով ուղարկվելու դեպքում ստացականը չի լրացվում</w:t>
      </w:r>
      <w:r w:rsidRPr="008429CA">
        <w:rPr>
          <w:rFonts w:ascii="GHEA Grapalat" w:hAnsi="GHEA Grapalat" w:cs="GHEA Grapalat"/>
          <w:sz w:val="20"/>
          <w:szCs w:val="20"/>
          <w:lang w:val="hy-AM"/>
        </w:rPr>
        <w:t>:</w:t>
      </w:r>
      <w:r w:rsidRPr="005459AD">
        <w:rPr>
          <w:rFonts w:ascii="GHEA Grapalat" w:hAnsi="GHEA Grapalat" w:cs="GHEA Grapalat"/>
          <w:spacing w:val="-8"/>
          <w:sz w:val="24"/>
          <w:szCs w:val="24"/>
          <w:lang w:val="af-ZA"/>
        </w:rPr>
        <w:t>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:</w:t>
      </w:r>
    </w:p>
    <w:p w:rsidR="003C077F" w:rsidRPr="00D64EE6" w:rsidRDefault="003C077F" w:rsidP="00B2708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b/>
          <w:bCs/>
          <w:color w:val="000000"/>
          <w:sz w:val="23"/>
          <w:szCs w:val="23"/>
        </w:rPr>
      </w:pPr>
    </w:p>
    <w:sectPr w:rsidR="003C077F" w:rsidRPr="00D64EE6" w:rsidSect="00B2708C">
      <w:pgSz w:w="12240" w:h="15840"/>
      <w:pgMar w:top="540" w:right="900" w:bottom="36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3084"/>
    <w:rsid w:val="00045E56"/>
    <w:rsid w:val="00085C2B"/>
    <w:rsid w:val="001638A2"/>
    <w:rsid w:val="00171B62"/>
    <w:rsid w:val="001978B3"/>
    <w:rsid w:val="001D51B5"/>
    <w:rsid w:val="0023548F"/>
    <w:rsid w:val="002732E4"/>
    <w:rsid w:val="002954BE"/>
    <w:rsid w:val="002A59C0"/>
    <w:rsid w:val="002B6B65"/>
    <w:rsid w:val="003946DD"/>
    <w:rsid w:val="003C077F"/>
    <w:rsid w:val="00447117"/>
    <w:rsid w:val="00456347"/>
    <w:rsid w:val="004B5310"/>
    <w:rsid w:val="004F37F0"/>
    <w:rsid w:val="005322A5"/>
    <w:rsid w:val="005459AD"/>
    <w:rsid w:val="005B5E50"/>
    <w:rsid w:val="00615ACF"/>
    <w:rsid w:val="00682DDE"/>
    <w:rsid w:val="006A1C88"/>
    <w:rsid w:val="006F3CE5"/>
    <w:rsid w:val="00775C52"/>
    <w:rsid w:val="007F6BCD"/>
    <w:rsid w:val="00841388"/>
    <w:rsid w:val="008429CA"/>
    <w:rsid w:val="008559FA"/>
    <w:rsid w:val="008623D5"/>
    <w:rsid w:val="00880009"/>
    <w:rsid w:val="008E2078"/>
    <w:rsid w:val="0094392D"/>
    <w:rsid w:val="00966EB6"/>
    <w:rsid w:val="00972F31"/>
    <w:rsid w:val="00A36A1E"/>
    <w:rsid w:val="00A73F77"/>
    <w:rsid w:val="00A76FEA"/>
    <w:rsid w:val="00B2708C"/>
    <w:rsid w:val="00B93084"/>
    <w:rsid w:val="00C71C5F"/>
    <w:rsid w:val="00CA72ED"/>
    <w:rsid w:val="00CF57EE"/>
    <w:rsid w:val="00D0692E"/>
    <w:rsid w:val="00D64EE6"/>
    <w:rsid w:val="00DD69D2"/>
    <w:rsid w:val="00E61228"/>
    <w:rsid w:val="00E671B5"/>
    <w:rsid w:val="00E91853"/>
    <w:rsid w:val="00EA2A4C"/>
    <w:rsid w:val="00EB03F5"/>
    <w:rsid w:val="00EC6F88"/>
    <w:rsid w:val="00F0797C"/>
    <w:rsid w:val="00F3299E"/>
    <w:rsid w:val="00F54859"/>
    <w:rsid w:val="00F54D2F"/>
    <w:rsid w:val="00F77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C2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85C2B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085C2B"/>
    <w:pPr>
      <w:spacing w:after="0" w:line="240" w:lineRule="auto"/>
      <w:jc w:val="center"/>
    </w:pPr>
    <w:rPr>
      <w:rFonts w:ascii="Arial Armenian" w:eastAsia="Times New Roman" w:hAnsi="Arial Armenian" w:cs="Arial Armenian"/>
      <w:sz w:val="20"/>
      <w:szCs w:val="20"/>
      <w:lang w:eastAsia="ru-RU"/>
    </w:rPr>
  </w:style>
  <w:style w:type="character" w:customStyle="1" w:styleId="mechtexChar">
    <w:name w:val="mechtex Char"/>
    <w:link w:val="mechtex"/>
    <w:uiPriority w:val="99"/>
    <w:locked/>
    <w:rsid w:val="00085C2B"/>
    <w:rPr>
      <w:rFonts w:ascii="Arial Armenian" w:hAnsi="Arial Armenian" w:cs="Arial Armenian"/>
      <w:sz w:val="20"/>
      <w:szCs w:val="20"/>
      <w:lang w:eastAsia="ru-RU"/>
    </w:rPr>
  </w:style>
  <w:style w:type="paragraph" w:customStyle="1" w:styleId="vhc">
    <w:name w:val="vhc"/>
    <w:basedOn w:val="Normal"/>
    <w:uiPriority w:val="99"/>
    <w:rsid w:val="00085C2B"/>
    <w:pPr>
      <w:spacing w:after="0" w:line="240" w:lineRule="auto"/>
      <w:ind w:right="150" w:firstLine="45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320</TotalTime>
  <Pages>4</Pages>
  <Words>917</Words>
  <Characters>5227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name</cp:lastModifiedBy>
  <cp:revision>32</cp:revision>
  <dcterms:created xsi:type="dcterms:W3CDTF">2024-02-29T05:03:00Z</dcterms:created>
  <dcterms:modified xsi:type="dcterms:W3CDTF">2005-11-09T09:05:00Z</dcterms:modified>
</cp:coreProperties>
</file>