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57F7B" w14:textId="77777777" w:rsidR="00394621" w:rsidRPr="00EC1F1C" w:rsidRDefault="00394621" w:rsidP="00394621">
      <w:pPr>
        <w:spacing w:after="200" w:line="276" w:lineRule="auto"/>
        <w:jc w:val="center"/>
        <w:rPr>
          <w:rFonts w:ascii="GHEA Grapalat" w:eastAsia="Calibri" w:hAnsi="GHEA Grapalat"/>
          <w:b/>
          <w:bCs/>
          <w:color w:val="000000"/>
          <w:bdr w:val="none" w:sz="0" w:space="0" w:color="auto" w:frame="1"/>
          <w:shd w:val="clear" w:color="auto" w:fill="FFFFFF"/>
        </w:rPr>
      </w:pPr>
      <w:r w:rsidRPr="00EC1F1C">
        <w:rPr>
          <w:rFonts w:ascii="GHEA Grapalat" w:eastAsia="Calibri" w:hAnsi="GHEA Grapalat" w:cs="Sylfaen"/>
          <w:b/>
          <w:bCs/>
          <w:color w:val="000000"/>
          <w:bdr w:val="none" w:sz="0" w:space="0" w:color="auto" w:frame="1"/>
          <w:shd w:val="clear" w:color="auto" w:fill="FFFFFF"/>
        </w:rPr>
        <w:t>ԱՄՓՈՓԱԹԵՐԹ</w:t>
      </w:r>
    </w:p>
    <w:p w14:paraId="47287171" w14:textId="5C507D50" w:rsidR="00B8307D" w:rsidRPr="00EC1F1C" w:rsidRDefault="00360369" w:rsidP="00394621">
      <w:pPr>
        <w:pStyle w:val="NormalWeb"/>
        <w:shd w:val="clear" w:color="auto" w:fill="FFFFFF"/>
        <w:tabs>
          <w:tab w:val="left" w:pos="3402"/>
        </w:tabs>
        <w:spacing w:after="0" w:line="360" w:lineRule="auto"/>
        <w:ind w:firstLine="375"/>
        <w:jc w:val="center"/>
        <w:rPr>
          <w:rFonts w:ascii="GHEA Grapalat" w:eastAsia="Calibri" w:hAnsi="GHEA Grapalat" w:cs="Sylfaen"/>
          <w:bCs/>
          <w:iCs/>
          <w:color w:val="000000"/>
          <w:bdr w:val="none" w:sz="0" w:space="0" w:color="auto" w:frame="1"/>
          <w:shd w:val="clear" w:color="auto" w:fill="FFFFFF"/>
          <w:lang w:val="hy-AM"/>
        </w:rPr>
      </w:pPr>
      <w:r w:rsidRPr="00360369">
        <w:rPr>
          <w:rFonts w:ascii="GHEA Grapalat" w:eastAsia="Calibri" w:hAnsi="GHEA Grapalat" w:cs="Sylfaen"/>
          <w:bCs/>
          <w:iCs/>
          <w:bdr w:val="none" w:sz="0" w:space="0" w:color="auto" w:frame="1"/>
          <w:shd w:val="clear" w:color="auto" w:fill="FFFFFF"/>
          <w:lang w:val="hy-AM"/>
        </w:rPr>
        <w:t xml:space="preserve"> </w:t>
      </w:r>
      <w:r w:rsidR="001A26F3" w:rsidRPr="001A26F3">
        <w:rPr>
          <w:rFonts w:ascii="GHEA Grapalat" w:eastAsia="Calibri" w:hAnsi="GHEA Grapalat" w:cs="Sylfaen"/>
          <w:bCs/>
          <w:iCs/>
          <w:bdr w:val="none" w:sz="0" w:space="0" w:color="auto" w:frame="1"/>
          <w:shd w:val="clear" w:color="auto" w:fill="FFFFFF"/>
          <w:lang w:val="hy-AM"/>
        </w:rPr>
        <w:t>«</w:t>
      </w:r>
      <w:r w:rsidR="00A042AA" w:rsidRPr="00A042AA">
        <w:rPr>
          <w:rFonts w:ascii="GHEA Grapalat" w:eastAsia="Calibri" w:hAnsi="GHEA Grapalat" w:cs="Sylfaen"/>
          <w:bCs/>
          <w:iCs/>
          <w:bdr w:val="none" w:sz="0" w:space="0" w:color="auto" w:frame="1"/>
          <w:shd w:val="clear" w:color="auto" w:fill="FFFFFF"/>
          <w:lang w:val="hy-AM"/>
        </w:rPr>
        <w:t>ՀԱՅԱՍՏԱՆԻ ՀԱՆՐԱՊԵՏՈՒԹՅԱՆ ԿԱՌԱՎԱՐՈՒԹՅԱՆ 2019 ԹՎԱԿԱՆԻ ՕԳՈՍՏՈՍԻ 15-Ի N 1080-Ն ՈՐՈՇՄԱՆ ՄԵՋ ՓՈՓՈԽՈՒԹՅՈՒՆՆԵՐ ԵՎ ԼՐԱՑՈՒՄՆԵՐ ԿԱՏԱՐԵԼՈԻ ՄԱՍԻՆ</w:t>
      </w:r>
      <w:r w:rsidR="001A26F3" w:rsidRPr="001A26F3">
        <w:rPr>
          <w:rFonts w:ascii="GHEA Grapalat" w:eastAsia="Calibri" w:hAnsi="GHEA Grapalat" w:cs="Sylfaen"/>
          <w:bCs/>
          <w:iCs/>
          <w:bdr w:val="none" w:sz="0" w:space="0" w:color="auto" w:frame="1"/>
          <w:shd w:val="clear" w:color="auto" w:fill="FFFFFF"/>
          <w:lang w:val="hy-AM"/>
        </w:rPr>
        <w:t>»</w:t>
      </w:r>
      <w:r w:rsidRPr="00360369">
        <w:rPr>
          <w:rFonts w:ascii="GHEA Grapalat" w:eastAsia="Calibri" w:hAnsi="GHEA Grapalat" w:cs="Sylfaen"/>
          <w:bCs/>
          <w:iCs/>
          <w:bdr w:val="none" w:sz="0" w:space="0" w:color="auto" w:frame="1"/>
          <w:shd w:val="clear" w:color="auto" w:fill="FFFFFF"/>
          <w:lang w:val="hy-AM"/>
        </w:rPr>
        <w:t xml:space="preserve"> </w:t>
      </w:r>
      <w:r>
        <w:rPr>
          <w:rFonts w:ascii="GHEA Grapalat" w:eastAsia="Calibri" w:hAnsi="GHEA Grapalat" w:cs="Sylfaen"/>
          <w:bCs/>
          <w:iCs/>
          <w:bdr w:val="none" w:sz="0" w:space="0" w:color="auto" w:frame="1"/>
          <w:shd w:val="clear" w:color="auto" w:fill="FFFFFF"/>
          <w:lang w:val="hy-AM"/>
        </w:rPr>
        <w:t xml:space="preserve">ՀՀ </w:t>
      </w:r>
      <w:r w:rsidRPr="00360369">
        <w:rPr>
          <w:rFonts w:ascii="GHEA Grapalat" w:eastAsia="Calibri" w:hAnsi="GHEA Grapalat" w:cs="Sylfaen"/>
          <w:bCs/>
          <w:iCs/>
          <w:bdr w:val="none" w:sz="0" w:space="0" w:color="auto" w:frame="1"/>
          <w:shd w:val="clear" w:color="auto" w:fill="FFFFFF"/>
          <w:lang w:val="hy-AM"/>
        </w:rPr>
        <w:t>ԿԱՌԱՎԱՐՈՒԹՅԱՆ</w:t>
      </w:r>
      <w:r w:rsidRPr="00EC1F1C">
        <w:rPr>
          <w:rFonts w:ascii="GHEA Grapalat" w:eastAsia="Calibri" w:hAnsi="GHEA Grapalat" w:cs="Sylfaen"/>
          <w:bCs/>
          <w:iCs/>
          <w:bdr w:val="none" w:sz="0" w:space="0" w:color="auto" w:frame="1"/>
          <w:shd w:val="clear" w:color="auto" w:fill="FFFFFF"/>
          <w:lang w:val="hy-AM"/>
        </w:rPr>
        <w:t xml:space="preserve"> ՈՐՈՇՄԱՆ </w:t>
      </w:r>
      <w:r>
        <w:rPr>
          <w:rFonts w:ascii="GHEA Grapalat" w:eastAsia="Calibri" w:hAnsi="GHEA Grapalat" w:cs="Sylfaen"/>
          <w:bCs/>
          <w:iCs/>
          <w:bdr w:val="none" w:sz="0" w:space="0" w:color="auto" w:frame="1"/>
          <w:shd w:val="clear" w:color="auto" w:fill="FFFFFF"/>
          <w:lang w:val="hy-AM"/>
        </w:rPr>
        <w:t>ՆԱԽԱԳԾ</w:t>
      </w:r>
      <w:r w:rsidRPr="00EC1F1C">
        <w:rPr>
          <w:rFonts w:ascii="GHEA Grapalat" w:eastAsia="Calibri" w:hAnsi="GHEA Grapalat" w:cs="Sylfaen"/>
          <w:bCs/>
          <w:iCs/>
          <w:bdr w:val="none" w:sz="0" w:space="0" w:color="auto" w:frame="1"/>
          <w:shd w:val="clear" w:color="auto" w:fill="FFFFFF"/>
        </w:rPr>
        <w:t>Ի</w:t>
      </w:r>
      <w:r w:rsidR="00EC1F1C" w:rsidRPr="00EC1F1C">
        <w:rPr>
          <w:rFonts w:ascii="GHEA Grapalat" w:eastAsia="Calibri" w:hAnsi="GHEA Grapalat" w:cs="Sylfaen"/>
          <w:bCs/>
          <w:iCs/>
          <w:color w:val="000000"/>
          <w:bdr w:val="none" w:sz="0" w:space="0" w:color="auto" w:frame="1"/>
          <w:shd w:val="clear" w:color="auto" w:fill="FFFFFF"/>
          <w:lang w:val="hy-AM"/>
        </w:rPr>
        <w:t xml:space="preserve"> ՎԵՐԱԲԵՐՅԱԼ</w:t>
      </w:r>
    </w:p>
    <w:tbl>
      <w:tblPr>
        <w:tblW w:w="13694"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8784"/>
        <w:gridCol w:w="4910"/>
      </w:tblGrid>
      <w:tr w:rsidR="00DD15BC" w:rsidRPr="00EC1F1C" w14:paraId="39F6C53D" w14:textId="77777777" w:rsidTr="00795F5E">
        <w:trPr>
          <w:trHeight w:val="413"/>
          <w:tblCellSpacing w:w="11" w:type="dxa"/>
          <w:jc w:val="center"/>
        </w:trPr>
        <w:tc>
          <w:tcPr>
            <w:tcW w:w="8751" w:type="dxa"/>
            <w:vMerge w:val="restart"/>
            <w:shd w:val="clear" w:color="auto" w:fill="D0D0D0"/>
            <w:hideMark/>
          </w:tcPr>
          <w:p w14:paraId="7594DB22" w14:textId="67DA4C2A" w:rsidR="00DD15BC" w:rsidRPr="00816C79" w:rsidRDefault="00DD15BC" w:rsidP="00DD15BC">
            <w:pPr>
              <w:spacing w:line="360" w:lineRule="auto"/>
              <w:rPr>
                <w:rFonts w:ascii="GHEA Grapalat" w:hAnsi="GHEA Grapalat"/>
                <w:b/>
                <w:color w:val="000000"/>
                <w:lang w:eastAsia="hy-AM"/>
              </w:rPr>
            </w:pPr>
            <w:r w:rsidRPr="00816C79">
              <w:rPr>
                <w:rFonts w:ascii="GHEA Grapalat" w:hAnsi="GHEA Grapalat" w:cs="Sylfaen"/>
                <w:b/>
                <w:bCs/>
              </w:rPr>
              <w:t xml:space="preserve">1. </w:t>
            </w:r>
            <w:r w:rsidR="00360369" w:rsidRPr="00816C79">
              <w:rPr>
                <w:rFonts w:ascii="GHEA Grapalat" w:hAnsi="GHEA Grapalat" w:cs="Sylfaen"/>
                <w:b/>
                <w:bCs/>
                <w:lang w:val="hy-AM"/>
              </w:rPr>
              <w:t>ՀՀ ֆինանսների նախարարություն</w:t>
            </w:r>
          </w:p>
        </w:tc>
        <w:tc>
          <w:tcPr>
            <w:tcW w:w="4877" w:type="dxa"/>
            <w:shd w:val="clear" w:color="auto" w:fill="D0D0D0"/>
          </w:tcPr>
          <w:p w14:paraId="6AA79472" w14:textId="73A04D9A" w:rsidR="00DD15BC" w:rsidRPr="00316109" w:rsidRDefault="00A042AA" w:rsidP="00FA37A5">
            <w:pPr>
              <w:jc w:val="center"/>
              <w:rPr>
                <w:rFonts w:ascii="GHEA Grapalat" w:hAnsi="GHEA Grapalat"/>
                <w:color w:val="000000"/>
                <w:lang w:eastAsia="hy-AM"/>
              </w:rPr>
            </w:pPr>
            <w:r>
              <w:rPr>
                <w:rFonts w:ascii="GHEA Grapalat" w:hAnsi="GHEA Grapalat" w:cs="Sylfaen"/>
                <w:b/>
              </w:rPr>
              <w:t>24</w:t>
            </w:r>
            <w:r w:rsidR="00DD15BC" w:rsidRPr="00EC1F1C">
              <w:rPr>
                <w:rFonts w:ascii="GHEA Grapalat" w:hAnsi="GHEA Grapalat" w:cs="Sylfaen"/>
                <w:b/>
                <w:lang w:val="hy-AM"/>
              </w:rPr>
              <w:t>.</w:t>
            </w:r>
            <w:r w:rsidR="00091B50">
              <w:rPr>
                <w:rFonts w:ascii="GHEA Grapalat" w:hAnsi="GHEA Grapalat" w:cs="Sylfaen"/>
                <w:b/>
                <w:lang w:val="hy-AM"/>
              </w:rPr>
              <w:t>0</w:t>
            </w:r>
            <w:r w:rsidR="001A26F3">
              <w:rPr>
                <w:rFonts w:ascii="GHEA Grapalat" w:hAnsi="GHEA Grapalat" w:cs="Sylfaen"/>
                <w:b/>
              </w:rPr>
              <w:t>8</w:t>
            </w:r>
            <w:r w:rsidR="00DD15BC" w:rsidRPr="00EC1F1C">
              <w:rPr>
                <w:rFonts w:ascii="GHEA Grapalat" w:hAnsi="GHEA Grapalat" w:cs="Sylfaen"/>
                <w:b/>
                <w:lang w:val="hy-AM"/>
              </w:rPr>
              <w:t>.202</w:t>
            </w:r>
            <w:r w:rsidR="00091B50">
              <w:rPr>
                <w:rFonts w:ascii="GHEA Grapalat" w:hAnsi="GHEA Grapalat" w:cs="Sylfaen"/>
                <w:b/>
                <w:lang w:val="hy-AM"/>
              </w:rPr>
              <w:t>3</w:t>
            </w:r>
          </w:p>
        </w:tc>
      </w:tr>
      <w:tr w:rsidR="00DD15BC" w:rsidRPr="00EC1F1C" w14:paraId="1627B489" w14:textId="77777777" w:rsidTr="00795F5E">
        <w:trPr>
          <w:trHeight w:val="395"/>
          <w:tblCellSpacing w:w="11" w:type="dxa"/>
          <w:jc w:val="center"/>
        </w:trPr>
        <w:tc>
          <w:tcPr>
            <w:tcW w:w="8751" w:type="dxa"/>
            <w:vMerge/>
            <w:shd w:val="clear" w:color="auto" w:fill="FFFFFF"/>
            <w:vAlign w:val="center"/>
            <w:hideMark/>
          </w:tcPr>
          <w:p w14:paraId="4AF9773F" w14:textId="77777777" w:rsidR="00DD15BC" w:rsidRPr="00EC1F1C" w:rsidRDefault="00DD15BC" w:rsidP="00DD15BC">
            <w:pPr>
              <w:rPr>
                <w:rFonts w:ascii="GHEA Grapalat" w:hAnsi="GHEA Grapalat"/>
                <w:color w:val="000000"/>
                <w:lang w:eastAsia="hy-AM"/>
              </w:rPr>
            </w:pPr>
          </w:p>
        </w:tc>
        <w:tc>
          <w:tcPr>
            <w:tcW w:w="4877" w:type="dxa"/>
            <w:shd w:val="clear" w:color="auto" w:fill="D0D0D0"/>
          </w:tcPr>
          <w:p w14:paraId="5F608DAB" w14:textId="7F8FC1B9" w:rsidR="00DD15BC" w:rsidRPr="00316109" w:rsidRDefault="00A042AA" w:rsidP="00DD15BC">
            <w:pPr>
              <w:jc w:val="center"/>
              <w:rPr>
                <w:rFonts w:ascii="GHEA Grapalat" w:hAnsi="GHEA Grapalat" w:cs="Sylfaen"/>
                <w:bCs/>
              </w:rPr>
            </w:pPr>
            <w:r w:rsidRPr="00A042AA">
              <w:rPr>
                <w:rFonts w:ascii="GHEA Grapalat" w:hAnsi="GHEA Grapalat" w:cs="Sylfaen"/>
                <w:b/>
                <w:lang w:val="hy-AM"/>
              </w:rPr>
              <w:t>01/34/16751-2023</w:t>
            </w:r>
          </w:p>
        </w:tc>
      </w:tr>
      <w:tr w:rsidR="00F41A0E" w:rsidRPr="00C707B2" w14:paraId="7BD400F0" w14:textId="77777777" w:rsidTr="00795F5E">
        <w:trPr>
          <w:trHeight w:val="395"/>
          <w:tblCellSpacing w:w="11" w:type="dxa"/>
          <w:jc w:val="center"/>
        </w:trPr>
        <w:tc>
          <w:tcPr>
            <w:tcW w:w="8751" w:type="dxa"/>
            <w:shd w:val="clear" w:color="auto" w:fill="FFFFFF"/>
            <w:hideMark/>
          </w:tcPr>
          <w:p w14:paraId="1F515148" w14:textId="7F6AABA0" w:rsidR="00F41A0E" w:rsidRPr="007275AF" w:rsidRDefault="00A042AA" w:rsidP="007275AF">
            <w:pPr>
              <w:spacing w:line="360" w:lineRule="auto"/>
              <w:ind w:firstLine="567"/>
              <w:jc w:val="both"/>
              <w:rPr>
                <w:lang w:val="hy-AM"/>
              </w:rPr>
            </w:pPr>
            <w:r w:rsidRPr="00A042AA">
              <w:rPr>
                <w:rFonts w:ascii="GHEA Grapalat" w:hAnsi="GHEA Grapalat" w:cs="Sylfaen"/>
                <w:lang w:val="hy-AM" w:eastAsia="ru-RU"/>
              </w:rPr>
              <w:t>Ուսումնասիրելով Ձեր 14.08.2023թ. № ԱԱ/22.2/17952-2023 գրությամբ ներկայացված՝ «Հայաստանի Հանրապետության կառավարության 2019 թվականի օգոստոսի 15-ի թիվ 1080-Ն որոշման մեջ փոփոխություններ և լրացումներ կատարելու մասին» Հայաստանի Հանրապետության կառավարության որոշման նախագիծը՝ հայտնում ենք, որ վերջինիս վերաբերյալ դիտողություններ չունենք:</w:t>
            </w:r>
          </w:p>
        </w:tc>
        <w:tc>
          <w:tcPr>
            <w:tcW w:w="4877" w:type="dxa"/>
            <w:shd w:val="clear" w:color="auto" w:fill="FFFFFF"/>
            <w:hideMark/>
          </w:tcPr>
          <w:p w14:paraId="2C8DA4B7" w14:textId="50F4BCB9" w:rsidR="006E50B0" w:rsidRDefault="006E50B0" w:rsidP="007766C9">
            <w:pPr>
              <w:pStyle w:val="ListParagraph"/>
              <w:ind w:left="274" w:right="214"/>
              <w:jc w:val="both"/>
              <w:rPr>
                <w:rFonts w:ascii="GHEA Grapalat" w:hAnsi="GHEA Grapalat"/>
                <w:color w:val="000000"/>
                <w:lang w:val="hy-AM" w:eastAsia="hy-AM"/>
              </w:rPr>
            </w:pPr>
          </w:p>
          <w:p w14:paraId="57F8E08B" w14:textId="01CB1E73" w:rsidR="006E50B0" w:rsidRDefault="006E50B0" w:rsidP="007766C9">
            <w:pPr>
              <w:pStyle w:val="ListParagraph"/>
              <w:ind w:left="274" w:right="214"/>
              <w:jc w:val="both"/>
              <w:rPr>
                <w:rFonts w:ascii="GHEA Grapalat" w:hAnsi="GHEA Grapalat"/>
                <w:color w:val="000000"/>
                <w:lang w:val="hy-AM" w:eastAsia="hy-AM"/>
              </w:rPr>
            </w:pPr>
          </w:p>
          <w:p w14:paraId="685BCF1B" w14:textId="25253AE5" w:rsidR="006E50B0" w:rsidRDefault="006E50B0" w:rsidP="007766C9">
            <w:pPr>
              <w:pStyle w:val="ListParagraph"/>
              <w:ind w:left="274" w:right="214"/>
              <w:jc w:val="both"/>
              <w:rPr>
                <w:rFonts w:ascii="GHEA Grapalat" w:hAnsi="GHEA Grapalat"/>
                <w:color w:val="000000"/>
                <w:lang w:val="hy-AM" w:eastAsia="hy-AM"/>
              </w:rPr>
            </w:pPr>
          </w:p>
          <w:p w14:paraId="205125E1" w14:textId="3381F818" w:rsidR="006E50B0" w:rsidRDefault="006E50B0" w:rsidP="007766C9">
            <w:pPr>
              <w:pStyle w:val="ListParagraph"/>
              <w:ind w:left="274" w:right="214"/>
              <w:jc w:val="both"/>
              <w:rPr>
                <w:rFonts w:ascii="GHEA Grapalat" w:hAnsi="GHEA Grapalat"/>
                <w:color w:val="000000"/>
                <w:lang w:val="hy-AM" w:eastAsia="hy-AM"/>
              </w:rPr>
            </w:pPr>
          </w:p>
          <w:p w14:paraId="1C178564" w14:textId="4D650A8B" w:rsidR="00F02BE2" w:rsidRDefault="00F02BE2" w:rsidP="007766C9">
            <w:pPr>
              <w:pStyle w:val="ListParagraph"/>
              <w:ind w:left="274" w:right="214"/>
              <w:jc w:val="both"/>
              <w:rPr>
                <w:rFonts w:ascii="GHEA Grapalat" w:hAnsi="GHEA Grapalat"/>
                <w:color w:val="000000"/>
                <w:lang w:val="hy-AM" w:eastAsia="hy-AM"/>
              </w:rPr>
            </w:pPr>
          </w:p>
          <w:p w14:paraId="38525FB2" w14:textId="4B2E0A67" w:rsidR="00F02BE2" w:rsidRDefault="00F02BE2" w:rsidP="007766C9">
            <w:pPr>
              <w:pStyle w:val="ListParagraph"/>
              <w:ind w:left="274" w:right="214"/>
              <w:jc w:val="both"/>
              <w:rPr>
                <w:rFonts w:ascii="GHEA Grapalat" w:hAnsi="GHEA Grapalat"/>
                <w:color w:val="000000"/>
                <w:lang w:val="hy-AM" w:eastAsia="hy-AM"/>
              </w:rPr>
            </w:pPr>
          </w:p>
          <w:p w14:paraId="4051E9FC" w14:textId="218A36D9" w:rsidR="00F02BE2" w:rsidRDefault="00F02BE2" w:rsidP="007766C9">
            <w:pPr>
              <w:pStyle w:val="ListParagraph"/>
              <w:ind w:left="274" w:right="214"/>
              <w:jc w:val="both"/>
              <w:rPr>
                <w:rFonts w:ascii="GHEA Grapalat" w:hAnsi="GHEA Grapalat"/>
                <w:color w:val="000000"/>
                <w:lang w:val="hy-AM" w:eastAsia="hy-AM"/>
              </w:rPr>
            </w:pPr>
          </w:p>
          <w:p w14:paraId="657CB260" w14:textId="558F9743" w:rsidR="00CA00C8" w:rsidRPr="00DD15BC" w:rsidRDefault="00CA00C8" w:rsidP="00DD15BC">
            <w:pPr>
              <w:tabs>
                <w:tab w:val="left" w:pos="211"/>
              </w:tabs>
              <w:ind w:right="214"/>
              <w:jc w:val="both"/>
              <w:rPr>
                <w:rFonts w:ascii="GHEA Grapalat" w:hAnsi="GHEA Grapalat"/>
                <w:color w:val="000000"/>
                <w:lang w:val="hy-AM" w:eastAsia="hy-AM"/>
              </w:rPr>
            </w:pPr>
          </w:p>
        </w:tc>
      </w:tr>
      <w:tr w:rsidR="00DD15BC" w:rsidRPr="00EC1F1C" w14:paraId="1BE87918" w14:textId="77777777" w:rsidTr="00EC2D75">
        <w:trPr>
          <w:trHeight w:val="420"/>
          <w:tblCellSpacing w:w="11" w:type="dxa"/>
          <w:jc w:val="center"/>
        </w:trPr>
        <w:tc>
          <w:tcPr>
            <w:tcW w:w="8751" w:type="dxa"/>
            <w:vMerge w:val="restart"/>
            <w:tcBorders>
              <w:top w:val="single" w:sz="4" w:space="0" w:color="auto"/>
              <w:left w:val="single" w:sz="4" w:space="0" w:color="auto"/>
              <w:right w:val="single" w:sz="4" w:space="0" w:color="auto"/>
            </w:tcBorders>
            <w:shd w:val="clear" w:color="auto" w:fill="BFBFBF" w:themeFill="background1" w:themeFillShade="BF"/>
            <w:hideMark/>
          </w:tcPr>
          <w:p w14:paraId="07297879" w14:textId="537F2096" w:rsidR="00DD15BC" w:rsidRPr="00A463FC" w:rsidRDefault="00DD15BC" w:rsidP="00A463FC">
            <w:pPr>
              <w:spacing w:line="360" w:lineRule="auto"/>
              <w:ind w:firstLine="540"/>
              <w:jc w:val="both"/>
              <w:rPr>
                <w:rFonts w:ascii="GHEA Grapalat" w:hAnsi="GHEA Grapalat" w:cs="Sylfaen"/>
                <w:b/>
                <w:lang w:val="hy-AM"/>
              </w:rPr>
            </w:pPr>
            <w:r w:rsidRPr="00BF6445">
              <w:rPr>
                <w:rFonts w:ascii="GHEA Grapalat" w:hAnsi="GHEA Grapalat" w:cs="Sylfaen"/>
                <w:b/>
                <w:lang w:val="hy-AM"/>
              </w:rPr>
              <w:t xml:space="preserve">2. </w:t>
            </w:r>
            <w:r w:rsidR="00A042AA" w:rsidRPr="00A042AA">
              <w:rPr>
                <w:rFonts w:ascii="GHEA Grapalat" w:hAnsi="GHEA Grapalat" w:cs="Sylfaen"/>
                <w:b/>
                <w:lang w:val="hy-AM"/>
              </w:rPr>
              <w:t>Առողջապահական և աշխատանքի տեսչական մարմին</w:t>
            </w: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ED2D1C" w14:textId="66745331" w:rsidR="00DD15BC" w:rsidRPr="00BF6445" w:rsidRDefault="00A042AA" w:rsidP="001A26F3">
            <w:pPr>
              <w:tabs>
                <w:tab w:val="left" w:pos="264"/>
              </w:tabs>
              <w:ind w:right="214"/>
              <w:jc w:val="center"/>
              <w:rPr>
                <w:rFonts w:ascii="GHEA Grapalat" w:hAnsi="GHEA Grapalat"/>
                <w:b/>
                <w:color w:val="000000"/>
                <w:highlight w:val="lightGray"/>
                <w:lang w:val="hy-AM" w:eastAsia="hy-AM"/>
              </w:rPr>
            </w:pPr>
            <w:r>
              <w:rPr>
                <w:rFonts w:ascii="GHEA Grapalat" w:hAnsi="GHEA Grapalat"/>
                <w:b/>
                <w:color w:val="000000"/>
                <w:lang w:val="hy-AM" w:eastAsia="hy-AM"/>
              </w:rPr>
              <w:t>18</w:t>
            </w:r>
            <w:r w:rsidR="00360369">
              <w:rPr>
                <w:rFonts w:ascii="GHEA Grapalat" w:hAnsi="GHEA Grapalat"/>
                <w:b/>
                <w:color w:val="000000"/>
                <w:lang w:val="hy-AM" w:eastAsia="hy-AM"/>
              </w:rPr>
              <w:t>.0</w:t>
            </w:r>
            <w:r w:rsidR="001A26F3">
              <w:rPr>
                <w:rFonts w:ascii="GHEA Grapalat" w:hAnsi="GHEA Grapalat"/>
                <w:b/>
                <w:color w:val="000000"/>
                <w:lang w:eastAsia="hy-AM"/>
              </w:rPr>
              <w:t>8</w:t>
            </w:r>
            <w:r w:rsidR="00360369">
              <w:rPr>
                <w:rFonts w:ascii="GHEA Grapalat" w:hAnsi="GHEA Grapalat"/>
                <w:b/>
                <w:color w:val="000000"/>
                <w:lang w:val="hy-AM" w:eastAsia="hy-AM"/>
              </w:rPr>
              <w:t>.2023</w:t>
            </w:r>
          </w:p>
        </w:tc>
      </w:tr>
      <w:tr w:rsidR="00DD15BC" w:rsidRPr="00EC1F1C" w14:paraId="306F9587" w14:textId="77777777" w:rsidTr="00EC2D75">
        <w:trPr>
          <w:trHeight w:val="425"/>
          <w:tblCellSpacing w:w="11" w:type="dxa"/>
          <w:jc w:val="center"/>
        </w:trPr>
        <w:tc>
          <w:tcPr>
            <w:tcW w:w="8751" w:type="dxa"/>
            <w:vMerge/>
            <w:tcBorders>
              <w:left w:val="single" w:sz="4" w:space="0" w:color="auto"/>
              <w:bottom w:val="single" w:sz="4" w:space="0" w:color="auto"/>
              <w:right w:val="single" w:sz="4" w:space="0" w:color="auto"/>
            </w:tcBorders>
            <w:shd w:val="clear" w:color="auto" w:fill="BFBFBF" w:themeFill="background1" w:themeFillShade="BF"/>
          </w:tcPr>
          <w:p w14:paraId="411A5ACE" w14:textId="77777777" w:rsidR="00DD15BC" w:rsidRPr="00BF6445" w:rsidRDefault="00DD15BC" w:rsidP="00DD15BC">
            <w:pPr>
              <w:spacing w:line="360" w:lineRule="auto"/>
              <w:ind w:firstLine="540"/>
              <w:jc w:val="both"/>
              <w:rPr>
                <w:rFonts w:ascii="GHEA Grapalat" w:hAnsi="GHEA Grapalat" w:cs="Sylfaen"/>
                <w:b/>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1A710C" w14:textId="1864401D" w:rsidR="00DD15BC" w:rsidRPr="00BF6445" w:rsidRDefault="00A042AA" w:rsidP="00DD15BC">
            <w:pPr>
              <w:tabs>
                <w:tab w:val="left" w:pos="264"/>
              </w:tabs>
              <w:ind w:right="214"/>
              <w:jc w:val="center"/>
              <w:rPr>
                <w:rFonts w:ascii="GHEA Grapalat" w:hAnsi="GHEA Grapalat"/>
                <w:b/>
                <w:color w:val="000000"/>
                <w:lang w:val="hy-AM" w:eastAsia="hy-AM"/>
              </w:rPr>
            </w:pPr>
            <w:r w:rsidRPr="00A042AA">
              <w:rPr>
                <w:rFonts w:ascii="GHEA Grapalat" w:hAnsi="GHEA Grapalat"/>
                <w:b/>
                <w:color w:val="000000"/>
                <w:lang w:val="hy-AM" w:eastAsia="hy-AM"/>
              </w:rPr>
              <w:t>06/18493-2023</w:t>
            </w:r>
          </w:p>
        </w:tc>
      </w:tr>
      <w:tr w:rsidR="00DD15BC" w:rsidRPr="00A608C5" w14:paraId="68765FE1" w14:textId="77777777" w:rsidTr="00A042AA">
        <w:trPr>
          <w:trHeight w:val="395"/>
          <w:tblCellSpacing w:w="11" w:type="dxa"/>
          <w:jc w:val="center"/>
        </w:trPr>
        <w:tc>
          <w:tcPr>
            <w:tcW w:w="8751" w:type="dxa"/>
            <w:shd w:val="clear" w:color="auto" w:fill="FFFFFF"/>
          </w:tcPr>
          <w:p w14:paraId="0630ADF0" w14:textId="77777777" w:rsidR="00A042AA" w:rsidRPr="00A042AA" w:rsidRDefault="00A042AA" w:rsidP="00A042AA">
            <w:pPr>
              <w:spacing w:line="360" w:lineRule="auto"/>
              <w:ind w:firstLine="567"/>
              <w:jc w:val="both"/>
              <w:rPr>
                <w:rFonts w:ascii="GHEA Grapalat" w:hAnsi="GHEA Grapalat"/>
                <w:lang w:val="hy-AM"/>
              </w:rPr>
            </w:pPr>
            <w:r w:rsidRPr="00A042AA">
              <w:rPr>
                <w:rFonts w:ascii="GHEA Grapalat" w:hAnsi="GHEA Grapalat"/>
                <w:lang w:val="hy-AM"/>
              </w:rPr>
              <w:t xml:space="preserve">Առողջապահական և աշխատանքի տեսչական մարմնի կողմից ուսումնասիրվել է Ձեր թիվ ԱԱ/22.2/17952-2023 առ 14.08.2023թ. գրությամբ ներկայացված «Հայաստանի Հանրապետության կառավարության 2019 թվականի օգոստոսի 15-ի N 1080-Ն որոշման մեջ փոփոխություններ և </w:t>
            </w:r>
            <w:r w:rsidRPr="00A042AA">
              <w:rPr>
                <w:rFonts w:ascii="GHEA Grapalat" w:hAnsi="GHEA Grapalat"/>
                <w:lang w:val="hy-AM"/>
              </w:rPr>
              <w:lastRenderedPageBreak/>
              <w:t>լրացումներ կատարելու մասին» ՀՀ Կառավարության որոշման նախագիծը, որի վերաբերյալ ստորև ներկայացվում են հետևյալ առաջարկությունները.</w:t>
            </w:r>
          </w:p>
          <w:p w14:paraId="148D8FE1" w14:textId="77777777" w:rsidR="00A042AA" w:rsidRPr="00A042AA" w:rsidRDefault="00A042AA" w:rsidP="00A042AA">
            <w:pPr>
              <w:spacing w:line="360" w:lineRule="auto"/>
              <w:ind w:firstLine="567"/>
              <w:jc w:val="both"/>
              <w:rPr>
                <w:rFonts w:ascii="GHEA Grapalat" w:hAnsi="GHEA Grapalat"/>
                <w:lang w:val="hy-AM"/>
              </w:rPr>
            </w:pPr>
            <w:r w:rsidRPr="00A042AA">
              <w:rPr>
                <w:rFonts w:ascii="GHEA Grapalat" w:hAnsi="GHEA Grapalat"/>
                <w:lang w:val="hy-AM"/>
              </w:rPr>
              <w:t>1. Նախագծի 1-ին կետի 1-ին ենթակետի «բ» կետով Որոշման 3-րդ կետը շարադրվել է նոր խմբագրությամբ՝ նախատեսելով նաև հետևյալը. «Դեղատոմսով բաց թողնվող այլ դեղերի մասով, էլեկտրոնային կամ թղթային եղանակով դեղատոմսերի դուրս գրումը կիրականացվի 2025 թվականի հունվարի 1-ից»։ Հաշվի առնելով, որ թղթային եղանակով դուրս գրվող դեղատոմսերով դուրս են գրվում նաև թմրամիջոցներ և հոգեմետ (հոգեներգործուն) նյութեր պարունակող դեղեր՝ անհրաժեշտ է հստակեցնել 2025 թվականի հունվարի 1-ից ուժի մեջ մտնելու պահանջը տարածվու՞մ է վերոնշյալ դեղերի դուրս գրման վրա, թե՝ ոչ։</w:t>
            </w:r>
          </w:p>
          <w:p w14:paraId="15D56D5A" w14:textId="77777777" w:rsidR="00A042AA" w:rsidRPr="00A042AA" w:rsidRDefault="00A042AA" w:rsidP="00A042AA">
            <w:pPr>
              <w:spacing w:line="360" w:lineRule="auto"/>
              <w:ind w:firstLine="567"/>
              <w:jc w:val="both"/>
              <w:rPr>
                <w:rFonts w:ascii="GHEA Grapalat" w:hAnsi="GHEA Grapalat"/>
                <w:lang w:val="hy-AM"/>
              </w:rPr>
            </w:pPr>
            <w:r w:rsidRPr="00A042AA">
              <w:rPr>
                <w:rFonts w:ascii="GHEA Grapalat" w:hAnsi="GHEA Grapalat"/>
                <w:lang w:val="hy-AM"/>
              </w:rPr>
              <w:t xml:space="preserve">2. Նախագծի 1-ին կետի 2-րդ ենթակետի «բ» կետով խմբագրվող Որոշման 6-րդ կետում առաջարկվում է նախատեսել՝ էլեկտրոնային համակարգի տեխնիկական խնդիրը կարգավորելուց հետո դուրս գրված թղթային դեղատոմսերը էլեկտրոնային համակարգ մուտքագրելու համար ժամկետներ։ </w:t>
            </w:r>
          </w:p>
          <w:p w14:paraId="37D0DB88" w14:textId="77777777" w:rsidR="00A042AA" w:rsidRPr="00A042AA" w:rsidRDefault="00A042AA" w:rsidP="00A042AA">
            <w:pPr>
              <w:spacing w:line="360" w:lineRule="auto"/>
              <w:ind w:firstLine="567"/>
              <w:jc w:val="both"/>
              <w:rPr>
                <w:rFonts w:ascii="GHEA Grapalat" w:hAnsi="GHEA Grapalat"/>
                <w:lang w:val="hy-AM"/>
              </w:rPr>
            </w:pPr>
            <w:r w:rsidRPr="00A042AA">
              <w:rPr>
                <w:rFonts w:ascii="GHEA Grapalat" w:hAnsi="GHEA Grapalat"/>
                <w:lang w:val="hy-AM"/>
              </w:rPr>
              <w:t xml:space="preserve">3. Տարաբնույթ ընկալումից խուսափելու, նորմատիվ իրավական ակտի կիրառման միօրինակությունն ապահովելու անհրաժեշտությամբ պայմանավորված, ինչպես նաև հաշվի առնելով «Լեզվի մասին» ՀՀ օրենքի պահանջը՝ առաջարկվում է Նախագծի 1-ին կետի 2-րդ ենթակետի «է» կետով </w:t>
            </w:r>
            <w:r w:rsidRPr="00A042AA">
              <w:rPr>
                <w:rFonts w:ascii="GHEA Grapalat" w:hAnsi="GHEA Grapalat"/>
                <w:lang w:val="hy-AM"/>
              </w:rPr>
              <w:lastRenderedPageBreak/>
              <w:t>փոփոխվող Որոշման 12-րդ ենթակետում հստակեցնել՝ դեղատոմսը դուրս է գրվում ամբողջությամբ լատիներենով, թե լատիներենով է գրվում միայն դեղի անվանումը։</w:t>
            </w:r>
          </w:p>
          <w:p w14:paraId="00FF3BE2" w14:textId="6282AEF8" w:rsidR="00DD15BC" w:rsidRPr="007275AF" w:rsidRDefault="00A042AA" w:rsidP="00A042AA">
            <w:pPr>
              <w:spacing w:line="360" w:lineRule="auto"/>
              <w:ind w:firstLine="567"/>
              <w:jc w:val="both"/>
              <w:rPr>
                <w:rFonts w:ascii="GHEA Grapalat" w:hAnsi="GHEA Grapalat"/>
                <w:lang w:val="hy-AM"/>
              </w:rPr>
            </w:pPr>
            <w:r w:rsidRPr="00A042AA">
              <w:rPr>
                <w:rFonts w:ascii="GHEA Grapalat" w:hAnsi="GHEA Grapalat"/>
                <w:lang w:val="hy-AM"/>
              </w:rPr>
              <w:t>4. Նախագծի 1-ին կետի 2-րդ ենթակետի «ժ» կետում «ինքնաշխատ եղանակով» բառերից հետո առաջարկվում է լրացնել «անժամկետ» բառը կամ հստակեցնել Էլեկտրոնային դեղատոմսերի պահպանման ժամկետները։</w:t>
            </w:r>
          </w:p>
        </w:tc>
        <w:tc>
          <w:tcPr>
            <w:tcW w:w="4877" w:type="dxa"/>
            <w:shd w:val="clear" w:color="auto" w:fill="FFFFFF"/>
            <w:hideMark/>
          </w:tcPr>
          <w:p w14:paraId="5FBCC8F6" w14:textId="22BF1F89" w:rsidR="00D009D0" w:rsidRDefault="00D009D0" w:rsidP="007275AF">
            <w:pPr>
              <w:tabs>
                <w:tab w:val="left" w:pos="264"/>
              </w:tabs>
              <w:ind w:right="214"/>
              <w:jc w:val="both"/>
              <w:rPr>
                <w:rFonts w:ascii="GHEA Grapalat" w:hAnsi="GHEA Grapalat"/>
                <w:color w:val="000000"/>
                <w:lang w:val="hy-AM" w:eastAsia="hy-AM"/>
              </w:rPr>
            </w:pPr>
          </w:p>
          <w:p w14:paraId="1929A044" w14:textId="6CF60DD8" w:rsidR="00AE1CB4" w:rsidRDefault="00AE1CB4" w:rsidP="007275AF">
            <w:pPr>
              <w:tabs>
                <w:tab w:val="left" w:pos="264"/>
              </w:tabs>
              <w:ind w:right="214"/>
              <w:jc w:val="both"/>
              <w:rPr>
                <w:rFonts w:ascii="GHEA Grapalat" w:hAnsi="GHEA Grapalat"/>
                <w:color w:val="000000"/>
                <w:lang w:val="hy-AM" w:eastAsia="hy-AM"/>
              </w:rPr>
            </w:pPr>
          </w:p>
          <w:p w14:paraId="367DF9B3" w14:textId="19E126F7" w:rsidR="00AE1CB4" w:rsidRDefault="00AE1CB4" w:rsidP="007275AF">
            <w:pPr>
              <w:tabs>
                <w:tab w:val="left" w:pos="264"/>
              </w:tabs>
              <w:ind w:right="214"/>
              <w:jc w:val="both"/>
              <w:rPr>
                <w:rFonts w:ascii="GHEA Grapalat" w:hAnsi="GHEA Grapalat"/>
                <w:color w:val="000000"/>
                <w:lang w:val="hy-AM" w:eastAsia="hy-AM"/>
              </w:rPr>
            </w:pPr>
          </w:p>
          <w:p w14:paraId="6DA08A86" w14:textId="42EF2ABE" w:rsidR="00AE1CB4" w:rsidRDefault="00AE1CB4" w:rsidP="007275AF">
            <w:pPr>
              <w:tabs>
                <w:tab w:val="left" w:pos="264"/>
              </w:tabs>
              <w:ind w:right="214"/>
              <w:jc w:val="both"/>
              <w:rPr>
                <w:rFonts w:ascii="GHEA Grapalat" w:hAnsi="GHEA Grapalat"/>
                <w:color w:val="000000"/>
                <w:lang w:val="hy-AM" w:eastAsia="hy-AM"/>
              </w:rPr>
            </w:pPr>
          </w:p>
          <w:p w14:paraId="6C47A2CC" w14:textId="133D5BE8" w:rsidR="00AE1CB4" w:rsidRDefault="00AE1CB4" w:rsidP="007275AF">
            <w:pPr>
              <w:tabs>
                <w:tab w:val="left" w:pos="264"/>
              </w:tabs>
              <w:ind w:right="214"/>
              <w:jc w:val="both"/>
              <w:rPr>
                <w:rFonts w:ascii="GHEA Grapalat" w:hAnsi="GHEA Grapalat"/>
                <w:color w:val="000000"/>
                <w:lang w:val="hy-AM" w:eastAsia="hy-AM"/>
              </w:rPr>
            </w:pPr>
          </w:p>
          <w:p w14:paraId="33FB870F" w14:textId="537911A1" w:rsidR="00AE1CB4" w:rsidRDefault="00AE1CB4" w:rsidP="007275AF">
            <w:pPr>
              <w:tabs>
                <w:tab w:val="left" w:pos="264"/>
              </w:tabs>
              <w:ind w:right="214"/>
              <w:jc w:val="both"/>
              <w:rPr>
                <w:rFonts w:ascii="GHEA Grapalat" w:hAnsi="GHEA Grapalat"/>
                <w:color w:val="000000"/>
                <w:lang w:val="hy-AM" w:eastAsia="hy-AM"/>
              </w:rPr>
            </w:pPr>
          </w:p>
          <w:p w14:paraId="66A63CC1" w14:textId="1275AE34" w:rsidR="00AE1CB4" w:rsidRDefault="00AE1CB4" w:rsidP="007275AF">
            <w:pPr>
              <w:tabs>
                <w:tab w:val="left" w:pos="264"/>
              </w:tabs>
              <w:ind w:right="214"/>
              <w:jc w:val="both"/>
              <w:rPr>
                <w:rFonts w:ascii="GHEA Grapalat" w:hAnsi="GHEA Grapalat"/>
                <w:color w:val="000000"/>
                <w:lang w:val="hy-AM" w:eastAsia="hy-AM"/>
              </w:rPr>
            </w:pPr>
          </w:p>
          <w:p w14:paraId="47A8BE8E" w14:textId="2FA33A3C" w:rsidR="00AE1CB4" w:rsidRDefault="00AE1CB4" w:rsidP="007275AF">
            <w:pPr>
              <w:tabs>
                <w:tab w:val="left" w:pos="264"/>
              </w:tabs>
              <w:ind w:right="214"/>
              <w:jc w:val="both"/>
              <w:rPr>
                <w:rFonts w:ascii="GHEA Grapalat" w:hAnsi="GHEA Grapalat"/>
                <w:color w:val="000000"/>
                <w:lang w:val="hy-AM" w:eastAsia="hy-AM"/>
              </w:rPr>
            </w:pPr>
          </w:p>
          <w:p w14:paraId="23FDD1D0" w14:textId="5B66CD03" w:rsidR="00AE1CB4" w:rsidRDefault="00AE1CB4" w:rsidP="007275AF">
            <w:pPr>
              <w:tabs>
                <w:tab w:val="left" w:pos="264"/>
              </w:tabs>
              <w:ind w:right="214"/>
              <w:jc w:val="both"/>
              <w:rPr>
                <w:rFonts w:ascii="GHEA Grapalat" w:hAnsi="GHEA Grapalat"/>
                <w:color w:val="000000"/>
                <w:lang w:val="hy-AM" w:eastAsia="hy-AM"/>
              </w:rPr>
            </w:pPr>
          </w:p>
          <w:p w14:paraId="11D3CBA0" w14:textId="0537834F" w:rsidR="00AE1CB4" w:rsidRDefault="00AE1CB4" w:rsidP="007275AF">
            <w:pPr>
              <w:tabs>
                <w:tab w:val="left" w:pos="264"/>
              </w:tabs>
              <w:ind w:right="214"/>
              <w:jc w:val="both"/>
              <w:rPr>
                <w:rFonts w:ascii="GHEA Grapalat" w:hAnsi="GHEA Grapalat"/>
                <w:color w:val="000000"/>
                <w:lang w:val="hy-AM" w:eastAsia="hy-AM"/>
              </w:rPr>
            </w:pPr>
          </w:p>
          <w:p w14:paraId="3DB51A6F" w14:textId="77777777" w:rsidR="00AE1CB4" w:rsidRDefault="00AE1CB4" w:rsidP="007275AF">
            <w:pPr>
              <w:tabs>
                <w:tab w:val="left" w:pos="264"/>
              </w:tabs>
              <w:ind w:right="214"/>
              <w:jc w:val="both"/>
              <w:rPr>
                <w:rFonts w:ascii="GHEA Grapalat" w:hAnsi="GHEA Grapalat"/>
                <w:color w:val="000000"/>
                <w:lang w:val="hy-AM" w:eastAsia="hy-AM"/>
              </w:rPr>
            </w:pPr>
          </w:p>
          <w:p w14:paraId="07CE4FD0" w14:textId="67C3D8A8" w:rsidR="00D009D0" w:rsidRDefault="00D009D0" w:rsidP="00D009D0">
            <w:pPr>
              <w:rPr>
                <w:rFonts w:ascii="GHEA Grapalat" w:hAnsi="GHEA Grapalat"/>
                <w:lang w:val="hy-AM" w:eastAsia="hy-AM"/>
              </w:rPr>
            </w:pPr>
            <w:r>
              <w:rPr>
                <w:rFonts w:ascii="GHEA Grapalat" w:hAnsi="GHEA Grapalat"/>
                <w:lang w:val="hy-AM" w:eastAsia="hy-AM"/>
              </w:rPr>
              <w:t xml:space="preserve">1․ </w:t>
            </w:r>
            <w:r w:rsidR="00AE1CB4">
              <w:rPr>
                <w:rFonts w:ascii="GHEA Grapalat" w:hAnsi="GHEA Grapalat"/>
                <w:lang w:val="hy-AM" w:eastAsia="hy-AM"/>
              </w:rPr>
              <w:t>Ընդունվել է:</w:t>
            </w:r>
          </w:p>
          <w:p w14:paraId="5F5B980B" w14:textId="57E4D73B" w:rsidR="00AE1CB4" w:rsidRDefault="00AE1CB4" w:rsidP="00D009D0">
            <w:pPr>
              <w:rPr>
                <w:rFonts w:ascii="GHEA Grapalat" w:hAnsi="GHEA Grapalat"/>
                <w:lang w:val="hy-AM" w:eastAsia="hy-AM"/>
              </w:rPr>
            </w:pPr>
          </w:p>
          <w:p w14:paraId="0121C83B" w14:textId="080B3217" w:rsidR="00AE1CB4" w:rsidRDefault="00AE1CB4" w:rsidP="00D009D0">
            <w:pPr>
              <w:rPr>
                <w:rFonts w:ascii="GHEA Grapalat" w:hAnsi="GHEA Grapalat"/>
                <w:lang w:val="hy-AM" w:eastAsia="hy-AM"/>
              </w:rPr>
            </w:pPr>
          </w:p>
          <w:p w14:paraId="308D47BE" w14:textId="37060985" w:rsidR="00AE1CB4" w:rsidRDefault="00AE1CB4" w:rsidP="00D009D0">
            <w:pPr>
              <w:rPr>
                <w:rFonts w:ascii="GHEA Grapalat" w:hAnsi="GHEA Grapalat"/>
                <w:lang w:val="hy-AM" w:eastAsia="hy-AM"/>
              </w:rPr>
            </w:pPr>
          </w:p>
          <w:p w14:paraId="7DA80C11" w14:textId="32E3DB1E" w:rsidR="00AE1CB4" w:rsidRDefault="00AE1CB4" w:rsidP="00D009D0">
            <w:pPr>
              <w:rPr>
                <w:rFonts w:ascii="GHEA Grapalat" w:hAnsi="GHEA Grapalat"/>
                <w:lang w:val="hy-AM" w:eastAsia="hy-AM"/>
              </w:rPr>
            </w:pPr>
          </w:p>
          <w:p w14:paraId="6A59D9F3" w14:textId="140B2722" w:rsidR="00AE1CB4" w:rsidRDefault="00AE1CB4" w:rsidP="00D009D0">
            <w:pPr>
              <w:rPr>
                <w:rFonts w:ascii="GHEA Grapalat" w:hAnsi="GHEA Grapalat"/>
                <w:lang w:val="hy-AM" w:eastAsia="hy-AM"/>
              </w:rPr>
            </w:pPr>
          </w:p>
          <w:p w14:paraId="0AE8ED64" w14:textId="24E7C4FC" w:rsidR="00AE1CB4" w:rsidRDefault="00AE1CB4" w:rsidP="00D009D0">
            <w:pPr>
              <w:rPr>
                <w:rFonts w:ascii="GHEA Grapalat" w:hAnsi="GHEA Grapalat"/>
                <w:lang w:val="hy-AM" w:eastAsia="hy-AM"/>
              </w:rPr>
            </w:pPr>
          </w:p>
          <w:p w14:paraId="6A7CBF1A" w14:textId="4EBC3431" w:rsidR="00AE1CB4" w:rsidRDefault="00AE1CB4" w:rsidP="00D009D0">
            <w:pPr>
              <w:rPr>
                <w:rFonts w:ascii="GHEA Grapalat" w:hAnsi="GHEA Grapalat"/>
                <w:lang w:val="hy-AM" w:eastAsia="hy-AM"/>
              </w:rPr>
            </w:pPr>
          </w:p>
          <w:p w14:paraId="252B1D49" w14:textId="020F3910" w:rsidR="00AE1CB4" w:rsidRDefault="00AE1CB4" w:rsidP="00D009D0">
            <w:pPr>
              <w:rPr>
                <w:rFonts w:ascii="GHEA Grapalat" w:hAnsi="GHEA Grapalat"/>
                <w:lang w:val="hy-AM" w:eastAsia="hy-AM"/>
              </w:rPr>
            </w:pPr>
          </w:p>
          <w:p w14:paraId="1D0CCF7D" w14:textId="0F80BC7E" w:rsidR="00AE1CB4" w:rsidRDefault="00AE1CB4" w:rsidP="00D009D0">
            <w:pPr>
              <w:rPr>
                <w:rFonts w:ascii="GHEA Grapalat" w:hAnsi="GHEA Grapalat"/>
                <w:lang w:val="hy-AM" w:eastAsia="hy-AM"/>
              </w:rPr>
            </w:pPr>
          </w:p>
          <w:p w14:paraId="58CBDC3A" w14:textId="1FCC8E97" w:rsidR="00AE1CB4" w:rsidRDefault="00AE1CB4" w:rsidP="00D009D0">
            <w:pPr>
              <w:rPr>
                <w:rFonts w:ascii="GHEA Grapalat" w:hAnsi="GHEA Grapalat"/>
                <w:lang w:val="hy-AM" w:eastAsia="hy-AM"/>
              </w:rPr>
            </w:pPr>
          </w:p>
          <w:p w14:paraId="0586F174" w14:textId="24E9A444" w:rsidR="00AE1CB4" w:rsidRDefault="00AE1CB4" w:rsidP="00D009D0">
            <w:pPr>
              <w:rPr>
                <w:rFonts w:ascii="GHEA Grapalat" w:hAnsi="GHEA Grapalat"/>
                <w:lang w:val="hy-AM" w:eastAsia="hy-AM"/>
              </w:rPr>
            </w:pPr>
          </w:p>
          <w:p w14:paraId="324F963A" w14:textId="77777777" w:rsidR="00AE1CB4" w:rsidRPr="00AE1CB4" w:rsidRDefault="00AE1CB4" w:rsidP="00D009D0">
            <w:pPr>
              <w:rPr>
                <w:rFonts w:ascii="GHEA Grapalat" w:hAnsi="GHEA Grapalat"/>
                <w:lang w:val="hy-AM" w:eastAsia="hy-AM"/>
              </w:rPr>
            </w:pPr>
          </w:p>
          <w:p w14:paraId="42F8EC3A" w14:textId="0AA222C1" w:rsidR="00D009D0" w:rsidRDefault="00AE1CB4" w:rsidP="00D009D0">
            <w:pPr>
              <w:rPr>
                <w:rFonts w:ascii="GHEA Grapalat" w:hAnsi="GHEA Grapalat"/>
                <w:lang w:val="hy-AM" w:eastAsia="hy-AM"/>
              </w:rPr>
            </w:pPr>
            <w:r>
              <w:rPr>
                <w:rFonts w:ascii="GHEA Grapalat" w:hAnsi="GHEA Grapalat"/>
                <w:lang w:val="hy-AM" w:eastAsia="hy-AM"/>
              </w:rPr>
              <w:t xml:space="preserve">2․ Ընդունվել </w:t>
            </w:r>
            <w:r w:rsidR="00D009D0">
              <w:rPr>
                <w:rFonts w:ascii="GHEA Grapalat" w:hAnsi="GHEA Grapalat"/>
                <w:lang w:val="hy-AM" w:eastAsia="hy-AM"/>
              </w:rPr>
              <w:t>է։</w:t>
            </w:r>
          </w:p>
          <w:p w14:paraId="091BF938" w14:textId="1134882D" w:rsidR="00AE1CB4" w:rsidRDefault="00AE1CB4" w:rsidP="00D009D0">
            <w:pPr>
              <w:rPr>
                <w:rFonts w:ascii="GHEA Grapalat" w:hAnsi="GHEA Grapalat"/>
                <w:lang w:val="hy-AM" w:eastAsia="hy-AM"/>
              </w:rPr>
            </w:pPr>
          </w:p>
          <w:p w14:paraId="2758EDFB" w14:textId="19AE828A" w:rsidR="00AE1CB4" w:rsidRDefault="00AE1CB4" w:rsidP="00D009D0">
            <w:pPr>
              <w:rPr>
                <w:rFonts w:ascii="GHEA Grapalat" w:hAnsi="GHEA Grapalat"/>
                <w:lang w:val="hy-AM" w:eastAsia="hy-AM"/>
              </w:rPr>
            </w:pPr>
          </w:p>
          <w:p w14:paraId="56D29F21" w14:textId="692F9B43" w:rsidR="00AE1CB4" w:rsidRDefault="00AE1CB4" w:rsidP="00D009D0">
            <w:pPr>
              <w:rPr>
                <w:rFonts w:ascii="GHEA Grapalat" w:hAnsi="GHEA Grapalat"/>
                <w:lang w:val="hy-AM" w:eastAsia="hy-AM"/>
              </w:rPr>
            </w:pPr>
          </w:p>
          <w:p w14:paraId="62645738" w14:textId="3E72DF2D" w:rsidR="00AE1CB4" w:rsidRDefault="00AE1CB4" w:rsidP="00D009D0">
            <w:pPr>
              <w:rPr>
                <w:rFonts w:ascii="GHEA Grapalat" w:hAnsi="GHEA Grapalat"/>
                <w:lang w:val="hy-AM" w:eastAsia="hy-AM"/>
              </w:rPr>
            </w:pPr>
          </w:p>
          <w:p w14:paraId="57E8A766" w14:textId="136ADD08" w:rsidR="00AE1CB4" w:rsidRDefault="00AE1CB4" w:rsidP="00D009D0">
            <w:pPr>
              <w:rPr>
                <w:rFonts w:ascii="GHEA Grapalat" w:hAnsi="GHEA Grapalat"/>
                <w:lang w:val="hy-AM" w:eastAsia="hy-AM"/>
              </w:rPr>
            </w:pPr>
          </w:p>
          <w:p w14:paraId="05AE41BE" w14:textId="091CD498" w:rsidR="00AE1CB4" w:rsidRDefault="00AE1CB4" w:rsidP="00D009D0">
            <w:pPr>
              <w:rPr>
                <w:rFonts w:ascii="GHEA Grapalat" w:hAnsi="GHEA Grapalat"/>
                <w:lang w:val="hy-AM" w:eastAsia="hy-AM"/>
              </w:rPr>
            </w:pPr>
          </w:p>
          <w:p w14:paraId="32147208" w14:textId="77777777" w:rsidR="00AE1CB4" w:rsidRPr="00D009D0" w:rsidRDefault="00AE1CB4" w:rsidP="00D009D0">
            <w:pPr>
              <w:rPr>
                <w:rFonts w:ascii="GHEA Grapalat" w:hAnsi="GHEA Grapalat"/>
                <w:lang w:val="hy-AM" w:eastAsia="hy-AM"/>
              </w:rPr>
            </w:pPr>
          </w:p>
          <w:p w14:paraId="200C46A9" w14:textId="2B831A93" w:rsidR="00DD15BC" w:rsidRPr="0093344A" w:rsidRDefault="00D009D0" w:rsidP="00D009D0">
            <w:pPr>
              <w:rPr>
                <w:rFonts w:ascii="GHEA Grapalat" w:hAnsi="GHEA Grapalat"/>
                <w:lang w:val="hy-AM" w:eastAsia="hy-AM"/>
              </w:rPr>
            </w:pPr>
            <w:r>
              <w:rPr>
                <w:rFonts w:ascii="GHEA Grapalat" w:hAnsi="GHEA Grapalat"/>
                <w:lang w:val="hy-AM" w:eastAsia="hy-AM"/>
              </w:rPr>
              <w:t>3․</w:t>
            </w:r>
            <w:r w:rsidR="0093344A">
              <w:rPr>
                <w:rFonts w:ascii="GHEA Grapalat" w:hAnsi="GHEA Grapalat"/>
                <w:lang w:val="hy-AM" w:eastAsia="hy-AM"/>
              </w:rPr>
              <w:t>«Է</w:t>
            </w:r>
            <w:r w:rsidR="0093344A" w:rsidRPr="0093344A">
              <w:rPr>
                <w:rFonts w:ascii="GHEA Grapalat" w:hAnsi="GHEA Grapalat"/>
                <w:lang w:val="hy-AM" w:eastAsia="hy-AM"/>
              </w:rPr>
              <w:t>լեկտրոնային առողջապահության ազգային օպերատոր» ՓԲԸ</w:t>
            </w:r>
            <w:r w:rsidR="0093344A">
              <w:rPr>
                <w:rFonts w:ascii="GHEA Grapalat" w:hAnsi="GHEA Grapalat"/>
                <w:lang w:val="hy-AM" w:eastAsia="hy-AM"/>
              </w:rPr>
              <w:t xml:space="preserve"> ներկայացուցիչների հետ քննարկման արդյունքում որոշում է կայացվել 12-րդ կետի փոփոխություն չիրականացնել, քանի որ գործող 1080-Ն որոշման 12-րդ </w:t>
            </w:r>
            <w:r w:rsidR="0093344A">
              <w:rPr>
                <w:rFonts w:ascii="GHEA Grapalat" w:hAnsi="GHEA Grapalat"/>
                <w:lang w:val="hy-AM" w:eastAsia="hy-AM"/>
              </w:rPr>
              <w:lastRenderedPageBreak/>
              <w:t xml:space="preserve">ենթակետում </w:t>
            </w:r>
            <w:r w:rsidR="002B3020">
              <w:rPr>
                <w:rFonts w:ascii="GHEA Grapalat" w:hAnsi="GHEA Grapalat"/>
                <w:lang w:val="hy-AM" w:eastAsia="hy-AM"/>
              </w:rPr>
              <w:t>Ձեր կողմից մատնանշված հարցը</w:t>
            </w:r>
            <w:r w:rsidR="0093344A">
              <w:rPr>
                <w:rFonts w:ascii="GHEA Grapalat" w:hAnsi="GHEA Grapalat"/>
                <w:lang w:val="hy-AM" w:eastAsia="hy-AM"/>
              </w:rPr>
              <w:t xml:space="preserve"> հստակեցված է:</w:t>
            </w:r>
            <w:r>
              <w:rPr>
                <w:rFonts w:ascii="GHEA Grapalat" w:hAnsi="GHEA Grapalat"/>
                <w:lang w:val="hy-AM" w:eastAsia="hy-AM"/>
              </w:rPr>
              <w:t xml:space="preserve"> </w:t>
            </w:r>
          </w:p>
          <w:p w14:paraId="6AE3D2CF" w14:textId="411B2EBC" w:rsidR="00AE1CB4" w:rsidRDefault="00AE1CB4" w:rsidP="00D009D0">
            <w:pPr>
              <w:rPr>
                <w:rFonts w:ascii="GHEA Grapalat" w:hAnsi="GHEA Grapalat"/>
                <w:lang w:val="hy-AM" w:eastAsia="hy-AM"/>
              </w:rPr>
            </w:pPr>
          </w:p>
          <w:p w14:paraId="4ADCAC8D" w14:textId="0ED4774A" w:rsidR="00AE1CB4" w:rsidRDefault="00AE1CB4" w:rsidP="00D009D0">
            <w:pPr>
              <w:rPr>
                <w:rFonts w:ascii="GHEA Grapalat" w:hAnsi="GHEA Grapalat"/>
                <w:lang w:val="hy-AM" w:eastAsia="hy-AM"/>
              </w:rPr>
            </w:pPr>
          </w:p>
          <w:p w14:paraId="5E0B8AF4" w14:textId="7734B4DC" w:rsidR="00D009D0" w:rsidRPr="00D009D0" w:rsidRDefault="00D009D0" w:rsidP="00AE1CB4">
            <w:pPr>
              <w:rPr>
                <w:rFonts w:ascii="GHEA Grapalat" w:hAnsi="GHEA Grapalat"/>
                <w:lang w:val="hy-AM" w:eastAsia="hy-AM"/>
              </w:rPr>
            </w:pPr>
            <w:r>
              <w:rPr>
                <w:rFonts w:ascii="GHEA Grapalat" w:hAnsi="GHEA Grapalat"/>
                <w:lang w:val="hy-AM" w:eastAsia="hy-AM"/>
              </w:rPr>
              <w:t>4</w:t>
            </w:r>
            <w:r>
              <w:rPr>
                <w:rFonts w:ascii="Cambria Math" w:hAnsi="Cambria Math" w:cs="Cambria Math"/>
                <w:lang w:val="hy-AM" w:eastAsia="hy-AM"/>
              </w:rPr>
              <w:t>․</w:t>
            </w:r>
            <w:r>
              <w:rPr>
                <w:rFonts w:ascii="GHEA Grapalat" w:hAnsi="GHEA Grapalat"/>
                <w:lang w:val="hy-AM" w:eastAsia="hy-AM"/>
              </w:rPr>
              <w:t xml:space="preserve"> </w:t>
            </w:r>
            <w:r w:rsidR="00AE1CB4">
              <w:rPr>
                <w:rFonts w:ascii="GHEA Grapalat" w:hAnsi="GHEA Grapalat"/>
                <w:lang w:val="hy-AM" w:eastAsia="hy-AM"/>
              </w:rPr>
              <w:t xml:space="preserve">Ընդունվել </w:t>
            </w:r>
            <w:r w:rsidR="001243FE">
              <w:rPr>
                <w:rFonts w:ascii="GHEA Grapalat" w:hAnsi="GHEA Grapalat"/>
                <w:lang w:val="hy-AM" w:eastAsia="hy-AM"/>
              </w:rPr>
              <w:t>է։</w:t>
            </w:r>
          </w:p>
        </w:tc>
      </w:tr>
      <w:tr w:rsidR="00762084" w:rsidRPr="00EC1F1C" w14:paraId="4CCC75C6" w14:textId="77777777" w:rsidTr="00762084">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BFBFBF" w:themeFill="background1" w:themeFillShade="BF"/>
            <w:hideMark/>
          </w:tcPr>
          <w:p w14:paraId="4C117DF8" w14:textId="0F719A5E" w:rsidR="00762084" w:rsidRPr="00C84D34" w:rsidRDefault="001A26F3" w:rsidP="00762084">
            <w:pPr>
              <w:spacing w:line="336" w:lineRule="auto"/>
              <w:ind w:left="22" w:firstLine="23"/>
              <w:jc w:val="both"/>
              <w:rPr>
                <w:rFonts w:ascii="GHEA Grapalat" w:hAnsi="GHEA Grapalat" w:cs="Sylfaen"/>
                <w:b/>
                <w:lang w:val="hy-AM"/>
              </w:rPr>
            </w:pPr>
            <w:r>
              <w:rPr>
                <w:rFonts w:ascii="GHEA Grapalat" w:hAnsi="GHEA Grapalat" w:cs="Sylfaen"/>
                <w:b/>
                <w:lang w:val="hy-AM"/>
              </w:rPr>
              <w:lastRenderedPageBreak/>
              <w:t>3</w:t>
            </w:r>
            <w:r w:rsidR="00762084" w:rsidRPr="00C84D34">
              <w:rPr>
                <w:rFonts w:ascii="GHEA Grapalat" w:hAnsi="GHEA Grapalat" w:cs="Sylfaen"/>
                <w:b/>
                <w:lang w:val="hy-AM"/>
              </w:rPr>
              <w:t xml:space="preserve">. </w:t>
            </w:r>
            <w:r w:rsidR="00A042AA">
              <w:rPr>
                <w:rFonts w:ascii="GHEA Grapalat" w:hAnsi="GHEA Grapalat" w:cs="Sylfaen"/>
                <w:b/>
                <w:lang w:val="hy-AM"/>
              </w:rPr>
              <w:t xml:space="preserve">ՀՀ </w:t>
            </w:r>
            <w:r w:rsidR="00A042AA" w:rsidRPr="00A042AA">
              <w:rPr>
                <w:rFonts w:ascii="GHEA Grapalat" w:hAnsi="GHEA Grapalat" w:cs="Sylfaen"/>
                <w:b/>
                <w:lang w:val="hy-AM"/>
              </w:rPr>
              <w:t>Աշխատանքի և սոցիալական հարցերի նախարարություն</w:t>
            </w: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61A5F72" w14:textId="22741050" w:rsidR="00762084" w:rsidRPr="00762084" w:rsidRDefault="001A26F3" w:rsidP="001A26F3">
            <w:pPr>
              <w:ind w:right="214"/>
              <w:jc w:val="center"/>
              <w:rPr>
                <w:rFonts w:ascii="GHEA Grapalat" w:hAnsi="GHEA Grapalat"/>
                <w:b/>
                <w:color w:val="000000"/>
                <w:lang w:val="hy-AM" w:eastAsia="hy-AM"/>
              </w:rPr>
            </w:pPr>
            <w:r>
              <w:rPr>
                <w:rFonts w:ascii="GHEA Grapalat" w:hAnsi="GHEA Grapalat"/>
                <w:b/>
                <w:color w:val="000000"/>
                <w:lang w:val="hy-AM" w:eastAsia="hy-AM"/>
              </w:rPr>
              <w:t>07</w:t>
            </w:r>
            <w:r w:rsidR="00762084">
              <w:rPr>
                <w:rFonts w:ascii="GHEA Grapalat" w:hAnsi="GHEA Grapalat"/>
                <w:b/>
                <w:color w:val="000000"/>
                <w:lang w:val="hy-AM" w:eastAsia="hy-AM"/>
              </w:rPr>
              <w:t>.0</w:t>
            </w:r>
            <w:r>
              <w:rPr>
                <w:rFonts w:ascii="GHEA Grapalat" w:hAnsi="GHEA Grapalat"/>
                <w:b/>
                <w:color w:val="000000"/>
                <w:lang w:eastAsia="hy-AM"/>
              </w:rPr>
              <w:t>8</w:t>
            </w:r>
            <w:r w:rsidR="00762084">
              <w:rPr>
                <w:rFonts w:ascii="GHEA Grapalat" w:hAnsi="GHEA Grapalat"/>
                <w:b/>
                <w:color w:val="000000"/>
                <w:lang w:val="hy-AM" w:eastAsia="hy-AM"/>
              </w:rPr>
              <w:t>.2023</w:t>
            </w:r>
          </w:p>
        </w:tc>
      </w:tr>
      <w:tr w:rsidR="00762084" w:rsidRPr="001A26F3" w14:paraId="6203F866" w14:textId="77777777" w:rsidTr="00762084">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BFBFBF" w:themeFill="background1" w:themeFillShade="BF"/>
            <w:hideMark/>
          </w:tcPr>
          <w:p w14:paraId="5ACF1335" w14:textId="77777777" w:rsidR="00762084" w:rsidRPr="00762084" w:rsidRDefault="00762084" w:rsidP="00762084">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520AFC5" w14:textId="18BAD768" w:rsidR="00762084" w:rsidRPr="00BF6445" w:rsidRDefault="001A26F3" w:rsidP="00762084">
            <w:pPr>
              <w:ind w:right="214"/>
              <w:jc w:val="center"/>
              <w:rPr>
                <w:rFonts w:ascii="GHEA Grapalat" w:hAnsi="GHEA Grapalat"/>
                <w:b/>
                <w:color w:val="000000"/>
                <w:lang w:val="hy-AM" w:eastAsia="hy-AM"/>
              </w:rPr>
            </w:pPr>
            <w:r w:rsidRPr="001A26F3">
              <w:rPr>
                <w:rFonts w:ascii="GHEA Grapalat" w:hAnsi="GHEA Grapalat"/>
                <w:b/>
                <w:color w:val="000000"/>
                <w:lang w:val="hy-AM" w:eastAsia="hy-AM"/>
              </w:rPr>
              <w:t>06/17492-2023</w:t>
            </w:r>
          </w:p>
        </w:tc>
      </w:tr>
      <w:tr w:rsidR="00762084" w:rsidRPr="001A26F3" w14:paraId="093347DB" w14:textId="77777777" w:rsidTr="00762084">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hideMark/>
          </w:tcPr>
          <w:p w14:paraId="4D5D471B" w14:textId="24FCEA77" w:rsidR="00762084" w:rsidRPr="00762084" w:rsidRDefault="001A26F3" w:rsidP="00FA37A5">
            <w:pPr>
              <w:spacing w:line="336" w:lineRule="auto"/>
              <w:ind w:left="22" w:firstLine="23"/>
              <w:jc w:val="both"/>
              <w:rPr>
                <w:rFonts w:ascii="GHEA Grapalat" w:hAnsi="GHEA Grapalat" w:cs="Sylfaen"/>
                <w:lang w:val="hy-AM"/>
              </w:rPr>
            </w:pPr>
            <w:r w:rsidRPr="001A26F3">
              <w:rPr>
                <w:rFonts w:ascii="GHEA Grapalat" w:eastAsia="SimSun" w:hAnsi="GHEA Grapalat"/>
                <w:lang w:val="hy-AM"/>
              </w:rPr>
              <w:t xml:space="preserve">  </w:t>
            </w:r>
            <w:r w:rsidR="00A042AA" w:rsidRPr="00A042AA">
              <w:rPr>
                <w:rFonts w:ascii="GHEA Grapalat" w:eastAsia="SimSun" w:hAnsi="GHEA Grapalat"/>
                <w:lang w:val="hy-AM"/>
              </w:rPr>
              <w:t xml:space="preserve"> «Հայաստանի  Հանրապետության կառավարության  2019  թվականի օգոստոսի 15-ի թիվ 1080-ն որոշման մեջ փոփոխություններ և լրացումներ կատարելու մասին» Կառավարության որոշման նախագծի վերաբերյալ Աշխատանքի և սոցիալական հարցերի նախարարությունը առաջարկություններ և դիտողություններ չունի։</w:t>
            </w:r>
          </w:p>
        </w:tc>
        <w:tc>
          <w:tcPr>
            <w:tcW w:w="4877" w:type="dxa"/>
            <w:tcBorders>
              <w:top w:val="single" w:sz="4" w:space="0" w:color="auto"/>
              <w:left w:val="single" w:sz="4" w:space="0" w:color="auto"/>
              <w:bottom w:val="single" w:sz="4" w:space="0" w:color="auto"/>
              <w:right w:val="single" w:sz="4" w:space="0" w:color="auto"/>
            </w:tcBorders>
            <w:shd w:val="clear" w:color="auto" w:fill="FFFFFF"/>
            <w:hideMark/>
          </w:tcPr>
          <w:p w14:paraId="1378302A" w14:textId="77777777" w:rsidR="00762084" w:rsidRDefault="00762084" w:rsidP="00762084">
            <w:pPr>
              <w:ind w:right="214"/>
              <w:jc w:val="both"/>
              <w:rPr>
                <w:rFonts w:ascii="GHEA Grapalat" w:hAnsi="GHEA Grapalat"/>
                <w:b/>
                <w:color w:val="000000"/>
                <w:lang w:val="hy-AM" w:eastAsia="hy-AM"/>
              </w:rPr>
            </w:pPr>
          </w:p>
          <w:p w14:paraId="1A87D1D4" w14:textId="77777777" w:rsidR="00762084" w:rsidRDefault="00762084" w:rsidP="00762084">
            <w:pPr>
              <w:ind w:right="214"/>
              <w:jc w:val="both"/>
              <w:rPr>
                <w:rFonts w:ascii="GHEA Grapalat" w:hAnsi="GHEA Grapalat"/>
                <w:b/>
                <w:color w:val="000000"/>
                <w:lang w:val="hy-AM" w:eastAsia="hy-AM"/>
              </w:rPr>
            </w:pPr>
          </w:p>
          <w:p w14:paraId="20A4FACE" w14:textId="77777777" w:rsidR="00762084" w:rsidRDefault="00762084" w:rsidP="00762084">
            <w:pPr>
              <w:ind w:right="214"/>
              <w:jc w:val="both"/>
              <w:rPr>
                <w:rFonts w:ascii="GHEA Grapalat" w:hAnsi="GHEA Grapalat"/>
                <w:b/>
                <w:color w:val="000000"/>
                <w:lang w:val="hy-AM" w:eastAsia="hy-AM"/>
              </w:rPr>
            </w:pPr>
          </w:p>
          <w:p w14:paraId="67FD885A" w14:textId="77777777" w:rsidR="00762084" w:rsidRDefault="00762084" w:rsidP="00762084">
            <w:pPr>
              <w:ind w:right="214"/>
              <w:jc w:val="both"/>
              <w:rPr>
                <w:rFonts w:ascii="GHEA Grapalat" w:hAnsi="GHEA Grapalat"/>
                <w:b/>
                <w:color w:val="000000"/>
                <w:lang w:val="hy-AM" w:eastAsia="hy-AM"/>
              </w:rPr>
            </w:pPr>
          </w:p>
          <w:p w14:paraId="28615A45" w14:textId="77777777" w:rsidR="00762084" w:rsidRDefault="00762084" w:rsidP="00762084">
            <w:pPr>
              <w:ind w:right="214"/>
              <w:jc w:val="both"/>
              <w:rPr>
                <w:rFonts w:ascii="GHEA Grapalat" w:hAnsi="GHEA Grapalat"/>
                <w:b/>
                <w:color w:val="000000"/>
                <w:lang w:val="hy-AM" w:eastAsia="hy-AM"/>
              </w:rPr>
            </w:pPr>
          </w:p>
          <w:p w14:paraId="310DC213" w14:textId="77DB1AAE" w:rsidR="00762084" w:rsidRPr="001A26F3" w:rsidRDefault="00762084" w:rsidP="00762084">
            <w:pPr>
              <w:ind w:right="214"/>
              <w:jc w:val="both"/>
              <w:rPr>
                <w:rFonts w:ascii="GHEA Grapalat" w:hAnsi="GHEA Grapalat"/>
                <w:b/>
                <w:color w:val="000000"/>
                <w:lang w:val="hy-AM" w:eastAsia="hy-AM"/>
              </w:rPr>
            </w:pPr>
          </w:p>
          <w:p w14:paraId="0E7DBFC9" w14:textId="290DAE63" w:rsidR="00762084" w:rsidRPr="001A26F3" w:rsidRDefault="00762084" w:rsidP="00C761C6">
            <w:pPr>
              <w:ind w:right="214"/>
              <w:jc w:val="both"/>
              <w:rPr>
                <w:rFonts w:ascii="GHEA Grapalat" w:hAnsi="GHEA Grapalat"/>
                <w:b/>
                <w:color w:val="000000"/>
                <w:lang w:val="hy-AM" w:eastAsia="hy-AM"/>
              </w:rPr>
            </w:pPr>
          </w:p>
        </w:tc>
      </w:tr>
      <w:tr w:rsidR="00596E26" w:rsidRPr="00762084" w14:paraId="1D4E714A" w14:textId="77777777" w:rsidTr="00596E26">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222B4EBF" w14:textId="6FE17D65" w:rsidR="00596E26" w:rsidRPr="00596E26" w:rsidRDefault="00BE7529" w:rsidP="002B5F5A">
            <w:pPr>
              <w:spacing w:line="336" w:lineRule="auto"/>
              <w:ind w:left="22" w:firstLine="23"/>
              <w:jc w:val="both"/>
              <w:rPr>
                <w:rFonts w:ascii="GHEA Grapalat" w:eastAsia="SimSun" w:hAnsi="GHEA Grapalat"/>
                <w:lang w:val="hy-AM"/>
              </w:rPr>
            </w:pPr>
            <w:r>
              <w:rPr>
                <w:rFonts w:ascii="GHEA Grapalat" w:eastAsia="SimSun" w:hAnsi="GHEA Grapalat"/>
                <w:lang w:val="hy-AM"/>
              </w:rPr>
              <w:t>4</w:t>
            </w:r>
            <w:r w:rsidR="00596E26" w:rsidRPr="00596E26">
              <w:rPr>
                <w:rFonts w:ascii="GHEA Grapalat" w:eastAsia="SimSun" w:hAnsi="GHEA Grapalat"/>
                <w:lang w:val="hy-AM"/>
              </w:rPr>
              <w:t>. ՀՀ արդարադատության նախարարություն</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278BF43" w14:textId="5149811E" w:rsidR="00596E26" w:rsidRPr="00762084" w:rsidRDefault="00596E26" w:rsidP="00596E26">
            <w:pPr>
              <w:ind w:right="214"/>
              <w:jc w:val="center"/>
              <w:rPr>
                <w:rFonts w:ascii="GHEA Grapalat" w:hAnsi="GHEA Grapalat"/>
                <w:b/>
                <w:color w:val="000000"/>
                <w:lang w:val="hy-AM" w:eastAsia="hy-AM"/>
              </w:rPr>
            </w:pPr>
            <w:r>
              <w:rPr>
                <w:rFonts w:ascii="GHEA Grapalat" w:hAnsi="GHEA Grapalat"/>
                <w:b/>
                <w:color w:val="000000"/>
                <w:lang w:val="hy-AM" w:eastAsia="hy-AM"/>
              </w:rPr>
              <w:t>09.11.2023</w:t>
            </w:r>
          </w:p>
        </w:tc>
      </w:tr>
      <w:tr w:rsidR="00596E26" w:rsidRPr="00BF6445" w14:paraId="0F090B59" w14:textId="77777777" w:rsidTr="00596E26">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A6A6A6" w:themeFill="background1" w:themeFillShade="A6"/>
            <w:hideMark/>
          </w:tcPr>
          <w:p w14:paraId="655CF8C6" w14:textId="77777777" w:rsidR="00596E26" w:rsidRPr="00596E26" w:rsidRDefault="00596E26" w:rsidP="002B5F5A">
            <w:pPr>
              <w:spacing w:line="336" w:lineRule="auto"/>
              <w:ind w:left="22" w:firstLine="23"/>
              <w:jc w:val="both"/>
              <w:rPr>
                <w:rFonts w:ascii="GHEA Grapalat" w:eastAsia="SimSun" w:hAnsi="GHEA Grapalat"/>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AC0BC6A" w14:textId="0D4059A9" w:rsidR="00596E26" w:rsidRPr="00BF6445" w:rsidRDefault="00596E26" w:rsidP="00596E26">
            <w:pPr>
              <w:ind w:right="214"/>
              <w:jc w:val="center"/>
              <w:rPr>
                <w:rFonts w:ascii="GHEA Grapalat" w:hAnsi="GHEA Grapalat"/>
                <w:b/>
                <w:color w:val="000000"/>
                <w:lang w:val="hy-AM" w:eastAsia="hy-AM"/>
              </w:rPr>
            </w:pPr>
            <w:r w:rsidRPr="00596E26">
              <w:rPr>
                <w:rFonts w:ascii="GHEA Grapalat" w:hAnsi="GHEA Grapalat"/>
                <w:b/>
                <w:color w:val="000000"/>
                <w:lang w:val="hy-AM" w:eastAsia="hy-AM"/>
              </w:rPr>
              <w:t>//47807-2023</w:t>
            </w:r>
          </w:p>
        </w:tc>
      </w:tr>
      <w:tr w:rsidR="00596E26" w:rsidRPr="001A26F3" w14:paraId="64B2B1B8" w14:textId="77777777" w:rsidTr="00596E26">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hideMark/>
          </w:tcPr>
          <w:p w14:paraId="0539B076" w14:textId="77777777" w:rsidR="00596E26" w:rsidRPr="003817AD" w:rsidRDefault="00596E26" w:rsidP="00596E26">
            <w:pPr>
              <w:spacing w:line="360" w:lineRule="auto"/>
              <w:ind w:firstLine="618"/>
              <w:jc w:val="both"/>
              <w:rPr>
                <w:rFonts w:ascii="GHEA Grapalat" w:hAnsi="GHEA Grapalat" w:cs="Sylfaen"/>
                <w:bCs/>
                <w:shd w:val="clear" w:color="auto" w:fill="FFFFFF"/>
                <w:lang w:val="hy-AM"/>
              </w:rPr>
            </w:pPr>
            <w:r w:rsidRPr="003817AD">
              <w:rPr>
                <w:rFonts w:ascii="GHEA Grapalat" w:hAnsi="GHEA Grapalat" w:cs="Sylfaen"/>
                <w:lang w:val="hy-AM"/>
              </w:rPr>
              <w:t>Ի</w:t>
            </w:r>
            <w:r w:rsidRPr="003817AD">
              <w:rPr>
                <w:rFonts w:ascii="GHEA Grapalat" w:hAnsi="GHEA Grapalat"/>
                <w:lang w:val="hy-AM"/>
              </w:rPr>
              <w:t xml:space="preserve"> </w:t>
            </w:r>
            <w:r w:rsidRPr="003817AD">
              <w:rPr>
                <w:rFonts w:ascii="GHEA Grapalat" w:hAnsi="GHEA Grapalat" w:cs="Sylfaen"/>
                <w:lang w:val="hy-AM"/>
              </w:rPr>
              <w:t>պատասխան</w:t>
            </w:r>
            <w:r w:rsidRPr="003817AD">
              <w:rPr>
                <w:rFonts w:ascii="GHEA Grapalat" w:hAnsi="GHEA Grapalat"/>
                <w:lang w:val="hy-AM"/>
              </w:rPr>
              <w:t xml:space="preserve"> </w:t>
            </w:r>
            <w:r w:rsidRPr="003817AD">
              <w:rPr>
                <w:rFonts w:ascii="GHEA Grapalat" w:hAnsi="GHEA Grapalat" w:cs="Sylfaen"/>
                <w:lang w:val="hy-AM"/>
              </w:rPr>
              <w:t>Ձեր՝</w:t>
            </w:r>
            <w:r w:rsidRPr="003817AD">
              <w:rPr>
                <w:rFonts w:ascii="GHEA Grapalat" w:hAnsi="GHEA Grapalat"/>
                <w:lang w:val="hy-AM"/>
              </w:rPr>
              <w:t xml:space="preserve"> 2023 </w:t>
            </w:r>
            <w:r w:rsidRPr="003817AD">
              <w:rPr>
                <w:rFonts w:ascii="GHEA Grapalat" w:hAnsi="GHEA Grapalat" w:cs="Sylfaen"/>
                <w:lang w:val="hy-AM"/>
              </w:rPr>
              <w:t>թվականի</w:t>
            </w:r>
            <w:r w:rsidRPr="003817AD">
              <w:rPr>
                <w:rFonts w:ascii="GHEA Grapalat" w:hAnsi="GHEA Grapalat"/>
                <w:lang w:val="hy-AM"/>
              </w:rPr>
              <w:t xml:space="preserve"> </w:t>
            </w:r>
            <w:r w:rsidRPr="00687A6C">
              <w:rPr>
                <w:rFonts w:ascii="GHEA Grapalat" w:hAnsi="GHEA Grapalat" w:cs="Sylfaen"/>
                <w:lang w:val="hy-AM"/>
              </w:rPr>
              <w:t>հոկտեմբեր</w:t>
            </w:r>
            <w:r>
              <w:rPr>
                <w:rFonts w:ascii="GHEA Grapalat" w:hAnsi="GHEA Grapalat" w:cs="Sylfaen"/>
                <w:lang w:val="hy-AM"/>
              </w:rPr>
              <w:t xml:space="preserve">ի </w:t>
            </w:r>
            <w:r w:rsidRPr="00AC290F">
              <w:rPr>
                <w:rFonts w:ascii="GHEA Grapalat" w:hAnsi="GHEA Grapalat" w:cs="Sylfaen"/>
                <w:lang w:val="hy-AM"/>
              </w:rPr>
              <w:t>18</w:t>
            </w:r>
            <w:r w:rsidRPr="003817AD">
              <w:rPr>
                <w:rFonts w:ascii="GHEA Grapalat" w:hAnsi="GHEA Grapalat"/>
                <w:lang w:val="hy-AM"/>
              </w:rPr>
              <w:t>-</w:t>
            </w:r>
            <w:r w:rsidRPr="003817AD">
              <w:rPr>
                <w:rFonts w:ascii="GHEA Grapalat" w:hAnsi="GHEA Grapalat" w:cs="Sylfaen"/>
                <w:lang w:val="hy-AM"/>
              </w:rPr>
              <w:t>ի</w:t>
            </w:r>
            <w:r w:rsidRPr="003817AD">
              <w:rPr>
                <w:rFonts w:ascii="GHEA Grapalat" w:hAnsi="GHEA Grapalat"/>
                <w:lang w:val="hy-AM"/>
              </w:rPr>
              <w:t xml:space="preserve"> </w:t>
            </w:r>
            <w:r w:rsidRPr="003817AD">
              <w:rPr>
                <w:rFonts w:ascii="GHEA Grapalat" w:hAnsi="GHEA Grapalat" w:cs="Sylfaen"/>
                <w:lang w:val="hy-AM"/>
              </w:rPr>
              <w:t>թիվ</w:t>
            </w:r>
            <w:r w:rsidRPr="003817AD">
              <w:rPr>
                <w:rFonts w:ascii="GHEA Grapalat" w:hAnsi="GHEA Grapalat"/>
                <w:lang w:val="hy-AM"/>
              </w:rPr>
              <w:t xml:space="preserve"> </w:t>
            </w:r>
            <w:r>
              <w:rPr>
                <w:rFonts w:ascii="GHEA Grapalat" w:hAnsi="GHEA Grapalat"/>
                <w:lang w:val="hy-AM"/>
              </w:rPr>
              <w:t>/</w:t>
            </w:r>
            <w:r w:rsidRPr="00687A6C">
              <w:rPr>
                <w:rFonts w:ascii="GHEA Grapalat" w:hAnsi="GHEA Grapalat"/>
                <w:lang w:val="hy-AM"/>
              </w:rPr>
              <w:t>22.2</w:t>
            </w:r>
            <w:r>
              <w:rPr>
                <w:rFonts w:ascii="GHEA Grapalat" w:hAnsi="GHEA Grapalat"/>
                <w:lang w:val="hy-AM"/>
              </w:rPr>
              <w:t>/</w:t>
            </w:r>
            <w:r w:rsidRPr="00687A6C">
              <w:rPr>
                <w:rFonts w:ascii="GHEA Grapalat" w:hAnsi="GHEA Grapalat"/>
                <w:lang w:val="hy-AM"/>
              </w:rPr>
              <w:t>23475</w:t>
            </w:r>
            <w:r w:rsidRPr="003817AD">
              <w:rPr>
                <w:rFonts w:ascii="GHEA Grapalat" w:hAnsi="GHEA Grapalat"/>
                <w:lang w:val="hy-AM"/>
              </w:rPr>
              <w:t xml:space="preserve">-2023 </w:t>
            </w:r>
            <w:r w:rsidRPr="003817AD">
              <w:rPr>
                <w:rFonts w:ascii="GHEA Grapalat" w:hAnsi="GHEA Grapalat" w:cs="Sylfaen"/>
                <w:shd w:val="clear" w:color="auto" w:fill="FFFFFF"/>
                <w:lang w:val="hy-AM"/>
              </w:rPr>
              <w:t xml:space="preserve">գրության` կից ներկայացվում է </w:t>
            </w:r>
            <w:r w:rsidRPr="003817AD">
              <w:rPr>
                <w:rFonts w:ascii="GHEA Grapalat" w:hAnsi="GHEA Grapalat" w:cs="Sylfaen"/>
                <w:lang w:val="hy-AM"/>
              </w:rPr>
              <w:t>«</w:t>
            </w:r>
            <w:r w:rsidRPr="00687A6C">
              <w:rPr>
                <w:rFonts w:ascii="GHEA Grapalat" w:hAnsi="GHEA Grapalat"/>
                <w:lang w:val="hy-AM"/>
              </w:rPr>
              <w:t xml:space="preserve">Հայասատանի Հանրապետության կառավարության 2019 թվականի օգոստոսի 15-ի </w:t>
            </w:r>
            <w:r w:rsidRPr="00687A6C">
              <w:rPr>
                <w:rFonts w:ascii="GHEA Grapalat" w:hAnsi="GHEA Grapalat" w:cs="Sylfaen"/>
                <w:lang w:val="hy-AM"/>
              </w:rPr>
              <w:t>N</w:t>
            </w:r>
            <w:r w:rsidRPr="00687A6C">
              <w:rPr>
                <w:rFonts w:ascii="GHEA Grapalat" w:hAnsi="GHEA Grapalat"/>
                <w:lang w:val="hy-AM"/>
              </w:rPr>
              <w:t xml:space="preserve"> 1080-Ն որոշման մեջ փոփոխություններ և լրացումներ կատարելու մասին</w:t>
            </w:r>
            <w:r w:rsidRPr="003817AD">
              <w:rPr>
                <w:rFonts w:ascii="GHEA Grapalat" w:hAnsi="GHEA Grapalat" w:cs="Sylfaen"/>
                <w:lang w:val="hy-AM"/>
              </w:rPr>
              <w:t>» Հա</w:t>
            </w:r>
            <w:r>
              <w:rPr>
                <w:rFonts w:ascii="GHEA Grapalat" w:hAnsi="GHEA Grapalat" w:cs="Sylfaen"/>
                <w:lang w:val="hy-AM"/>
              </w:rPr>
              <w:t xml:space="preserve">յաստանի Հանրապետության </w:t>
            </w:r>
            <w:r w:rsidRPr="00687A6C">
              <w:rPr>
                <w:rFonts w:ascii="GHEA Grapalat" w:hAnsi="GHEA Grapalat" w:cs="Sylfaen"/>
                <w:lang w:val="hy-AM"/>
              </w:rPr>
              <w:t>կառավարության</w:t>
            </w:r>
            <w:r>
              <w:rPr>
                <w:rFonts w:ascii="GHEA Grapalat" w:hAnsi="GHEA Grapalat" w:cs="Sylfaen"/>
                <w:lang w:val="hy-AM"/>
              </w:rPr>
              <w:t xml:space="preserve"> որոշ</w:t>
            </w:r>
            <w:r w:rsidRPr="003817AD">
              <w:rPr>
                <w:rFonts w:ascii="GHEA Grapalat" w:hAnsi="GHEA Grapalat" w:cs="Sylfaen"/>
                <w:lang w:val="hy-AM"/>
              </w:rPr>
              <w:t>մ</w:t>
            </w:r>
            <w:r w:rsidRPr="00687A6C">
              <w:rPr>
                <w:rFonts w:ascii="GHEA Grapalat" w:hAnsi="GHEA Grapalat" w:cs="Sylfaen"/>
                <w:lang w:val="hy-AM"/>
              </w:rPr>
              <w:t>ան</w:t>
            </w:r>
            <w:r w:rsidRPr="003817AD">
              <w:rPr>
                <w:rFonts w:ascii="GHEA Grapalat" w:hAnsi="GHEA Grapalat"/>
                <w:color w:val="000000"/>
                <w:shd w:val="clear" w:color="auto" w:fill="FFFFFF"/>
                <w:lang w:val="hy-AM"/>
              </w:rPr>
              <w:t xml:space="preserve"> նախագծի վերաբերյալ</w:t>
            </w:r>
            <w:r w:rsidRPr="003817AD">
              <w:rPr>
                <w:rFonts w:ascii="GHEA Grapalat" w:hAnsi="GHEA Grapalat" w:cs="Sylfaen"/>
                <w:shd w:val="clear" w:color="auto" w:fill="FFFFFF"/>
                <w:lang w:val="hy-AM"/>
              </w:rPr>
              <w:t xml:space="preserve"> </w:t>
            </w:r>
            <w:r w:rsidRPr="003817AD">
              <w:rPr>
                <w:rFonts w:ascii="GHEA Grapalat" w:hAnsi="GHEA Grapalat" w:cs="Sylfaen"/>
                <w:bCs/>
                <w:shd w:val="clear" w:color="auto" w:fill="FFFFFF"/>
                <w:lang w:val="hy-AM"/>
              </w:rPr>
              <w:lastRenderedPageBreak/>
              <w:t>Հայաստանի</w:t>
            </w:r>
            <w:r w:rsidRPr="003817AD">
              <w:rPr>
                <w:rFonts w:ascii="GHEA Grapalat" w:hAnsi="GHEA Grapalat"/>
                <w:bCs/>
                <w:shd w:val="clear" w:color="auto" w:fill="FFFFFF"/>
                <w:lang w:val="hy-AM"/>
              </w:rPr>
              <w:t xml:space="preserve"> </w:t>
            </w:r>
            <w:r w:rsidRPr="003817AD">
              <w:rPr>
                <w:rFonts w:ascii="GHEA Grapalat" w:hAnsi="GHEA Grapalat" w:cs="Sylfaen"/>
                <w:bCs/>
                <w:shd w:val="clear" w:color="auto" w:fill="FFFFFF"/>
                <w:lang w:val="hy-AM"/>
              </w:rPr>
              <w:t>Հանրապետության</w:t>
            </w:r>
            <w:r w:rsidRPr="003817AD">
              <w:rPr>
                <w:rFonts w:ascii="GHEA Grapalat" w:hAnsi="GHEA Grapalat"/>
                <w:bCs/>
                <w:shd w:val="clear" w:color="auto" w:fill="FFFFFF"/>
                <w:lang w:val="hy-AM"/>
              </w:rPr>
              <w:t xml:space="preserve"> </w:t>
            </w:r>
            <w:r w:rsidRPr="003817AD">
              <w:rPr>
                <w:rFonts w:ascii="GHEA Grapalat" w:hAnsi="GHEA Grapalat" w:cs="Sylfaen"/>
                <w:bCs/>
                <w:shd w:val="clear" w:color="auto" w:fill="FFFFFF"/>
                <w:lang w:val="hy-AM"/>
              </w:rPr>
              <w:t>արդարադատության</w:t>
            </w:r>
            <w:r w:rsidRPr="003817AD">
              <w:rPr>
                <w:rFonts w:ascii="GHEA Grapalat" w:hAnsi="GHEA Grapalat"/>
                <w:bCs/>
                <w:shd w:val="clear" w:color="auto" w:fill="FFFFFF"/>
                <w:lang w:val="hy-AM"/>
              </w:rPr>
              <w:t xml:space="preserve"> </w:t>
            </w:r>
            <w:r w:rsidRPr="003817AD">
              <w:rPr>
                <w:rFonts w:ascii="GHEA Grapalat" w:hAnsi="GHEA Grapalat" w:cs="Sylfaen"/>
                <w:bCs/>
                <w:shd w:val="clear" w:color="auto" w:fill="FFFFFF"/>
                <w:lang w:val="hy-AM"/>
              </w:rPr>
              <w:t xml:space="preserve">նախարարության պետական փորձագիտական եզրակացությունը:  </w:t>
            </w:r>
          </w:p>
          <w:p w14:paraId="7967DD8D"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«ՀԱՅԱՍՏԱՆԻ ՀԱՆՐԱՊԵՏՈՒԹՅԱՆ ԿԱՌԱՎԱՐՈՒԹՅԱՆ 2019 ԹՎԱԿԱՆԻ ՕԳՈՍՏՈՍԻ 15-Ի N 1080-Ն ՈՐՈՇՄԱՆ ՄԵՋ ՓՈՓՈԽՈՒԹՅՈՒՆՆԵՐ ԵՎ ԼՐԱՑՈՒՄՆԵՐ ԿԱՏԱՐԵԼՈՒ ՄԱՍԻՆ» ՀԱՅԱՍՏԱՆԻ ՀԱՆՐԱՊԵՏՈՒԹՅԱՆ ԿԱՌԱՎԱՐՈՒԹՅԱՆ ՈՐՈՇՄԱՆ ՆԱԽԱԳԾԻ ՎԵՐԱԲԵՐՅԱԼ </w:t>
            </w:r>
          </w:p>
          <w:p w14:paraId="20AB68EE"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«Հայասատանի Հանրապետության կառավարության 2019 թվականի օգոստոսի 15-ի N 1080-Ն որոշման մեջ փոփոխություններ և լրացումներ կատարելու մասին» Հայաստանի Հանրապետության կառավարության որոշման (այսուհետ՝ Որոշում) նախագծի (այսուհետ՝ Նախագիծ) վերաբերյալ հայտնում ենք հետևյալը՝</w:t>
            </w:r>
          </w:p>
          <w:p w14:paraId="6AE52BEE"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1. Նախագծի անվանման մեջ անհրաժեշտ է նշել իրավական ակտի վավերապայմանները, մասնավորապես՝ իրավական ակտն ընդունող մարմնի անվանումը, իրավական ակտի բնույթը՝ նկատի ունենալով «Նորմատիվ իրավական ակտերի մասին» օրենքի 11-րդ հոդածի 1-ին մասի պաահանջները, որոնց համաձայն՝ Նորմատիվ իրավական ակտի վավերապայմաններն են` ընդունող մարմնի կամ պաշտոնատար անձի անվանումը, , իրավական ակտի բնույթը, վերնագիրը /…/</w:t>
            </w:r>
          </w:p>
          <w:p w14:paraId="74D32F83"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2. Նախագծի 1-ին կետի 1-ին ենթակետի «ա» պարբերությամբ նախատեսվում է՝ Որոշման նախաբանում 1-ին կետը շարադրել հետևյալ խմբագրությամբ մինչդեռ հարկ է նշել, որ նախաբանը չի բաժանվում </w:t>
            </w:r>
            <w:r w:rsidRPr="00596E26">
              <w:rPr>
                <w:rFonts w:ascii="GHEA Grapalat" w:eastAsia="SimSun" w:hAnsi="GHEA Grapalat"/>
                <w:lang w:val="hy-AM"/>
              </w:rPr>
              <w:lastRenderedPageBreak/>
              <w:t>հոդվածների, կետերի, ուստի հաշվի առնելով, որ 1-ին կետով նախատեսված փոփոխությունը կատարվում է ոչ թե Նախաբանում այլ՝ 1-ին կետում՝ 1-ին կետի 1-ին ենթակետը անհրաժեշտ է հանել, և դրանով պայմանավորված՝ Նախագծի 1-ին կետը վերահամարակալել: Այս առումով անհրաժեշտ է նկատի ունենալ «Նորմատիվ իրավական ակտերի մասին» օրենքի 13-րդ հոդվածի 1-ին մասը, ըստ որի՝ «Նորմատիվ իրավական ակտը կարող է պարունակել նախաբան, որը սահմանում է իրավական ակտի ընդունման նպատակներն ու պատճառները: Նախաբանը չի շարադրվում առանձին հոդվածով, չի համարակալվում և չի բաժանվում հոդվածների (կետերի): Նախաբանով չեն սահմանվում նորմատիվ դրույթներ: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64D29DB6"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3. Նախագծի 1-ին կետի 1-ին ենթակետի «բ» պարբերությամբ նախատեսվում է, որ «Սույն որոշումն ուժի մեջ է մտնում պաշտոնական հրապարակմանը հաջորդող օրվանից անվճար կամ արտոնյալ պայմաններով տրվող դեղերի դեղատոմսերի դուրս գրման մասով` 2024 թվականի հունվարի 1-ից, համակարգային ազդեցությամբ հակավարակային (հակաբակտերիային, հակասնկային, հակամիկոբակտերիային, հակավիրուսային դեղերի, իմունային շիճուկների և իմունոգլոբուլինների, պատվաստանյութերի), հորմոնային և միզոպրոստոլ պարունակող դեղերի դեղատոմսերի դուրս գրման մասով` 2024 թվականի մարտի 1-ից, </w:t>
            </w:r>
            <w:r w:rsidRPr="00596E26">
              <w:rPr>
                <w:rFonts w:ascii="GHEA Grapalat" w:eastAsia="SimSun" w:hAnsi="GHEA Grapalat"/>
                <w:lang w:val="hy-AM"/>
              </w:rPr>
              <w:lastRenderedPageBreak/>
              <w:t>դեղատոմսով բաց թողնվող այլ դեղերի, ինչպես նաև հոգեմետ (հոգեներգործուն) նյութեր պարունակող դեղերի դեղատոմսերի դուրս գրման մասով` 2025 թվականի հունվարի 1-ից: Դեղատոմսերը դուրս են գրվում միայն էլեկտրոնային եղանակով, բացառությամբ սույն որոշման 6-րդ կետում նշված դեպքերի, իսկ թմրամիջոցներ պարունակող դեղերի դեղատոմսերի դուրսգրումը իրականացվում է միայն թղթային եղանակով։»։</w:t>
            </w:r>
          </w:p>
          <w:p w14:paraId="7EF94952"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Այս առումով հարկ ենք համարում նշել, որ Նախագծով նախատեսվում է փոփոխել արդեն ուժի մեջ մտած և կիրառված դրույթը, ուստի առաջարկում ենք ներկայացված կարգավորումները սահմանել առանձին կետի տեսքով: Նույնը վերաբերում է 1-ին կետի 1-ին ենթակետի «գ» պարբերությանը, որով նախատեսվում է «Որոշման 4-րդ և 5-րդ կետերը ուժը կորցրած ճանաչել:»:</w:t>
            </w:r>
          </w:p>
          <w:p w14:paraId="3C7ED8CF" w14:textId="77777777" w:rsidR="00596E26" w:rsidRPr="00F030DC"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w:t>
            </w:r>
            <w:r w:rsidRPr="00F030DC">
              <w:rPr>
                <w:rFonts w:ascii="GHEA Grapalat" w:eastAsia="SimSun" w:hAnsi="GHEA Grapalat"/>
                <w:lang w:val="hy-AM"/>
              </w:rPr>
              <w:t>Միաժամանակ, Նախագծի հիմնավորման համաձայն՝ «Նախագծի ընդունման անհրաժեշտությունն առաջացել է աշխարհում արագ ընթացող փոխակերպումների մարտահրավերներին համապատասխան: Էլեկտրոնային դեղատոմսի ներդրումը ինքնին հավակնոտ ծրագիր է, սակայն նրա ներդրումը հնարավորություն կտա վերահսկել և կանոնակարգել դեղի մինչև պացիենտ հետագծելիությունը:»:</w:t>
            </w:r>
          </w:p>
          <w:p w14:paraId="69504727" w14:textId="77777777" w:rsidR="00596E26" w:rsidRPr="00F030DC" w:rsidRDefault="00596E26" w:rsidP="00596E26">
            <w:pPr>
              <w:spacing w:line="336" w:lineRule="auto"/>
              <w:ind w:left="22" w:firstLine="23"/>
              <w:jc w:val="both"/>
              <w:rPr>
                <w:rFonts w:ascii="GHEA Grapalat" w:eastAsia="SimSun" w:hAnsi="GHEA Grapalat"/>
                <w:lang w:val="hy-AM"/>
              </w:rPr>
            </w:pPr>
            <w:r w:rsidRPr="00F030DC">
              <w:rPr>
                <w:rFonts w:ascii="GHEA Grapalat" w:eastAsia="SimSun" w:hAnsi="GHEA Grapalat"/>
                <w:lang w:val="hy-AM"/>
              </w:rPr>
              <w:t xml:space="preserve">     Այս առումով գտնում ենք, որ անհրաժեշտ է լրացուցիչ հիմնավորել, թե ինչով է պայմանավորված թմրամիջոցներ պարունակող դեղերի դեղատոմսերի դուրսգրման պարագայում տարբերակված մոտեցում նախատեսելը, երբ էլեկտրոնային եղանակն, ըստ հիմնավորման, ունի բազում </w:t>
            </w:r>
            <w:r w:rsidRPr="00F030DC">
              <w:rPr>
                <w:rFonts w:ascii="GHEA Grapalat" w:eastAsia="SimSun" w:hAnsi="GHEA Grapalat"/>
                <w:lang w:val="hy-AM"/>
              </w:rPr>
              <w:lastRenderedPageBreak/>
              <w:t>առավելություններ, բացի այդ, հաշվի առնելով այն հանգամանքը, որ ներկայիս կարգավորմամբ նմանատիպ տարանջատում առկա չէ:</w:t>
            </w:r>
          </w:p>
          <w:p w14:paraId="47C687B9" w14:textId="77777777" w:rsidR="00596E26" w:rsidRPr="00596E26" w:rsidRDefault="00596E26" w:rsidP="00596E26">
            <w:pPr>
              <w:spacing w:line="336" w:lineRule="auto"/>
              <w:ind w:left="22" w:firstLine="23"/>
              <w:jc w:val="both"/>
              <w:rPr>
                <w:rFonts w:ascii="GHEA Grapalat" w:eastAsia="SimSun" w:hAnsi="GHEA Grapalat"/>
                <w:lang w:val="hy-AM"/>
              </w:rPr>
            </w:pPr>
            <w:r w:rsidRPr="00F030DC">
              <w:rPr>
                <w:rFonts w:ascii="GHEA Grapalat" w:eastAsia="SimSun" w:hAnsi="GHEA Grapalat"/>
                <w:lang w:val="hy-AM"/>
              </w:rPr>
              <w:t xml:space="preserve">     Բացի այդ, նշված կետում հղում է կատարվում որոշման 6-րդ կետին, մինչդեռ որոշման մեջ 6-րդ կետը բացակայում է, ուստի «սույն որոշման 6-րդ կետում» ձևակերպումն անհրաժեշտ է վերանայել և խմբագրել:</w:t>
            </w:r>
          </w:p>
          <w:p w14:paraId="265194E8"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4. Նախագծի 1-ին կետի 2-րդ ենթակետի «դ» պարբերությամբ նախատեսվում է Որոշման 9-րդ կետը շարադրել հետևյալ խմբագրությամբ՝ </w:t>
            </w:r>
          </w:p>
          <w:p w14:paraId="22CA53D0"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«Էլեկտրոնային դեղատոմսը, բացի սույն կարգի 8-րդ կետում նշված տվյալների, պետք է պարունակի նաև՝</w:t>
            </w:r>
          </w:p>
          <w:p w14:paraId="46FE09A2"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1)</w:t>
            </w:r>
            <w:r w:rsidRPr="00596E26">
              <w:rPr>
                <w:rFonts w:ascii="GHEA Grapalat" w:eastAsia="SimSun" w:hAnsi="GHEA Grapalat"/>
                <w:lang w:val="hy-AM"/>
              </w:rPr>
              <w:tab/>
              <w:t>ախտորոշման ծածկագիրը՝ հիվանդությունների դասակարգման (այսուհետ՝ ՀԴ) համաձայն.</w:t>
            </w:r>
          </w:p>
          <w:p w14:paraId="1AC47919"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2)</w:t>
            </w:r>
            <w:r w:rsidRPr="00596E26">
              <w:rPr>
                <w:rFonts w:ascii="GHEA Grapalat" w:eastAsia="SimSun" w:hAnsi="GHEA Grapalat"/>
                <w:lang w:val="hy-AM"/>
              </w:rPr>
              <w:tab/>
              <w:t>դեղի անատոմիական-բուժական-քիմիական ծածկագիրը՝ ըստ գրանցամատյանի.</w:t>
            </w:r>
          </w:p>
          <w:p w14:paraId="7E668779"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3)</w:t>
            </w:r>
            <w:r w:rsidRPr="00596E26">
              <w:rPr>
                <w:rFonts w:ascii="GHEA Grapalat" w:eastAsia="SimSun" w:hAnsi="GHEA Grapalat"/>
                <w:lang w:val="hy-AM"/>
              </w:rPr>
              <w:tab/>
              <w:t>պացիենտի ՀԾՀ-ն կամ վերջինից հրաժարվելու դեպքում՝ հրաժարվելու մասին տեղեկանքի համարը, ծննդյան ամսաթիվը, սեռը.</w:t>
            </w:r>
          </w:p>
          <w:p w14:paraId="3E683387"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4)</w:t>
            </w:r>
            <w:r w:rsidRPr="00596E26">
              <w:rPr>
                <w:rFonts w:ascii="GHEA Grapalat" w:eastAsia="SimSun" w:hAnsi="GHEA Grapalat"/>
                <w:lang w:val="hy-AM"/>
              </w:rPr>
              <w:tab/>
              <w:t>բժշկի մասնագիտացումը.</w:t>
            </w:r>
          </w:p>
          <w:p w14:paraId="3E8DA493"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5)</w:t>
            </w:r>
            <w:r w:rsidRPr="00596E26">
              <w:rPr>
                <w:rFonts w:ascii="GHEA Grapalat" w:eastAsia="SimSun" w:hAnsi="GHEA Grapalat"/>
                <w:lang w:val="hy-AM"/>
              </w:rPr>
              <w:tab/>
              <w:t>արժեքի լրիվ կամ մասնակի փոխհատուցմամբ (այսուհետ՝ փոխհատուցվող) դեղերի տրամադրումը հիմնավորող փաստաթղթի համարը, տրման ամսաթիվը և ուժի մեջ գտնվելու ժամկետը.</w:t>
            </w:r>
          </w:p>
          <w:p w14:paraId="5AEF6FC5"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6)</w:t>
            </w:r>
            <w:r w:rsidRPr="00596E26">
              <w:rPr>
                <w:rFonts w:ascii="GHEA Grapalat" w:eastAsia="SimSun" w:hAnsi="GHEA Grapalat"/>
                <w:lang w:val="hy-AM"/>
              </w:rPr>
              <w:tab/>
              <w:t>Լիազորված անձի տվյալները՝ անուն, ազգանուն, ՀԾՀ-ն կամ վերջինից հրաժարվելու դեպքում՝ հրաժարվելու մասին տեղեկանքի համարը։»:</w:t>
            </w:r>
          </w:p>
          <w:p w14:paraId="2E9FC6A3" w14:textId="77777777" w:rsidR="00596E26" w:rsidRPr="00BE7529"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lastRenderedPageBreak/>
              <w:t xml:space="preserve">    </w:t>
            </w:r>
            <w:r w:rsidRPr="00BE7529">
              <w:rPr>
                <w:rFonts w:ascii="GHEA Grapalat" w:eastAsia="SimSun" w:hAnsi="GHEA Grapalat"/>
                <w:lang w:val="hy-AM"/>
              </w:rPr>
              <w:t>Ներկայիս կարգավորմամբ՝ Որոշման 9-րդ կետի 5-րդ ենթակետում, բացի վերոնշյալ դրույթներից նշվում է նաև համակարգին համապատասխան փաստաթուղթ կցելու նախապայմանը:</w:t>
            </w:r>
          </w:p>
          <w:p w14:paraId="42942E89" w14:textId="77777777" w:rsidR="00596E26" w:rsidRPr="00596E26" w:rsidRDefault="00596E26" w:rsidP="00596E26">
            <w:pPr>
              <w:spacing w:line="336" w:lineRule="auto"/>
              <w:ind w:left="22" w:firstLine="23"/>
              <w:jc w:val="both"/>
              <w:rPr>
                <w:rFonts w:ascii="GHEA Grapalat" w:eastAsia="SimSun" w:hAnsi="GHEA Grapalat"/>
                <w:lang w:val="hy-AM"/>
              </w:rPr>
            </w:pPr>
            <w:r w:rsidRPr="00BE7529">
              <w:rPr>
                <w:rFonts w:ascii="GHEA Grapalat" w:eastAsia="SimSun" w:hAnsi="GHEA Grapalat"/>
                <w:lang w:val="hy-AM"/>
              </w:rPr>
              <w:t xml:space="preserve">    Հաշվի առնելով վերոնշյալը՝ կարող ենք եզրակացնել, որ նախատեսվում է հեռացնել համակարգին համապատասխան փաստաթուղթ կցելու դրույթը: Սակայն հասկանալի չէ, թե ինչով է պայմանավորված վերոնշյալ փոփոխության կատարումը: Ուստի՝ գտնում ենք, որ նշված պահանջի վերացման նպատակահարմարության հիմնավորման անհրաժեշտություն կա:</w:t>
            </w:r>
          </w:p>
          <w:p w14:paraId="49CA1702"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5. Նախագծի 1-ին կետի 2-րդ ենթակետի «ե» պարբերությամբ նախատեսվում է՝, որ «Հայաստանի Հանրապետությունում կիրառվում են սույն որոշման N 2 հավելվածով հաստատված դեղատոմսերի ձևաթղթերի հետևյալ ձևերը՝</w:t>
            </w:r>
          </w:p>
          <w:p w14:paraId="68E18E60"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1) N 1 դեղատոմսային ձև՝ թմրամիջոց պարունակող դեղերի համար թղթային տարբերակ,</w:t>
            </w:r>
          </w:p>
          <w:p w14:paraId="301FF33C"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2) N 2 դեղատոմսային ձև՝ հոգեմետ /հոգեներգործուն/ նյութ պարունակող դեղերի համար էլեկտրոնային տարբերակ, բացառությամբ սույն կարգի 6-րդ կետով սահմանված դեպքերի,</w:t>
            </w:r>
          </w:p>
          <w:p w14:paraId="54C31006"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3) N 3 դեղատոմսային  ձև՝ փոխհատուցվող դեղերի համար էլեկտրոնային տարբերակ, բացառությամբ սույն կարգի 6-րդ կետով սահմանված դեպքերի,</w:t>
            </w:r>
          </w:p>
          <w:p w14:paraId="5A4A9E1B"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4) N 4 դեղատոմսային ձև՝ դեղերի և դեղանյութերի մեկանգամյա կամ բազմակի բացթողման համար էլեկտրոնային տարբերակ, բացառությամբ սույն կարգի 6-րդ կետով սահմանված դեպքերի:</w:t>
            </w:r>
          </w:p>
          <w:p w14:paraId="7BA0492C" w14:textId="77777777" w:rsidR="00596E26" w:rsidRPr="00CE131F" w:rsidRDefault="00596E26" w:rsidP="00596E26">
            <w:pPr>
              <w:spacing w:line="336" w:lineRule="auto"/>
              <w:ind w:left="22" w:firstLine="23"/>
              <w:jc w:val="both"/>
              <w:rPr>
                <w:rFonts w:ascii="GHEA Grapalat" w:eastAsia="SimSun" w:hAnsi="GHEA Grapalat"/>
                <w:lang w:val="hy-AM"/>
              </w:rPr>
            </w:pPr>
            <w:r w:rsidRPr="00CE131F">
              <w:rPr>
                <w:rFonts w:ascii="GHEA Grapalat" w:eastAsia="SimSun" w:hAnsi="GHEA Grapalat"/>
                <w:lang w:val="hy-AM"/>
              </w:rPr>
              <w:lastRenderedPageBreak/>
              <w:t>Միևնույն ժամանակ, Նախագծի 1-ին կետի 1-ին ենթակետի «ա»  պարբերությամբ հաստատվում է միայն թղթային ձևատոմսի ձևը:</w:t>
            </w:r>
          </w:p>
          <w:p w14:paraId="4F24153E" w14:textId="77777777" w:rsidR="00596E26" w:rsidRPr="00CE131F" w:rsidRDefault="00596E26" w:rsidP="00596E26">
            <w:pPr>
              <w:spacing w:line="336" w:lineRule="auto"/>
              <w:ind w:left="22" w:firstLine="23"/>
              <w:jc w:val="both"/>
              <w:rPr>
                <w:rFonts w:ascii="GHEA Grapalat" w:eastAsia="SimSun" w:hAnsi="GHEA Grapalat"/>
                <w:lang w:val="hy-AM"/>
              </w:rPr>
            </w:pPr>
            <w:r w:rsidRPr="00CE131F">
              <w:rPr>
                <w:rFonts w:ascii="GHEA Grapalat" w:eastAsia="SimSun" w:hAnsi="GHEA Grapalat"/>
                <w:lang w:val="hy-AM"/>
              </w:rPr>
              <w:t xml:space="preserve">Այսինքն՝  վերոնշյալ դրույթով նախատեսվում է, որ հավելված N 2-ով սահմանվում են թղթային դեղատոմսերի ձևեր, սակայն Նախագծի 1-ին կետի 2-րդ ենթակետի «ե» պարբերության համաձայն՝ հավելված N 2-ով սահմանվում են ոչ միայն թղթային դեղատոմսերի ձևեր, այլև էլեկտրոնային: </w:t>
            </w:r>
          </w:p>
          <w:p w14:paraId="364FD9E5" w14:textId="77777777" w:rsidR="00596E26" w:rsidRPr="00596E26" w:rsidRDefault="00596E26" w:rsidP="00596E26">
            <w:pPr>
              <w:spacing w:line="336" w:lineRule="auto"/>
              <w:ind w:left="22" w:firstLine="23"/>
              <w:jc w:val="both"/>
              <w:rPr>
                <w:rFonts w:ascii="GHEA Grapalat" w:eastAsia="SimSun" w:hAnsi="GHEA Grapalat"/>
                <w:lang w:val="hy-AM"/>
              </w:rPr>
            </w:pPr>
            <w:r w:rsidRPr="00CE131F">
              <w:rPr>
                <w:rFonts w:ascii="GHEA Grapalat" w:eastAsia="SimSun" w:hAnsi="GHEA Grapalat"/>
                <w:lang w:val="hy-AM"/>
              </w:rPr>
              <w:t xml:space="preserve">     Ուստի՝ հիմք ընդունելով վերոգրյալը՝ առաջարկում ենք վերանայել հիշյալ կարգավորումների համապատասխանությունը միմյանց կամ հանել «թղթային» բառը:</w:t>
            </w:r>
          </w:p>
          <w:p w14:paraId="3066EF06"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6. Նախագծի 1-ին կետի 2-րդ ենթակետի «ի» պարբերության մեջ նշվում է, որ «Թղթային դեղատոմսով դեղը բաց թողնելիս դեղատոմսի դարձերեսին նշվում է բաց թողնված դեղի անվանումը, դեղաչափը, դեղաձևը, քանակը, բացթողման ամսաթիվը, բաց թողնողի անունը, ազգանունը և ստորագրվում բաց թողնողի կողմից: Էլեկտրոնային դեղատոմսի դեպքում՝ Համակարգում ամրագրվում է դուրս գրված դեղի քանակները։»։      </w:t>
            </w:r>
          </w:p>
          <w:p w14:paraId="77EC81EF"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w:t>
            </w:r>
            <w:r w:rsidRPr="00BE7529">
              <w:rPr>
                <w:rFonts w:ascii="GHEA Grapalat" w:eastAsia="SimSun" w:hAnsi="GHEA Grapalat"/>
                <w:lang w:val="hy-AM"/>
              </w:rPr>
              <w:t>Վերոնշյալի կապակցությամբ գտնում ենք, որ անհրաժեշտ է քննարկման առարկա դարձնել էլեկտրոնային դեղատոմսի դեպքում Համակարգում դուրս գրված դեղի միայն քանակի ամրագրման պահանջի նախատեսման բավարար լինել կամ չլինելու հանգամանքը:</w:t>
            </w:r>
          </w:p>
          <w:p w14:paraId="474195F9"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7. Նախագծի 1-ին կետի 2-րդ ենթակետի «է» պարբերությամբ նախատեսվում է Նախագծի 27-րդ կետը շարադրել հետևյալ խմբագրությամբ. «Դեղատոմսերում դեղերը գրվում են համընդհանուր անվանումներով՝ օրենքի </w:t>
            </w:r>
            <w:r w:rsidRPr="00596E26">
              <w:rPr>
                <w:rFonts w:ascii="GHEA Grapalat" w:eastAsia="SimSun" w:hAnsi="GHEA Grapalat"/>
                <w:lang w:val="hy-AM"/>
              </w:rPr>
              <w:lastRenderedPageBreak/>
              <w:t>25-րդ հոդվածի 10-րդ մասին համապատասխան: Դեղի առևտրային անվանումով դեղատոմս դուրս գրելը հնարավոր է միայն բժշկի պատճառաբանված հիմնավորման դեպքում: Թղթային դեղատոմսի դեպքում հիմնավորումը նշվում է դեղատոմսի դարձերեսին, իսկ էլեկտրոնային դեղատոմսի դեպքում այդ նպատակի համար առանձնացված դաշտում:»:</w:t>
            </w:r>
          </w:p>
          <w:p w14:paraId="3A235DE1"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Որոշման 27-րդ կետի համաձայն՝ «Դեղատոմսերում դեղերը գրվում են համընդհանուր անվանումներով՝ օրենքի 25-րդ հոդվածի 10-րդ մասին համապատասխան: Դեղի առևտրային անվանմամբ դեղատոմս դուրս գրելը հնարավոր է միայն բժշկի պատճառաբանված հիմնավորման դեպքում: Թղթային դեղատոմսի դեպքում հիմնավորումը նշվում է դեղատոմսի դարձերեսին, իսկ էլեկտրոնային դեղատոմսի դեպքում այդ նպատակի համար առանձնացված դաշտում:»:</w:t>
            </w:r>
          </w:p>
          <w:p w14:paraId="79D55435"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Հիմք ընդունելով «Նորմատիվ իրավական ակտերի մասին» օրենքի 33-րդ հոդվածը և հաշվի առնելով վերոնշյալ կետում միայն մեկ բառի փոփոխության հանգամանքը՝ առաջարկում ենք նոր խմբագրությամբ ներկայացնելու փոխարեն «անվանմամբ» բառը փոխարինել «անվանումով» բառով:</w:t>
            </w:r>
          </w:p>
          <w:p w14:paraId="080C5C6F"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8. Նախագծի 1-ին կետի 2-րդ ենթակետի «է» պարբերությամբ նախատեսվում է «Որոշման հավելված 1-ի 30-րդ կետը շարադրել հետևյալ խմբագրությամբ. «Թմրամիջոցներ և հոգեմետ (հոգեներգործուն) նյութեր, ինչպես նաև փոխհատուցվող (այդ թվում՝ կենտրոնացված կարգով ձեռք բերված և մարդասիրական օգնության ճանապարհով ստացված) դեղի» </w:t>
            </w:r>
            <w:r w:rsidRPr="00596E26">
              <w:rPr>
                <w:rFonts w:ascii="GHEA Grapalat" w:eastAsia="SimSun" w:hAnsi="GHEA Grapalat"/>
                <w:lang w:val="hy-AM"/>
              </w:rPr>
              <w:lastRenderedPageBreak/>
              <w:t>բառերը փոխարինել «Թմրամիջոցներ և հոգեմետ (հոգեներգործուն) նյութեր պարունակող դեղի» բառերով:»:</w:t>
            </w:r>
          </w:p>
          <w:p w14:paraId="5D42C672"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«Նորմատիվ իրավական ակտերի մասին» օրենքի 33-րդ հոդվածի 1-ին մասի համաձայն՝  Նորմատիվ իրավական ակտում փոփոխությունները կատարվում են նրա առանձին`</w:t>
            </w:r>
          </w:p>
          <w:p w14:paraId="65C3DF20"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1) բառեր, թվեր կամ կետադրական նշաններ այլ բառերով, թվերով կամ կետադրական նշաններով փոխարինելու միջոցով.</w:t>
            </w:r>
          </w:p>
          <w:p w14:paraId="2653B50E"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2) բառեր, թվեր կամ նախադասություններ հանելու միջոցով.</w:t>
            </w:r>
          </w:p>
          <w:p w14:paraId="7455992C"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3) բաժիններ, գլուխներ, հոդվածներ, մասեր, կետեր, ենթակետեր, պարբերություններ կամ նախադասություններ նոր խմբագրությամբ շարադրելու միջոցով.</w:t>
            </w:r>
          </w:p>
          <w:p w14:paraId="12E22AF1"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4) բաժինների, գլուխների, հոդվածների, մասերի, կետերի, ենթակետերի կամ պարբերությունների գործողությունը դադարեցնելու միջոցով:</w:t>
            </w:r>
          </w:p>
          <w:p w14:paraId="09962011"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Ուստի վերոնշյալ փոփոխությունը կարող է կատարվել կա՛մ Որոշման հավելված 1-ի 30-րդ կետում «Թմրամիջոցներ և հոգեմետ (հոգեներգործուն) նյութեր, ինչպես նաև փոխհատուցվող (այդ թվում՝ կենտրոնացված կարգով ձեռք բերված և մարդասիրական օգնության ճանապարհով ստացված) դեղի» բառերը «Թմրամիջոցներ և հոգեմետ (հոգեներգործուն) նյութեր պարունակող դեղի» բառերով փոխարինելու կա՛մ վերոնշյալ կետը նոր խմբագրությամբ շարադրելու ձևով:</w:t>
            </w:r>
          </w:p>
          <w:p w14:paraId="5F58EEB6"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Նմանատիպ կարգավորում առկա է նաև Նախագծի 1-ին կետի 2-րդ ենթակետի «ի» և «լ» և «խ» պարբերություններում: Մասնավորապես՝ </w:t>
            </w:r>
            <w:r w:rsidRPr="00596E26">
              <w:rPr>
                <w:rFonts w:ascii="GHEA Grapalat" w:eastAsia="SimSun" w:hAnsi="GHEA Grapalat"/>
                <w:lang w:val="hy-AM"/>
              </w:rPr>
              <w:lastRenderedPageBreak/>
              <w:t xml:space="preserve">վերոնշյալ պարբերություններում նախատեսվում է «կետը լրացնել հետևյալ խմբագրությամբ»: </w:t>
            </w:r>
          </w:p>
          <w:p w14:paraId="71CAA158"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«Նորմատիվ իրավական ակտերի մասին» օրենքի 33-րդ հոդվածի 3-րդ մասի համաձայն՝ «Նորմատիվ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p>
          <w:p w14:paraId="059C9606"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Հետևաբար՝ անհրաժեշտ է կա՛մ նորմատիվ իրավական ակտում լրացում կատարել, կա՛մ համապատասխան կետերը շարադրել նոր խմբագրությամբ:</w:t>
            </w:r>
          </w:p>
          <w:p w14:paraId="63340AC4"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9. Նախագծի 1-ին կետի 2-րդ ենթակետի «թ» պարբերությամբ նախատեսվում է «Որոշման հավելված 1-ի 31-րդ կետը շարադրել հետևյալ խմբագրությամբ. Դեղատոմս գրող բժիշկը հաշվառում է N 1 և N 2 ձևաթղթերի վրա դուրս գրված դեղատոմսերն ըստ տեսակների առանձնացված մատյաններում, որոնց էջերը համարակալվում, կարվում և հաստատվում են բժշկական հաստատության տնօրենի ստորագրությամբ: Մատյանում գրիչով նշվում են դուրսգրման ամիսը, ամսաթիվը, պացիենտի անունը, ազգանունը, բնակության վայրը, բժշկական փաստաթղթի համարը, զեղչի հիմքը և չափը (տոկոսով), դեղատոմսի համարը, բովանդակությունը և պացիենտի ստորագրությունը: Իսկ N 3 ձևաթղթի վրա դուրս գրված էլեկտրոնային դեղատոմսերի գրանցամատյանը էլեկտրոնային համակարգում ձևավորվում է ինքնաշխատ եղանակով:»: </w:t>
            </w:r>
          </w:p>
          <w:p w14:paraId="5E8DEFF2" w14:textId="77777777" w:rsidR="00596E26" w:rsidRPr="00F030DC"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lastRenderedPageBreak/>
              <w:t xml:space="preserve">     </w:t>
            </w:r>
            <w:r w:rsidRPr="00F030DC">
              <w:rPr>
                <w:rFonts w:ascii="GHEA Grapalat" w:eastAsia="SimSun" w:hAnsi="GHEA Grapalat"/>
                <w:lang w:val="hy-AM"/>
              </w:rPr>
              <w:t>Վերոնշյալ պարբերությամբ նախատեսված չէ գրանցամատյանի վարման ընթացակարգը N 4 ձևաթղթի պարագայում: Հետևաբար՝ կարգավորումը վերանայելու անհրաժեշտություն կա:</w:t>
            </w:r>
          </w:p>
          <w:p w14:paraId="063B0297" w14:textId="77777777" w:rsidR="00596E26" w:rsidRPr="00596E26" w:rsidRDefault="00596E26" w:rsidP="00596E26">
            <w:pPr>
              <w:spacing w:line="336" w:lineRule="auto"/>
              <w:ind w:left="22" w:firstLine="23"/>
              <w:jc w:val="both"/>
              <w:rPr>
                <w:rFonts w:ascii="GHEA Grapalat" w:eastAsia="SimSun" w:hAnsi="GHEA Grapalat"/>
                <w:lang w:val="hy-AM"/>
              </w:rPr>
            </w:pPr>
            <w:r w:rsidRPr="00F030DC">
              <w:rPr>
                <w:rFonts w:ascii="GHEA Grapalat" w:eastAsia="SimSun" w:hAnsi="GHEA Grapalat"/>
                <w:lang w:val="hy-AM"/>
              </w:rPr>
              <w:t xml:space="preserve">     Բացի այդ՝ հարկ ենք համարում նշել, որ Նախագծում բազմիցս կիրառվող «անվավեր անել» բառերը անհրաժեշտ է փոխարինել «անվավեր ճանաչել» բառերով:</w:t>
            </w:r>
            <w:r w:rsidRPr="00596E26">
              <w:rPr>
                <w:rFonts w:ascii="GHEA Grapalat" w:eastAsia="SimSun" w:hAnsi="GHEA Grapalat"/>
                <w:lang w:val="hy-AM"/>
              </w:rPr>
              <w:t xml:space="preserve"> </w:t>
            </w:r>
          </w:p>
          <w:p w14:paraId="20DF0F02"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10. Նախագծի 2-րդ կետի համաձայն՝ «Սույն որոշումն ուժի մեջ է պաշտոնական հրապարակման հաջորդ օրը:»:</w:t>
            </w:r>
          </w:p>
          <w:p w14:paraId="284F8363" w14:textId="77777777"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 xml:space="preserve">     Ըստ «Նորմատիվ իրավական ակտերի մասին» օրենքի 23-րդ հոդվածի 1-ին մասի՝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14:paraId="69050AD4" w14:textId="0D7047A2" w:rsidR="00596E26" w:rsidRPr="00596E26" w:rsidRDefault="00596E26" w:rsidP="00596E26">
            <w:pPr>
              <w:spacing w:line="336" w:lineRule="auto"/>
              <w:ind w:left="22" w:firstLine="23"/>
              <w:jc w:val="both"/>
              <w:rPr>
                <w:rFonts w:ascii="GHEA Grapalat" w:eastAsia="SimSun" w:hAnsi="GHEA Grapalat"/>
                <w:lang w:val="hy-AM"/>
              </w:rPr>
            </w:pPr>
            <w:r w:rsidRPr="00596E26">
              <w:rPr>
                <w:rFonts w:ascii="GHEA Grapalat" w:eastAsia="SimSun" w:hAnsi="GHEA Grapalat"/>
                <w:lang w:val="hy-AM"/>
              </w:rPr>
              <w:t>Հաշվի առնելով վերոնշյալ կարգավորումը՝ «պաշտոնական հրապարակման հաջորդ օրը» բառերն անհրաժեշտ է փոխարինել «պաշտոնական հրապարակմանը հաջորդող օրվանից» բառերով:</w:t>
            </w:r>
          </w:p>
        </w:tc>
        <w:tc>
          <w:tcPr>
            <w:tcW w:w="4877" w:type="dxa"/>
            <w:tcBorders>
              <w:top w:val="single" w:sz="4" w:space="0" w:color="auto"/>
              <w:left w:val="single" w:sz="4" w:space="0" w:color="auto"/>
              <w:bottom w:val="single" w:sz="4" w:space="0" w:color="auto"/>
              <w:right w:val="single" w:sz="4" w:space="0" w:color="auto"/>
            </w:tcBorders>
            <w:shd w:val="clear" w:color="auto" w:fill="FFFFFF"/>
            <w:hideMark/>
          </w:tcPr>
          <w:p w14:paraId="017D5B62" w14:textId="77777777" w:rsidR="00596E26" w:rsidRDefault="00596E26" w:rsidP="002B5F5A">
            <w:pPr>
              <w:ind w:right="214"/>
              <w:jc w:val="both"/>
              <w:rPr>
                <w:rFonts w:ascii="GHEA Grapalat" w:hAnsi="GHEA Grapalat"/>
                <w:b/>
                <w:color w:val="000000"/>
                <w:lang w:val="hy-AM" w:eastAsia="hy-AM"/>
              </w:rPr>
            </w:pPr>
          </w:p>
          <w:p w14:paraId="41277573" w14:textId="77777777" w:rsidR="00596E26" w:rsidRDefault="00596E26" w:rsidP="002B5F5A">
            <w:pPr>
              <w:ind w:right="214"/>
              <w:jc w:val="both"/>
              <w:rPr>
                <w:rFonts w:ascii="GHEA Grapalat" w:hAnsi="GHEA Grapalat"/>
                <w:b/>
                <w:color w:val="000000"/>
                <w:lang w:val="hy-AM" w:eastAsia="hy-AM"/>
              </w:rPr>
            </w:pPr>
          </w:p>
          <w:p w14:paraId="21D1951F" w14:textId="77777777" w:rsidR="00596E26" w:rsidRDefault="00596E26" w:rsidP="002B5F5A">
            <w:pPr>
              <w:ind w:right="214"/>
              <w:jc w:val="both"/>
              <w:rPr>
                <w:rFonts w:ascii="GHEA Grapalat" w:hAnsi="GHEA Grapalat"/>
                <w:b/>
                <w:color w:val="000000"/>
                <w:lang w:val="hy-AM" w:eastAsia="hy-AM"/>
              </w:rPr>
            </w:pPr>
          </w:p>
          <w:p w14:paraId="00528B20" w14:textId="77777777" w:rsidR="00596E26" w:rsidRDefault="00596E26" w:rsidP="002B5F5A">
            <w:pPr>
              <w:ind w:right="214"/>
              <w:jc w:val="both"/>
              <w:rPr>
                <w:rFonts w:ascii="GHEA Grapalat" w:hAnsi="GHEA Grapalat"/>
                <w:b/>
                <w:color w:val="000000"/>
                <w:lang w:val="hy-AM" w:eastAsia="hy-AM"/>
              </w:rPr>
            </w:pPr>
          </w:p>
          <w:p w14:paraId="79AFFB53" w14:textId="77777777" w:rsidR="00596E26" w:rsidRDefault="00596E26" w:rsidP="002B5F5A">
            <w:pPr>
              <w:ind w:right="214"/>
              <w:jc w:val="both"/>
              <w:rPr>
                <w:rFonts w:ascii="GHEA Grapalat" w:hAnsi="GHEA Grapalat"/>
                <w:b/>
                <w:color w:val="000000"/>
                <w:lang w:val="hy-AM" w:eastAsia="hy-AM"/>
              </w:rPr>
            </w:pPr>
          </w:p>
          <w:p w14:paraId="6F49A1E7" w14:textId="77777777" w:rsidR="00596E26" w:rsidRPr="001A26F3" w:rsidRDefault="00596E26" w:rsidP="002B5F5A">
            <w:pPr>
              <w:ind w:right="214"/>
              <w:jc w:val="both"/>
              <w:rPr>
                <w:rFonts w:ascii="GHEA Grapalat" w:hAnsi="GHEA Grapalat"/>
                <w:b/>
                <w:color w:val="000000"/>
                <w:lang w:val="hy-AM" w:eastAsia="hy-AM"/>
              </w:rPr>
            </w:pPr>
          </w:p>
          <w:p w14:paraId="61CB66D6" w14:textId="77777777" w:rsidR="00596E26" w:rsidRDefault="00596E26" w:rsidP="002B5F5A">
            <w:pPr>
              <w:ind w:right="214"/>
              <w:jc w:val="both"/>
              <w:rPr>
                <w:rFonts w:ascii="GHEA Grapalat" w:hAnsi="GHEA Grapalat"/>
                <w:b/>
                <w:color w:val="000000"/>
                <w:lang w:val="hy-AM" w:eastAsia="hy-AM"/>
              </w:rPr>
            </w:pPr>
          </w:p>
          <w:p w14:paraId="34E6FD51" w14:textId="77777777" w:rsidR="00B2294B" w:rsidRDefault="00B2294B" w:rsidP="002B5F5A">
            <w:pPr>
              <w:ind w:right="214"/>
              <w:jc w:val="both"/>
              <w:rPr>
                <w:rFonts w:ascii="GHEA Grapalat" w:hAnsi="GHEA Grapalat"/>
                <w:b/>
                <w:color w:val="000000"/>
                <w:lang w:val="hy-AM" w:eastAsia="hy-AM"/>
              </w:rPr>
            </w:pPr>
          </w:p>
          <w:p w14:paraId="7AF8F1BD" w14:textId="77777777" w:rsidR="00B2294B" w:rsidRDefault="00B2294B" w:rsidP="002B5F5A">
            <w:pPr>
              <w:ind w:right="214"/>
              <w:jc w:val="both"/>
              <w:rPr>
                <w:rFonts w:ascii="GHEA Grapalat" w:hAnsi="GHEA Grapalat"/>
                <w:b/>
                <w:color w:val="000000"/>
                <w:lang w:val="hy-AM" w:eastAsia="hy-AM"/>
              </w:rPr>
            </w:pPr>
          </w:p>
          <w:p w14:paraId="400A06B1" w14:textId="77777777" w:rsidR="00B2294B" w:rsidRDefault="00B2294B" w:rsidP="002B5F5A">
            <w:pPr>
              <w:ind w:right="214"/>
              <w:jc w:val="both"/>
              <w:rPr>
                <w:rFonts w:ascii="GHEA Grapalat" w:hAnsi="GHEA Grapalat"/>
                <w:b/>
                <w:color w:val="000000"/>
                <w:lang w:val="hy-AM" w:eastAsia="hy-AM"/>
              </w:rPr>
            </w:pPr>
          </w:p>
          <w:p w14:paraId="760A0DFC" w14:textId="77777777" w:rsidR="00B2294B" w:rsidRDefault="00B2294B" w:rsidP="002B5F5A">
            <w:pPr>
              <w:ind w:right="214"/>
              <w:jc w:val="both"/>
              <w:rPr>
                <w:rFonts w:ascii="GHEA Grapalat" w:hAnsi="GHEA Grapalat"/>
                <w:b/>
                <w:color w:val="000000"/>
                <w:lang w:val="hy-AM" w:eastAsia="hy-AM"/>
              </w:rPr>
            </w:pPr>
          </w:p>
          <w:p w14:paraId="4FB69E31" w14:textId="77777777" w:rsidR="00B2294B" w:rsidRDefault="00B2294B" w:rsidP="002B5F5A">
            <w:pPr>
              <w:ind w:right="214"/>
              <w:jc w:val="both"/>
              <w:rPr>
                <w:rFonts w:ascii="GHEA Grapalat" w:hAnsi="GHEA Grapalat"/>
                <w:b/>
                <w:color w:val="000000"/>
                <w:lang w:val="hy-AM" w:eastAsia="hy-AM"/>
              </w:rPr>
            </w:pPr>
          </w:p>
          <w:p w14:paraId="3D16B140" w14:textId="77777777" w:rsidR="00B2294B" w:rsidRDefault="00B2294B" w:rsidP="002B5F5A">
            <w:pPr>
              <w:ind w:right="214"/>
              <w:jc w:val="both"/>
              <w:rPr>
                <w:rFonts w:ascii="GHEA Grapalat" w:hAnsi="GHEA Grapalat"/>
                <w:b/>
                <w:color w:val="000000"/>
                <w:lang w:val="hy-AM" w:eastAsia="hy-AM"/>
              </w:rPr>
            </w:pPr>
          </w:p>
          <w:p w14:paraId="0AC3A954" w14:textId="77777777" w:rsidR="00B2294B" w:rsidRDefault="00B2294B" w:rsidP="002B5F5A">
            <w:pPr>
              <w:ind w:right="214"/>
              <w:jc w:val="both"/>
              <w:rPr>
                <w:rFonts w:ascii="GHEA Grapalat" w:hAnsi="GHEA Grapalat"/>
                <w:b/>
                <w:color w:val="000000"/>
                <w:lang w:val="hy-AM" w:eastAsia="hy-AM"/>
              </w:rPr>
            </w:pPr>
          </w:p>
          <w:p w14:paraId="328618FB" w14:textId="77777777" w:rsidR="00B2294B" w:rsidRDefault="00B2294B" w:rsidP="002B5F5A">
            <w:pPr>
              <w:ind w:right="214"/>
              <w:jc w:val="both"/>
              <w:rPr>
                <w:rFonts w:ascii="GHEA Grapalat" w:hAnsi="GHEA Grapalat"/>
                <w:b/>
                <w:color w:val="000000"/>
                <w:lang w:val="hy-AM" w:eastAsia="hy-AM"/>
              </w:rPr>
            </w:pPr>
          </w:p>
          <w:p w14:paraId="0C2D94F1" w14:textId="77777777" w:rsidR="00B2294B" w:rsidRDefault="00B2294B" w:rsidP="002B5F5A">
            <w:pPr>
              <w:ind w:right="214"/>
              <w:jc w:val="both"/>
              <w:rPr>
                <w:rFonts w:ascii="GHEA Grapalat" w:hAnsi="GHEA Grapalat"/>
                <w:b/>
                <w:color w:val="000000"/>
                <w:lang w:val="hy-AM" w:eastAsia="hy-AM"/>
              </w:rPr>
            </w:pPr>
          </w:p>
          <w:p w14:paraId="5EF966E6" w14:textId="77777777" w:rsidR="00B2294B" w:rsidRDefault="00B2294B" w:rsidP="002B5F5A">
            <w:pPr>
              <w:ind w:right="214"/>
              <w:jc w:val="both"/>
              <w:rPr>
                <w:rFonts w:ascii="GHEA Grapalat" w:hAnsi="GHEA Grapalat"/>
                <w:b/>
                <w:color w:val="000000"/>
                <w:lang w:val="hy-AM" w:eastAsia="hy-AM"/>
              </w:rPr>
            </w:pPr>
          </w:p>
          <w:p w14:paraId="520082DB" w14:textId="77777777" w:rsidR="00B2294B" w:rsidRDefault="00B2294B" w:rsidP="002B5F5A">
            <w:pPr>
              <w:ind w:right="214"/>
              <w:jc w:val="both"/>
              <w:rPr>
                <w:rFonts w:ascii="GHEA Grapalat" w:hAnsi="GHEA Grapalat"/>
                <w:b/>
                <w:color w:val="000000"/>
                <w:lang w:val="hy-AM" w:eastAsia="hy-AM"/>
              </w:rPr>
            </w:pPr>
          </w:p>
          <w:p w14:paraId="049D32E6" w14:textId="77777777" w:rsidR="00B2294B" w:rsidRDefault="00B2294B" w:rsidP="002B5F5A">
            <w:pPr>
              <w:ind w:right="214"/>
              <w:jc w:val="both"/>
              <w:rPr>
                <w:rFonts w:ascii="GHEA Grapalat" w:hAnsi="GHEA Grapalat"/>
                <w:b/>
                <w:color w:val="000000"/>
                <w:lang w:val="hy-AM" w:eastAsia="hy-AM"/>
              </w:rPr>
            </w:pPr>
          </w:p>
          <w:p w14:paraId="79054D43" w14:textId="77777777" w:rsidR="00B2294B" w:rsidRDefault="00B2294B" w:rsidP="002B5F5A">
            <w:pPr>
              <w:ind w:right="214"/>
              <w:jc w:val="both"/>
              <w:rPr>
                <w:rFonts w:ascii="GHEA Grapalat" w:hAnsi="GHEA Grapalat"/>
                <w:b/>
                <w:color w:val="000000"/>
                <w:lang w:val="hy-AM" w:eastAsia="hy-AM"/>
              </w:rPr>
            </w:pPr>
          </w:p>
          <w:p w14:paraId="3ECE0AF4" w14:textId="77777777" w:rsidR="00B2294B" w:rsidRDefault="00B2294B" w:rsidP="002B5F5A">
            <w:pPr>
              <w:ind w:right="214"/>
              <w:jc w:val="both"/>
              <w:rPr>
                <w:rFonts w:ascii="GHEA Grapalat" w:hAnsi="GHEA Grapalat"/>
                <w:b/>
                <w:color w:val="000000"/>
                <w:lang w:val="hy-AM" w:eastAsia="hy-AM"/>
              </w:rPr>
            </w:pPr>
          </w:p>
          <w:p w14:paraId="326A19B7" w14:textId="77777777" w:rsidR="00B2294B" w:rsidRDefault="00B2294B" w:rsidP="002B5F5A">
            <w:pPr>
              <w:ind w:right="214"/>
              <w:jc w:val="both"/>
              <w:rPr>
                <w:rFonts w:ascii="GHEA Grapalat" w:hAnsi="GHEA Grapalat"/>
                <w:b/>
                <w:color w:val="000000"/>
                <w:lang w:val="hy-AM" w:eastAsia="hy-AM"/>
              </w:rPr>
            </w:pPr>
          </w:p>
          <w:p w14:paraId="00467F7B" w14:textId="77777777" w:rsidR="00B2294B" w:rsidRDefault="00B2294B" w:rsidP="002B5F5A">
            <w:pPr>
              <w:ind w:right="214"/>
              <w:jc w:val="both"/>
              <w:rPr>
                <w:rFonts w:ascii="GHEA Grapalat" w:hAnsi="GHEA Grapalat"/>
                <w:b/>
                <w:color w:val="000000"/>
                <w:lang w:val="hy-AM" w:eastAsia="hy-AM"/>
              </w:rPr>
            </w:pPr>
          </w:p>
          <w:p w14:paraId="0410DD44" w14:textId="77777777" w:rsidR="00B2294B" w:rsidRDefault="00B2294B" w:rsidP="002B5F5A">
            <w:pPr>
              <w:ind w:right="214"/>
              <w:jc w:val="both"/>
              <w:rPr>
                <w:rFonts w:ascii="GHEA Grapalat" w:hAnsi="GHEA Grapalat"/>
                <w:b/>
                <w:color w:val="000000"/>
                <w:lang w:val="hy-AM" w:eastAsia="hy-AM"/>
              </w:rPr>
            </w:pPr>
          </w:p>
          <w:p w14:paraId="5C0B9754" w14:textId="43B95EFC" w:rsidR="00B2294B" w:rsidRDefault="00B2294B" w:rsidP="00B2294B">
            <w:pPr>
              <w:pStyle w:val="ListParagraph"/>
              <w:numPr>
                <w:ilvl w:val="0"/>
                <w:numId w:val="17"/>
              </w:numPr>
              <w:ind w:right="214"/>
              <w:jc w:val="both"/>
              <w:rPr>
                <w:rFonts w:ascii="GHEA Grapalat" w:hAnsi="GHEA Grapalat"/>
                <w:b/>
                <w:color w:val="000000"/>
                <w:lang w:val="hy-AM" w:eastAsia="hy-AM"/>
              </w:rPr>
            </w:pPr>
            <w:r>
              <w:rPr>
                <w:rFonts w:ascii="GHEA Grapalat" w:hAnsi="GHEA Grapalat"/>
                <w:b/>
                <w:color w:val="000000"/>
                <w:lang w:val="hy-AM" w:eastAsia="hy-AM"/>
              </w:rPr>
              <w:t>Ընդունվել է:</w:t>
            </w:r>
          </w:p>
          <w:p w14:paraId="397DD1D9" w14:textId="28EF6ABA" w:rsidR="00B2294B" w:rsidRDefault="00B2294B" w:rsidP="00B2294B">
            <w:pPr>
              <w:ind w:right="214"/>
              <w:jc w:val="both"/>
              <w:rPr>
                <w:rFonts w:ascii="GHEA Grapalat" w:hAnsi="GHEA Grapalat"/>
                <w:b/>
                <w:color w:val="000000"/>
                <w:lang w:val="hy-AM" w:eastAsia="hy-AM"/>
              </w:rPr>
            </w:pPr>
          </w:p>
          <w:p w14:paraId="03DE1FD7" w14:textId="7B782C68" w:rsidR="00B2294B" w:rsidRDefault="00B2294B" w:rsidP="00B2294B">
            <w:pPr>
              <w:ind w:right="214"/>
              <w:jc w:val="both"/>
              <w:rPr>
                <w:rFonts w:ascii="GHEA Grapalat" w:hAnsi="GHEA Grapalat"/>
                <w:b/>
                <w:color w:val="000000"/>
                <w:lang w:val="hy-AM" w:eastAsia="hy-AM"/>
              </w:rPr>
            </w:pPr>
          </w:p>
          <w:p w14:paraId="4C4C7F8D" w14:textId="2DC6221C" w:rsidR="00B2294B" w:rsidRDefault="00B2294B" w:rsidP="00B2294B">
            <w:pPr>
              <w:ind w:right="214"/>
              <w:jc w:val="both"/>
              <w:rPr>
                <w:rFonts w:ascii="GHEA Grapalat" w:hAnsi="GHEA Grapalat"/>
                <w:b/>
                <w:color w:val="000000"/>
                <w:lang w:val="hy-AM" w:eastAsia="hy-AM"/>
              </w:rPr>
            </w:pPr>
          </w:p>
          <w:p w14:paraId="25175681" w14:textId="0B5E4D89" w:rsidR="00B2294B" w:rsidRDefault="00B2294B" w:rsidP="00B2294B">
            <w:pPr>
              <w:ind w:right="214"/>
              <w:jc w:val="both"/>
              <w:rPr>
                <w:rFonts w:ascii="GHEA Grapalat" w:hAnsi="GHEA Grapalat"/>
                <w:b/>
                <w:color w:val="000000"/>
                <w:lang w:val="hy-AM" w:eastAsia="hy-AM"/>
              </w:rPr>
            </w:pPr>
          </w:p>
          <w:p w14:paraId="3BD13CDD" w14:textId="6518B7AF" w:rsidR="00B2294B" w:rsidRDefault="00B2294B" w:rsidP="00B2294B">
            <w:pPr>
              <w:ind w:right="214"/>
              <w:jc w:val="both"/>
              <w:rPr>
                <w:rFonts w:ascii="GHEA Grapalat" w:hAnsi="GHEA Grapalat"/>
                <w:b/>
                <w:color w:val="000000"/>
                <w:lang w:val="hy-AM" w:eastAsia="hy-AM"/>
              </w:rPr>
            </w:pPr>
          </w:p>
          <w:p w14:paraId="004BA6C5" w14:textId="71498025" w:rsidR="00B2294B" w:rsidRDefault="00B2294B" w:rsidP="00B2294B">
            <w:pPr>
              <w:ind w:right="214"/>
              <w:jc w:val="both"/>
              <w:rPr>
                <w:rFonts w:ascii="GHEA Grapalat" w:hAnsi="GHEA Grapalat"/>
                <w:b/>
                <w:color w:val="000000"/>
                <w:lang w:val="hy-AM" w:eastAsia="hy-AM"/>
              </w:rPr>
            </w:pPr>
          </w:p>
          <w:p w14:paraId="2BC60E92" w14:textId="6829B3F4" w:rsidR="00B2294B" w:rsidRDefault="00B2294B" w:rsidP="00B2294B">
            <w:pPr>
              <w:ind w:right="214"/>
              <w:jc w:val="both"/>
              <w:rPr>
                <w:rFonts w:ascii="GHEA Grapalat" w:hAnsi="GHEA Grapalat"/>
                <w:b/>
                <w:color w:val="000000"/>
                <w:lang w:val="hy-AM" w:eastAsia="hy-AM"/>
              </w:rPr>
            </w:pPr>
          </w:p>
          <w:p w14:paraId="22E98B55" w14:textId="749300BC" w:rsidR="00B2294B" w:rsidRDefault="00B2294B" w:rsidP="00B2294B">
            <w:pPr>
              <w:ind w:right="214"/>
              <w:jc w:val="both"/>
              <w:rPr>
                <w:rFonts w:ascii="GHEA Grapalat" w:hAnsi="GHEA Grapalat"/>
                <w:b/>
                <w:color w:val="000000"/>
                <w:lang w:val="hy-AM" w:eastAsia="hy-AM"/>
              </w:rPr>
            </w:pPr>
          </w:p>
          <w:p w14:paraId="469029BA" w14:textId="77777777" w:rsidR="00B2294B" w:rsidRPr="00B2294B" w:rsidRDefault="00B2294B" w:rsidP="00B2294B">
            <w:pPr>
              <w:ind w:right="214"/>
              <w:jc w:val="both"/>
              <w:rPr>
                <w:rFonts w:ascii="GHEA Grapalat" w:hAnsi="GHEA Grapalat"/>
                <w:b/>
                <w:color w:val="000000"/>
                <w:lang w:val="hy-AM" w:eastAsia="hy-AM"/>
              </w:rPr>
            </w:pPr>
          </w:p>
          <w:p w14:paraId="33E7F97E" w14:textId="655B242C" w:rsidR="00B2294B" w:rsidRDefault="00B2294B" w:rsidP="00B2294B">
            <w:pPr>
              <w:pStyle w:val="ListParagraph"/>
              <w:numPr>
                <w:ilvl w:val="0"/>
                <w:numId w:val="17"/>
              </w:numPr>
              <w:ind w:right="214"/>
              <w:jc w:val="both"/>
              <w:rPr>
                <w:rFonts w:ascii="GHEA Grapalat" w:hAnsi="GHEA Grapalat"/>
                <w:b/>
                <w:color w:val="000000"/>
                <w:lang w:val="hy-AM" w:eastAsia="hy-AM"/>
              </w:rPr>
            </w:pPr>
            <w:r>
              <w:rPr>
                <w:rFonts w:ascii="GHEA Grapalat" w:hAnsi="GHEA Grapalat"/>
                <w:b/>
                <w:color w:val="000000"/>
                <w:lang w:val="hy-AM" w:eastAsia="hy-AM"/>
              </w:rPr>
              <w:t>Ընդունվել է:</w:t>
            </w:r>
          </w:p>
          <w:p w14:paraId="74879E2C" w14:textId="1C62536C" w:rsidR="00B2294B" w:rsidRDefault="00B2294B" w:rsidP="00B2294B">
            <w:pPr>
              <w:ind w:right="214"/>
              <w:jc w:val="both"/>
              <w:rPr>
                <w:rFonts w:ascii="GHEA Grapalat" w:hAnsi="GHEA Grapalat"/>
                <w:b/>
                <w:color w:val="000000"/>
                <w:lang w:val="hy-AM" w:eastAsia="hy-AM"/>
              </w:rPr>
            </w:pPr>
          </w:p>
          <w:p w14:paraId="03270FA2" w14:textId="0C8F7293" w:rsidR="00B2294B" w:rsidRDefault="00B2294B" w:rsidP="00B2294B">
            <w:pPr>
              <w:ind w:right="214"/>
              <w:jc w:val="both"/>
              <w:rPr>
                <w:rFonts w:ascii="GHEA Grapalat" w:hAnsi="GHEA Grapalat"/>
                <w:b/>
                <w:color w:val="000000"/>
                <w:lang w:val="hy-AM" w:eastAsia="hy-AM"/>
              </w:rPr>
            </w:pPr>
          </w:p>
          <w:p w14:paraId="762B3822" w14:textId="7315732A" w:rsidR="00B2294B" w:rsidRDefault="00B2294B" w:rsidP="00B2294B">
            <w:pPr>
              <w:ind w:right="214"/>
              <w:jc w:val="both"/>
              <w:rPr>
                <w:rFonts w:ascii="GHEA Grapalat" w:hAnsi="GHEA Grapalat"/>
                <w:b/>
                <w:color w:val="000000"/>
                <w:lang w:val="hy-AM" w:eastAsia="hy-AM"/>
              </w:rPr>
            </w:pPr>
          </w:p>
          <w:p w14:paraId="18F008DF" w14:textId="4B911B2B" w:rsidR="00B2294B" w:rsidRDefault="00B2294B" w:rsidP="00B2294B">
            <w:pPr>
              <w:ind w:right="214"/>
              <w:jc w:val="both"/>
              <w:rPr>
                <w:rFonts w:ascii="GHEA Grapalat" w:hAnsi="GHEA Grapalat"/>
                <w:b/>
                <w:color w:val="000000"/>
                <w:lang w:val="hy-AM" w:eastAsia="hy-AM"/>
              </w:rPr>
            </w:pPr>
          </w:p>
          <w:p w14:paraId="18CC1764" w14:textId="68AA17D7" w:rsidR="00B2294B" w:rsidRDefault="00B2294B" w:rsidP="00B2294B">
            <w:pPr>
              <w:ind w:right="214"/>
              <w:jc w:val="both"/>
              <w:rPr>
                <w:rFonts w:ascii="GHEA Grapalat" w:hAnsi="GHEA Grapalat"/>
                <w:b/>
                <w:color w:val="000000"/>
                <w:lang w:val="hy-AM" w:eastAsia="hy-AM"/>
              </w:rPr>
            </w:pPr>
          </w:p>
          <w:p w14:paraId="60617C01" w14:textId="16DF1798" w:rsidR="00B2294B" w:rsidRDefault="00B2294B" w:rsidP="00B2294B">
            <w:pPr>
              <w:ind w:right="214"/>
              <w:jc w:val="both"/>
              <w:rPr>
                <w:rFonts w:ascii="GHEA Grapalat" w:hAnsi="GHEA Grapalat"/>
                <w:b/>
                <w:color w:val="000000"/>
                <w:lang w:val="hy-AM" w:eastAsia="hy-AM"/>
              </w:rPr>
            </w:pPr>
          </w:p>
          <w:p w14:paraId="0798E4E9" w14:textId="0F926516" w:rsidR="00B2294B" w:rsidRDefault="00B2294B" w:rsidP="00B2294B">
            <w:pPr>
              <w:ind w:right="214"/>
              <w:jc w:val="both"/>
              <w:rPr>
                <w:rFonts w:ascii="GHEA Grapalat" w:hAnsi="GHEA Grapalat"/>
                <w:b/>
                <w:color w:val="000000"/>
                <w:lang w:val="hy-AM" w:eastAsia="hy-AM"/>
              </w:rPr>
            </w:pPr>
          </w:p>
          <w:p w14:paraId="7E3CB76F" w14:textId="7A56113C" w:rsidR="00B2294B" w:rsidRDefault="00B2294B" w:rsidP="00B2294B">
            <w:pPr>
              <w:ind w:right="214"/>
              <w:jc w:val="both"/>
              <w:rPr>
                <w:rFonts w:ascii="GHEA Grapalat" w:hAnsi="GHEA Grapalat"/>
                <w:b/>
                <w:color w:val="000000"/>
                <w:lang w:val="hy-AM" w:eastAsia="hy-AM"/>
              </w:rPr>
            </w:pPr>
          </w:p>
          <w:p w14:paraId="52E02B00" w14:textId="7CDE70BE" w:rsidR="00B2294B" w:rsidRDefault="00B2294B" w:rsidP="00B2294B">
            <w:pPr>
              <w:ind w:right="214"/>
              <w:jc w:val="both"/>
              <w:rPr>
                <w:rFonts w:ascii="GHEA Grapalat" w:hAnsi="GHEA Grapalat"/>
                <w:b/>
                <w:color w:val="000000"/>
                <w:lang w:val="hy-AM" w:eastAsia="hy-AM"/>
              </w:rPr>
            </w:pPr>
          </w:p>
          <w:p w14:paraId="7C982FBE" w14:textId="756C7CA3" w:rsidR="00B2294B" w:rsidRDefault="00B2294B" w:rsidP="00B2294B">
            <w:pPr>
              <w:ind w:right="214"/>
              <w:jc w:val="both"/>
              <w:rPr>
                <w:rFonts w:ascii="GHEA Grapalat" w:hAnsi="GHEA Grapalat"/>
                <w:b/>
                <w:color w:val="000000"/>
                <w:lang w:val="hy-AM" w:eastAsia="hy-AM"/>
              </w:rPr>
            </w:pPr>
          </w:p>
          <w:p w14:paraId="5DF679B7" w14:textId="53A84F1A" w:rsidR="00B2294B" w:rsidRDefault="00B2294B" w:rsidP="00B2294B">
            <w:pPr>
              <w:ind w:right="214"/>
              <w:jc w:val="both"/>
              <w:rPr>
                <w:rFonts w:ascii="GHEA Grapalat" w:hAnsi="GHEA Grapalat"/>
                <w:b/>
                <w:color w:val="000000"/>
                <w:lang w:val="hy-AM" w:eastAsia="hy-AM"/>
              </w:rPr>
            </w:pPr>
          </w:p>
          <w:p w14:paraId="7AEF6851" w14:textId="4D81DD64" w:rsidR="00B2294B" w:rsidRDefault="00B2294B" w:rsidP="00B2294B">
            <w:pPr>
              <w:ind w:right="214"/>
              <w:jc w:val="both"/>
              <w:rPr>
                <w:rFonts w:ascii="GHEA Grapalat" w:hAnsi="GHEA Grapalat"/>
                <w:b/>
                <w:color w:val="000000"/>
                <w:lang w:val="hy-AM" w:eastAsia="hy-AM"/>
              </w:rPr>
            </w:pPr>
          </w:p>
          <w:p w14:paraId="0A1729D0" w14:textId="35ABB3EE" w:rsidR="00B2294B" w:rsidRDefault="00B2294B" w:rsidP="00B2294B">
            <w:pPr>
              <w:ind w:right="214"/>
              <w:jc w:val="both"/>
              <w:rPr>
                <w:rFonts w:ascii="GHEA Grapalat" w:hAnsi="GHEA Grapalat"/>
                <w:b/>
                <w:color w:val="000000"/>
                <w:lang w:val="hy-AM" w:eastAsia="hy-AM"/>
              </w:rPr>
            </w:pPr>
          </w:p>
          <w:p w14:paraId="1722811D" w14:textId="21BFEC3C" w:rsidR="00B2294B" w:rsidRDefault="00B2294B" w:rsidP="00B2294B">
            <w:pPr>
              <w:ind w:right="214"/>
              <w:jc w:val="both"/>
              <w:rPr>
                <w:rFonts w:ascii="GHEA Grapalat" w:hAnsi="GHEA Grapalat"/>
                <w:b/>
                <w:color w:val="000000"/>
                <w:lang w:val="hy-AM" w:eastAsia="hy-AM"/>
              </w:rPr>
            </w:pPr>
          </w:p>
          <w:p w14:paraId="5AD68433" w14:textId="729A8086" w:rsidR="00B2294B" w:rsidRDefault="00B2294B" w:rsidP="00B2294B">
            <w:pPr>
              <w:ind w:right="214"/>
              <w:jc w:val="both"/>
              <w:rPr>
                <w:rFonts w:ascii="GHEA Grapalat" w:hAnsi="GHEA Grapalat"/>
                <w:b/>
                <w:color w:val="000000"/>
                <w:lang w:val="hy-AM" w:eastAsia="hy-AM"/>
              </w:rPr>
            </w:pPr>
          </w:p>
          <w:p w14:paraId="2C419961" w14:textId="6BA5EC16" w:rsidR="00B2294B" w:rsidRDefault="00B2294B" w:rsidP="00B2294B">
            <w:pPr>
              <w:ind w:right="214"/>
              <w:jc w:val="both"/>
              <w:rPr>
                <w:rFonts w:ascii="GHEA Grapalat" w:hAnsi="GHEA Grapalat"/>
                <w:b/>
                <w:color w:val="000000"/>
                <w:lang w:val="hy-AM" w:eastAsia="hy-AM"/>
              </w:rPr>
            </w:pPr>
          </w:p>
          <w:p w14:paraId="575EFDA1" w14:textId="7234EA38" w:rsidR="00B2294B" w:rsidRDefault="00B2294B" w:rsidP="00B2294B">
            <w:pPr>
              <w:ind w:right="214"/>
              <w:jc w:val="both"/>
              <w:rPr>
                <w:rFonts w:ascii="GHEA Grapalat" w:hAnsi="GHEA Grapalat"/>
                <w:b/>
                <w:color w:val="000000"/>
                <w:lang w:val="hy-AM" w:eastAsia="hy-AM"/>
              </w:rPr>
            </w:pPr>
          </w:p>
          <w:p w14:paraId="730A5349" w14:textId="6E2A1BEA" w:rsidR="00B2294B" w:rsidRDefault="00B2294B" w:rsidP="00B2294B">
            <w:pPr>
              <w:ind w:right="214"/>
              <w:jc w:val="both"/>
              <w:rPr>
                <w:rFonts w:ascii="GHEA Grapalat" w:hAnsi="GHEA Grapalat"/>
                <w:b/>
                <w:color w:val="000000"/>
                <w:lang w:val="hy-AM" w:eastAsia="hy-AM"/>
              </w:rPr>
            </w:pPr>
          </w:p>
          <w:p w14:paraId="607DDEB6" w14:textId="57D5CBF3" w:rsidR="00B2294B" w:rsidRDefault="00B2294B" w:rsidP="00B2294B">
            <w:pPr>
              <w:ind w:right="214"/>
              <w:jc w:val="both"/>
              <w:rPr>
                <w:rFonts w:ascii="GHEA Grapalat" w:hAnsi="GHEA Grapalat"/>
                <w:b/>
                <w:color w:val="000000"/>
                <w:lang w:val="hy-AM" w:eastAsia="hy-AM"/>
              </w:rPr>
            </w:pPr>
          </w:p>
          <w:p w14:paraId="3FFE0F54" w14:textId="109EF27E" w:rsidR="00B2294B" w:rsidRDefault="00B2294B" w:rsidP="00B2294B">
            <w:pPr>
              <w:ind w:right="214"/>
              <w:jc w:val="both"/>
              <w:rPr>
                <w:rFonts w:ascii="GHEA Grapalat" w:hAnsi="GHEA Grapalat"/>
                <w:b/>
                <w:color w:val="000000"/>
                <w:lang w:val="hy-AM" w:eastAsia="hy-AM"/>
              </w:rPr>
            </w:pPr>
          </w:p>
          <w:p w14:paraId="3CC9919B" w14:textId="1BE3CC3D" w:rsidR="00B2294B" w:rsidRDefault="00B2294B" w:rsidP="00B2294B">
            <w:pPr>
              <w:ind w:right="214"/>
              <w:jc w:val="both"/>
              <w:rPr>
                <w:rFonts w:ascii="GHEA Grapalat" w:hAnsi="GHEA Grapalat"/>
                <w:b/>
                <w:color w:val="000000"/>
                <w:lang w:val="hy-AM" w:eastAsia="hy-AM"/>
              </w:rPr>
            </w:pPr>
          </w:p>
          <w:p w14:paraId="0D1F0D57" w14:textId="7B4F7986" w:rsidR="00B2294B" w:rsidRDefault="00B2294B" w:rsidP="00B2294B">
            <w:pPr>
              <w:ind w:right="214"/>
              <w:jc w:val="both"/>
              <w:rPr>
                <w:rFonts w:ascii="GHEA Grapalat" w:hAnsi="GHEA Grapalat"/>
                <w:b/>
                <w:color w:val="000000"/>
                <w:lang w:val="hy-AM" w:eastAsia="hy-AM"/>
              </w:rPr>
            </w:pPr>
          </w:p>
          <w:p w14:paraId="32F60F5A" w14:textId="77777777" w:rsidR="00B2294B" w:rsidRPr="00B2294B" w:rsidRDefault="00B2294B" w:rsidP="00B2294B">
            <w:pPr>
              <w:ind w:right="214"/>
              <w:jc w:val="both"/>
              <w:rPr>
                <w:rFonts w:ascii="GHEA Grapalat" w:hAnsi="GHEA Grapalat"/>
                <w:b/>
                <w:color w:val="000000"/>
                <w:lang w:val="hy-AM" w:eastAsia="hy-AM"/>
              </w:rPr>
            </w:pPr>
          </w:p>
          <w:p w14:paraId="01B65E17" w14:textId="39C046E1" w:rsidR="00B2294B" w:rsidRDefault="00B2294B" w:rsidP="00B2294B">
            <w:pPr>
              <w:pStyle w:val="ListParagraph"/>
              <w:numPr>
                <w:ilvl w:val="0"/>
                <w:numId w:val="17"/>
              </w:numPr>
              <w:ind w:right="214"/>
              <w:jc w:val="both"/>
              <w:rPr>
                <w:rFonts w:ascii="GHEA Grapalat" w:hAnsi="GHEA Grapalat"/>
                <w:b/>
                <w:color w:val="000000"/>
                <w:lang w:val="hy-AM" w:eastAsia="hy-AM"/>
              </w:rPr>
            </w:pPr>
            <w:r>
              <w:rPr>
                <w:rFonts w:ascii="GHEA Grapalat" w:hAnsi="GHEA Grapalat"/>
                <w:b/>
                <w:color w:val="000000"/>
                <w:lang w:val="hy-AM" w:eastAsia="hy-AM"/>
              </w:rPr>
              <w:t>Ընդունվել է:</w:t>
            </w:r>
          </w:p>
          <w:p w14:paraId="206BEDF9" w14:textId="710DA8C0" w:rsidR="00491818" w:rsidRPr="00F030DC" w:rsidRDefault="00F030DC" w:rsidP="00F030DC">
            <w:pPr>
              <w:pStyle w:val="ListParagraph"/>
              <w:spacing w:line="360" w:lineRule="auto"/>
              <w:ind w:left="37" w:right="214" w:firstLine="283"/>
              <w:jc w:val="both"/>
              <w:rPr>
                <w:rFonts w:ascii="GHEA Grapalat" w:hAnsi="GHEA Grapalat"/>
                <w:color w:val="000000"/>
                <w:lang w:val="hy-AM" w:eastAsia="hy-AM"/>
              </w:rPr>
            </w:pPr>
            <w:r w:rsidRPr="00F030DC">
              <w:rPr>
                <w:rFonts w:ascii="GHEA Grapalat" w:hAnsi="GHEA Grapalat"/>
                <w:color w:val="000000"/>
                <w:lang w:val="hy-AM" w:eastAsia="hy-AM"/>
              </w:rPr>
              <w:t>Հաշվի առնելով,</w:t>
            </w:r>
            <w:r w:rsidR="00491818" w:rsidRPr="00F030DC">
              <w:rPr>
                <w:rFonts w:ascii="GHEA Grapalat" w:hAnsi="GHEA Grapalat"/>
                <w:color w:val="000000"/>
                <w:lang w:val="hy-AM" w:eastAsia="hy-AM"/>
              </w:rPr>
              <w:t xml:space="preserve"> որ ՀՀ-ում էլեկտրոնային դեղատոմսի ներդրումն իրականացվում է առաջին անգամ, ուստի ծրագրի ներդրումից, կատարելագործումից և խնդիրները վերլուծելուց հետո </w:t>
            </w:r>
            <w:r w:rsidRPr="00F030DC">
              <w:rPr>
                <w:rFonts w:ascii="GHEA Grapalat" w:hAnsi="GHEA Grapalat"/>
                <w:color w:val="000000"/>
                <w:lang w:val="hy-AM" w:eastAsia="hy-AM"/>
              </w:rPr>
              <w:t>կիրականացվի նաև թմրամիջոցներ</w:t>
            </w:r>
            <w:r w:rsidRPr="00F030DC">
              <w:rPr>
                <w:lang w:val="hy-AM"/>
              </w:rPr>
              <w:t xml:space="preserve"> </w:t>
            </w:r>
            <w:r w:rsidRPr="00F030DC">
              <w:rPr>
                <w:rFonts w:ascii="GHEA Grapalat" w:hAnsi="GHEA Grapalat"/>
                <w:color w:val="000000"/>
                <w:lang w:val="hy-AM" w:eastAsia="hy-AM"/>
              </w:rPr>
              <w:t>պարունակող դեղերի դեղատոմսերի դուրսգրման</w:t>
            </w:r>
            <w:r w:rsidR="00491818" w:rsidRPr="00F030DC">
              <w:rPr>
                <w:rFonts w:ascii="GHEA Grapalat" w:hAnsi="GHEA Grapalat"/>
                <w:color w:val="000000"/>
                <w:lang w:val="hy-AM" w:eastAsia="hy-AM"/>
              </w:rPr>
              <w:t xml:space="preserve"> մասով</w:t>
            </w:r>
            <w:r w:rsidRPr="00F030DC">
              <w:rPr>
                <w:rFonts w:ascii="GHEA Grapalat" w:hAnsi="GHEA Grapalat"/>
                <w:color w:val="000000"/>
                <w:lang w:val="hy-AM" w:eastAsia="hy-AM"/>
              </w:rPr>
              <w:t xml:space="preserve"> </w:t>
            </w:r>
            <w:r w:rsidRPr="00F030DC">
              <w:rPr>
                <w:rFonts w:ascii="GHEA Grapalat" w:hAnsi="GHEA Grapalat"/>
                <w:color w:val="000000"/>
                <w:lang w:val="hy-AM" w:eastAsia="hy-AM"/>
              </w:rPr>
              <w:lastRenderedPageBreak/>
              <w:t>ծրագրի ներդրում</w:t>
            </w:r>
            <w:r w:rsidR="00491818" w:rsidRPr="00F030DC">
              <w:rPr>
                <w:rFonts w:ascii="GHEA Grapalat" w:hAnsi="GHEA Grapalat"/>
                <w:color w:val="000000"/>
                <w:lang w:val="hy-AM" w:eastAsia="hy-AM"/>
              </w:rPr>
              <w:t xml:space="preserve">` հնարավոր ռիսկերից խուսափելու </w:t>
            </w:r>
            <w:r w:rsidRPr="00F030DC">
              <w:rPr>
                <w:rFonts w:ascii="GHEA Grapalat" w:hAnsi="GHEA Grapalat"/>
                <w:color w:val="000000"/>
                <w:lang w:val="hy-AM" w:eastAsia="hy-AM"/>
              </w:rPr>
              <w:t>և պատշաճ վերահսկողություն իրականացնելու նպատակով:</w:t>
            </w:r>
          </w:p>
          <w:p w14:paraId="25970BC4" w14:textId="05A9F64B" w:rsidR="00A87F41" w:rsidRDefault="00A87F41" w:rsidP="00A87F41">
            <w:pPr>
              <w:ind w:right="214"/>
              <w:jc w:val="both"/>
              <w:rPr>
                <w:rFonts w:ascii="GHEA Grapalat" w:hAnsi="GHEA Grapalat"/>
                <w:b/>
                <w:color w:val="000000"/>
                <w:lang w:val="hy-AM" w:eastAsia="hy-AM"/>
              </w:rPr>
            </w:pPr>
          </w:p>
          <w:p w14:paraId="645A5D42" w14:textId="79B887C9" w:rsidR="00A87F41" w:rsidRDefault="00A87F41" w:rsidP="00A87F41">
            <w:pPr>
              <w:ind w:right="214"/>
              <w:jc w:val="both"/>
              <w:rPr>
                <w:rFonts w:ascii="GHEA Grapalat" w:hAnsi="GHEA Grapalat"/>
                <w:b/>
                <w:color w:val="000000"/>
                <w:lang w:val="hy-AM" w:eastAsia="hy-AM"/>
              </w:rPr>
            </w:pPr>
          </w:p>
          <w:p w14:paraId="373E2FEB" w14:textId="67C1149F" w:rsidR="00A87F41" w:rsidRDefault="00A87F41" w:rsidP="00A87F41">
            <w:pPr>
              <w:ind w:right="214"/>
              <w:jc w:val="both"/>
              <w:rPr>
                <w:rFonts w:ascii="GHEA Grapalat" w:hAnsi="GHEA Grapalat"/>
                <w:b/>
                <w:color w:val="000000"/>
                <w:lang w:val="hy-AM" w:eastAsia="hy-AM"/>
              </w:rPr>
            </w:pPr>
          </w:p>
          <w:p w14:paraId="75411830" w14:textId="5D49D003" w:rsidR="00A87F41" w:rsidRDefault="00A87F41" w:rsidP="00A87F41">
            <w:pPr>
              <w:ind w:right="214"/>
              <w:jc w:val="both"/>
              <w:rPr>
                <w:rFonts w:ascii="GHEA Grapalat" w:hAnsi="GHEA Grapalat"/>
                <w:b/>
                <w:color w:val="000000"/>
                <w:lang w:val="hy-AM" w:eastAsia="hy-AM"/>
              </w:rPr>
            </w:pPr>
          </w:p>
          <w:p w14:paraId="73BDF68D" w14:textId="59A87BE7" w:rsidR="00A87F41" w:rsidRDefault="00A87F41" w:rsidP="00A87F41">
            <w:pPr>
              <w:ind w:right="214"/>
              <w:jc w:val="both"/>
              <w:rPr>
                <w:rFonts w:ascii="GHEA Grapalat" w:hAnsi="GHEA Grapalat"/>
                <w:b/>
                <w:color w:val="000000"/>
                <w:lang w:val="hy-AM" w:eastAsia="hy-AM"/>
              </w:rPr>
            </w:pPr>
          </w:p>
          <w:p w14:paraId="2FA63059" w14:textId="1599A199" w:rsidR="00A87F41" w:rsidRDefault="00A87F41" w:rsidP="00A87F41">
            <w:pPr>
              <w:ind w:right="214"/>
              <w:jc w:val="both"/>
              <w:rPr>
                <w:rFonts w:ascii="GHEA Grapalat" w:hAnsi="GHEA Grapalat"/>
                <w:b/>
                <w:color w:val="000000"/>
                <w:lang w:val="hy-AM" w:eastAsia="hy-AM"/>
              </w:rPr>
            </w:pPr>
          </w:p>
          <w:p w14:paraId="41D92733" w14:textId="42C1A758" w:rsidR="00A87F41" w:rsidRDefault="00A87F41" w:rsidP="00A87F41">
            <w:pPr>
              <w:ind w:right="214"/>
              <w:jc w:val="both"/>
              <w:rPr>
                <w:rFonts w:ascii="GHEA Grapalat" w:hAnsi="GHEA Grapalat"/>
                <w:b/>
                <w:color w:val="000000"/>
                <w:lang w:val="hy-AM" w:eastAsia="hy-AM"/>
              </w:rPr>
            </w:pPr>
          </w:p>
          <w:p w14:paraId="1A3DB051" w14:textId="4BA1C2A1" w:rsidR="00A87F41" w:rsidRDefault="00A87F41" w:rsidP="00A87F41">
            <w:pPr>
              <w:ind w:right="214"/>
              <w:jc w:val="both"/>
              <w:rPr>
                <w:rFonts w:ascii="GHEA Grapalat" w:hAnsi="GHEA Grapalat"/>
                <w:b/>
                <w:color w:val="000000"/>
                <w:lang w:val="hy-AM" w:eastAsia="hy-AM"/>
              </w:rPr>
            </w:pPr>
          </w:p>
          <w:p w14:paraId="17B484F7" w14:textId="035DAF7B" w:rsidR="00A87F41" w:rsidRDefault="00A87F41" w:rsidP="00A87F41">
            <w:pPr>
              <w:ind w:right="214"/>
              <w:jc w:val="both"/>
              <w:rPr>
                <w:rFonts w:ascii="GHEA Grapalat" w:hAnsi="GHEA Grapalat"/>
                <w:b/>
                <w:color w:val="000000"/>
                <w:lang w:val="hy-AM" w:eastAsia="hy-AM"/>
              </w:rPr>
            </w:pPr>
          </w:p>
          <w:p w14:paraId="3C21BA8E" w14:textId="74FEAE41" w:rsidR="00A87F41" w:rsidRDefault="00A87F41" w:rsidP="00A87F41">
            <w:pPr>
              <w:ind w:right="214"/>
              <w:jc w:val="both"/>
              <w:rPr>
                <w:rFonts w:ascii="GHEA Grapalat" w:hAnsi="GHEA Grapalat"/>
                <w:b/>
                <w:color w:val="000000"/>
                <w:lang w:val="hy-AM" w:eastAsia="hy-AM"/>
              </w:rPr>
            </w:pPr>
          </w:p>
          <w:p w14:paraId="696FD731" w14:textId="029F5C14" w:rsidR="00A87F41" w:rsidRDefault="00A87F41" w:rsidP="00A87F41">
            <w:pPr>
              <w:ind w:right="214"/>
              <w:jc w:val="both"/>
              <w:rPr>
                <w:rFonts w:ascii="GHEA Grapalat" w:hAnsi="GHEA Grapalat"/>
                <w:b/>
                <w:color w:val="000000"/>
                <w:lang w:val="hy-AM" w:eastAsia="hy-AM"/>
              </w:rPr>
            </w:pPr>
          </w:p>
          <w:p w14:paraId="369C269C" w14:textId="1F82031F" w:rsidR="00A87F41" w:rsidRDefault="00A87F41" w:rsidP="00A87F41">
            <w:pPr>
              <w:ind w:right="214"/>
              <w:jc w:val="both"/>
              <w:rPr>
                <w:rFonts w:ascii="GHEA Grapalat" w:hAnsi="GHEA Grapalat"/>
                <w:b/>
                <w:color w:val="000000"/>
                <w:lang w:val="hy-AM" w:eastAsia="hy-AM"/>
              </w:rPr>
            </w:pPr>
          </w:p>
          <w:p w14:paraId="59BE7B93" w14:textId="7B97A2E5" w:rsidR="00A87F41" w:rsidRDefault="00A87F41" w:rsidP="00A87F41">
            <w:pPr>
              <w:ind w:right="214"/>
              <w:jc w:val="both"/>
              <w:rPr>
                <w:rFonts w:ascii="GHEA Grapalat" w:hAnsi="GHEA Grapalat"/>
                <w:b/>
                <w:color w:val="000000"/>
                <w:lang w:val="hy-AM" w:eastAsia="hy-AM"/>
              </w:rPr>
            </w:pPr>
          </w:p>
          <w:p w14:paraId="03512BFF" w14:textId="5C119267" w:rsidR="00A87F41" w:rsidRDefault="00A87F41" w:rsidP="00A87F41">
            <w:pPr>
              <w:ind w:right="214"/>
              <w:jc w:val="both"/>
              <w:rPr>
                <w:rFonts w:ascii="GHEA Grapalat" w:hAnsi="GHEA Grapalat"/>
                <w:b/>
                <w:color w:val="000000"/>
                <w:lang w:val="hy-AM" w:eastAsia="hy-AM"/>
              </w:rPr>
            </w:pPr>
          </w:p>
          <w:p w14:paraId="292A5F2D" w14:textId="5991FF16" w:rsidR="00A87F41" w:rsidRDefault="00A87F41" w:rsidP="00A87F41">
            <w:pPr>
              <w:ind w:right="214"/>
              <w:jc w:val="both"/>
              <w:rPr>
                <w:rFonts w:ascii="GHEA Grapalat" w:hAnsi="GHEA Grapalat"/>
                <w:b/>
                <w:color w:val="000000"/>
                <w:lang w:val="hy-AM" w:eastAsia="hy-AM"/>
              </w:rPr>
            </w:pPr>
          </w:p>
          <w:p w14:paraId="50F3E29B" w14:textId="37493890" w:rsidR="00A87F41" w:rsidRDefault="00A87F41" w:rsidP="00A87F41">
            <w:pPr>
              <w:ind w:right="214"/>
              <w:jc w:val="both"/>
              <w:rPr>
                <w:rFonts w:ascii="GHEA Grapalat" w:hAnsi="GHEA Grapalat"/>
                <w:b/>
                <w:color w:val="000000"/>
                <w:lang w:val="hy-AM" w:eastAsia="hy-AM"/>
              </w:rPr>
            </w:pPr>
          </w:p>
          <w:p w14:paraId="0F0BC781" w14:textId="51F15583" w:rsidR="00A87F41" w:rsidRDefault="00A87F41" w:rsidP="00A87F41">
            <w:pPr>
              <w:ind w:right="214"/>
              <w:jc w:val="both"/>
              <w:rPr>
                <w:rFonts w:ascii="GHEA Grapalat" w:hAnsi="GHEA Grapalat"/>
                <w:b/>
                <w:color w:val="000000"/>
                <w:lang w:val="hy-AM" w:eastAsia="hy-AM"/>
              </w:rPr>
            </w:pPr>
          </w:p>
          <w:p w14:paraId="326A5E87" w14:textId="35B93603" w:rsidR="00A87F41" w:rsidRDefault="00A87F41" w:rsidP="00A87F41">
            <w:pPr>
              <w:ind w:right="214"/>
              <w:jc w:val="both"/>
              <w:rPr>
                <w:rFonts w:ascii="GHEA Grapalat" w:hAnsi="GHEA Grapalat"/>
                <w:b/>
                <w:color w:val="000000"/>
                <w:lang w:val="hy-AM" w:eastAsia="hy-AM"/>
              </w:rPr>
            </w:pPr>
          </w:p>
          <w:p w14:paraId="1D59EA2F" w14:textId="1D79BF6E" w:rsidR="00A87F41" w:rsidRDefault="00A87F41" w:rsidP="00A87F41">
            <w:pPr>
              <w:ind w:right="214"/>
              <w:jc w:val="both"/>
              <w:rPr>
                <w:rFonts w:ascii="GHEA Grapalat" w:hAnsi="GHEA Grapalat"/>
                <w:b/>
                <w:color w:val="000000"/>
                <w:lang w:val="hy-AM" w:eastAsia="hy-AM"/>
              </w:rPr>
            </w:pPr>
          </w:p>
          <w:p w14:paraId="62B194D5" w14:textId="51A7A038" w:rsidR="00A87F41" w:rsidRDefault="00A87F41" w:rsidP="00A87F41">
            <w:pPr>
              <w:ind w:right="214"/>
              <w:jc w:val="both"/>
              <w:rPr>
                <w:rFonts w:ascii="GHEA Grapalat" w:hAnsi="GHEA Grapalat"/>
                <w:b/>
                <w:color w:val="000000"/>
                <w:lang w:val="hy-AM" w:eastAsia="hy-AM"/>
              </w:rPr>
            </w:pPr>
          </w:p>
          <w:p w14:paraId="26BA7350" w14:textId="59E69E46" w:rsidR="00A87F41" w:rsidRDefault="00A87F41" w:rsidP="00A87F41">
            <w:pPr>
              <w:ind w:right="214"/>
              <w:jc w:val="both"/>
              <w:rPr>
                <w:rFonts w:ascii="GHEA Grapalat" w:hAnsi="GHEA Grapalat"/>
                <w:b/>
                <w:color w:val="000000"/>
                <w:lang w:val="hy-AM" w:eastAsia="hy-AM"/>
              </w:rPr>
            </w:pPr>
          </w:p>
          <w:p w14:paraId="7F52D7F1" w14:textId="283323B3" w:rsidR="00A87F41" w:rsidRDefault="00A87F41" w:rsidP="00A87F41">
            <w:pPr>
              <w:ind w:right="214"/>
              <w:jc w:val="both"/>
              <w:rPr>
                <w:rFonts w:ascii="GHEA Grapalat" w:hAnsi="GHEA Grapalat"/>
                <w:b/>
                <w:color w:val="000000"/>
                <w:lang w:val="hy-AM" w:eastAsia="hy-AM"/>
              </w:rPr>
            </w:pPr>
          </w:p>
          <w:p w14:paraId="4CED5A46" w14:textId="48AD1DE0" w:rsidR="00A87F41" w:rsidRDefault="00A87F41" w:rsidP="00A87F41">
            <w:pPr>
              <w:ind w:right="214"/>
              <w:jc w:val="both"/>
              <w:rPr>
                <w:rFonts w:ascii="GHEA Grapalat" w:hAnsi="GHEA Grapalat"/>
                <w:b/>
                <w:color w:val="000000"/>
                <w:lang w:val="hy-AM" w:eastAsia="hy-AM"/>
              </w:rPr>
            </w:pPr>
          </w:p>
          <w:p w14:paraId="345FEA2D" w14:textId="5EA784FB" w:rsidR="00A87F41" w:rsidRDefault="00A87F41" w:rsidP="00A87F41">
            <w:pPr>
              <w:ind w:right="214"/>
              <w:jc w:val="both"/>
              <w:rPr>
                <w:rFonts w:ascii="GHEA Grapalat" w:hAnsi="GHEA Grapalat"/>
                <w:b/>
                <w:color w:val="000000"/>
                <w:lang w:val="hy-AM" w:eastAsia="hy-AM"/>
              </w:rPr>
            </w:pPr>
          </w:p>
          <w:p w14:paraId="5BA579B5" w14:textId="763AFD80" w:rsidR="00A87F41" w:rsidRDefault="00A87F41" w:rsidP="00A87F41">
            <w:pPr>
              <w:ind w:right="214"/>
              <w:jc w:val="both"/>
              <w:rPr>
                <w:rFonts w:ascii="GHEA Grapalat" w:hAnsi="GHEA Grapalat"/>
                <w:b/>
                <w:color w:val="000000"/>
                <w:lang w:val="hy-AM" w:eastAsia="hy-AM"/>
              </w:rPr>
            </w:pPr>
          </w:p>
          <w:p w14:paraId="501C1527" w14:textId="60646A88" w:rsidR="00A87F41" w:rsidRDefault="00A87F41" w:rsidP="00A87F41">
            <w:pPr>
              <w:ind w:right="214"/>
              <w:jc w:val="both"/>
              <w:rPr>
                <w:rFonts w:ascii="GHEA Grapalat" w:hAnsi="GHEA Grapalat"/>
                <w:b/>
                <w:color w:val="000000"/>
                <w:lang w:val="hy-AM" w:eastAsia="hy-AM"/>
              </w:rPr>
            </w:pPr>
          </w:p>
          <w:p w14:paraId="0757DCCB" w14:textId="50BE151D" w:rsidR="00A87F41" w:rsidRDefault="00A87F41" w:rsidP="00A87F41">
            <w:pPr>
              <w:ind w:right="214"/>
              <w:jc w:val="both"/>
              <w:rPr>
                <w:rFonts w:ascii="GHEA Grapalat" w:hAnsi="GHEA Grapalat"/>
                <w:b/>
                <w:color w:val="000000"/>
                <w:lang w:val="hy-AM" w:eastAsia="hy-AM"/>
              </w:rPr>
            </w:pPr>
          </w:p>
          <w:p w14:paraId="273CCA4F" w14:textId="622A0B32" w:rsidR="00A87F41" w:rsidRDefault="00A87F41" w:rsidP="00A87F41">
            <w:pPr>
              <w:ind w:right="214"/>
              <w:jc w:val="both"/>
              <w:rPr>
                <w:rFonts w:ascii="GHEA Grapalat" w:hAnsi="GHEA Grapalat"/>
                <w:b/>
                <w:color w:val="000000"/>
                <w:lang w:val="hy-AM" w:eastAsia="hy-AM"/>
              </w:rPr>
            </w:pPr>
          </w:p>
          <w:p w14:paraId="01FC567C" w14:textId="488E73F1" w:rsidR="00A87F41" w:rsidRDefault="00A87F41" w:rsidP="00A87F41">
            <w:pPr>
              <w:ind w:right="214"/>
              <w:jc w:val="both"/>
              <w:rPr>
                <w:rFonts w:ascii="GHEA Grapalat" w:hAnsi="GHEA Grapalat"/>
                <w:b/>
                <w:color w:val="000000"/>
                <w:lang w:val="hy-AM" w:eastAsia="hy-AM"/>
              </w:rPr>
            </w:pPr>
          </w:p>
          <w:p w14:paraId="1C02B46E" w14:textId="2ED09C34" w:rsidR="00A87F41" w:rsidRDefault="00A87F41" w:rsidP="00A87F41">
            <w:pPr>
              <w:ind w:right="214"/>
              <w:jc w:val="both"/>
              <w:rPr>
                <w:rFonts w:ascii="GHEA Grapalat" w:hAnsi="GHEA Grapalat"/>
                <w:b/>
                <w:color w:val="000000"/>
                <w:lang w:val="hy-AM" w:eastAsia="hy-AM"/>
              </w:rPr>
            </w:pPr>
          </w:p>
          <w:p w14:paraId="1405523B" w14:textId="2B306505" w:rsidR="00A87F41" w:rsidRDefault="00A87F41" w:rsidP="00A87F41">
            <w:pPr>
              <w:ind w:right="214"/>
              <w:jc w:val="both"/>
              <w:rPr>
                <w:rFonts w:ascii="GHEA Grapalat" w:hAnsi="GHEA Grapalat"/>
                <w:b/>
                <w:color w:val="000000"/>
                <w:lang w:val="hy-AM" w:eastAsia="hy-AM"/>
              </w:rPr>
            </w:pPr>
          </w:p>
          <w:p w14:paraId="7AA04482" w14:textId="71712B4E" w:rsidR="00A87F41" w:rsidRDefault="00A87F41" w:rsidP="00A87F41">
            <w:pPr>
              <w:ind w:right="214"/>
              <w:jc w:val="both"/>
              <w:rPr>
                <w:rFonts w:ascii="GHEA Grapalat" w:hAnsi="GHEA Grapalat"/>
                <w:b/>
                <w:color w:val="000000"/>
                <w:lang w:val="hy-AM" w:eastAsia="hy-AM"/>
              </w:rPr>
            </w:pPr>
          </w:p>
          <w:p w14:paraId="2E9134A7" w14:textId="2BDF6DEA" w:rsidR="00A87F41" w:rsidRDefault="00E85FA4" w:rsidP="00B2294B">
            <w:pPr>
              <w:pStyle w:val="ListParagraph"/>
              <w:numPr>
                <w:ilvl w:val="0"/>
                <w:numId w:val="17"/>
              </w:numPr>
              <w:ind w:right="214"/>
              <w:jc w:val="both"/>
              <w:rPr>
                <w:rFonts w:ascii="GHEA Grapalat" w:hAnsi="GHEA Grapalat"/>
                <w:b/>
                <w:color w:val="000000"/>
                <w:lang w:val="hy-AM" w:eastAsia="hy-AM"/>
              </w:rPr>
            </w:pPr>
            <w:r>
              <w:rPr>
                <w:rFonts w:ascii="GHEA Grapalat" w:hAnsi="GHEA Grapalat"/>
                <w:b/>
                <w:color w:val="000000"/>
                <w:lang w:val="hy-AM" w:eastAsia="hy-AM"/>
              </w:rPr>
              <w:t>Չի ընդունվել</w:t>
            </w:r>
          </w:p>
          <w:p w14:paraId="35887A68" w14:textId="77777777" w:rsidR="00E85FA4" w:rsidRDefault="00E85FA4" w:rsidP="00E85FA4">
            <w:pPr>
              <w:pStyle w:val="ListParagraph"/>
              <w:ind w:right="214"/>
              <w:jc w:val="both"/>
              <w:rPr>
                <w:rFonts w:ascii="GHEA Grapalat" w:hAnsi="GHEA Grapalat"/>
                <w:b/>
                <w:color w:val="000000"/>
                <w:lang w:val="hy-AM" w:eastAsia="hy-AM"/>
              </w:rPr>
            </w:pPr>
          </w:p>
          <w:p w14:paraId="35E60846" w14:textId="5B461D50" w:rsidR="00E85FA4" w:rsidRPr="00E85FA4" w:rsidRDefault="00E85FA4" w:rsidP="00E85FA4">
            <w:pPr>
              <w:spacing w:line="360" w:lineRule="auto"/>
              <w:ind w:left="360" w:right="214"/>
              <w:jc w:val="both"/>
              <w:rPr>
                <w:rFonts w:ascii="GHEA Grapalat" w:hAnsi="GHEA Grapalat"/>
                <w:color w:val="000000"/>
                <w:lang w:val="hy-AM" w:eastAsia="hy-AM"/>
              </w:rPr>
            </w:pPr>
            <w:r w:rsidRPr="00E85FA4">
              <w:rPr>
                <w:rFonts w:ascii="GHEA Grapalat" w:hAnsi="GHEA Grapalat"/>
                <w:color w:val="000000"/>
                <w:lang w:val="hy-AM" w:eastAsia="hy-AM"/>
              </w:rPr>
              <w:t xml:space="preserve">    Քանի որ «Արմեդ» համակարգն արդեն իսկ ինտեգրված է ՀՀ աշխատանքի և սոցիալական հարցերի նախարարության համապատասխան համակարգերին, ուստի տեղեկատվությունը ստացվում է ինքնաշխատ եղականով:</w:t>
            </w:r>
          </w:p>
          <w:p w14:paraId="04649186" w14:textId="44A904EE" w:rsidR="00A87F41" w:rsidRDefault="00A87F41" w:rsidP="00E85FA4">
            <w:pPr>
              <w:spacing w:line="360" w:lineRule="auto"/>
              <w:ind w:right="214"/>
              <w:jc w:val="both"/>
              <w:rPr>
                <w:rFonts w:ascii="GHEA Grapalat" w:hAnsi="GHEA Grapalat"/>
                <w:b/>
                <w:color w:val="000000"/>
                <w:lang w:val="hy-AM" w:eastAsia="hy-AM"/>
              </w:rPr>
            </w:pPr>
          </w:p>
          <w:p w14:paraId="232F09D6" w14:textId="5E991561" w:rsidR="00A87F41" w:rsidRDefault="00A87F41" w:rsidP="00A87F41">
            <w:pPr>
              <w:ind w:right="214"/>
              <w:jc w:val="both"/>
              <w:rPr>
                <w:rFonts w:ascii="GHEA Grapalat" w:hAnsi="GHEA Grapalat"/>
                <w:b/>
                <w:color w:val="000000"/>
                <w:lang w:val="hy-AM" w:eastAsia="hy-AM"/>
              </w:rPr>
            </w:pPr>
          </w:p>
          <w:p w14:paraId="31D624BF" w14:textId="7F4C8C8C" w:rsidR="00A87F41" w:rsidRDefault="00A87F41" w:rsidP="00A87F41">
            <w:pPr>
              <w:ind w:right="214"/>
              <w:jc w:val="both"/>
              <w:rPr>
                <w:rFonts w:ascii="GHEA Grapalat" w:hAnsi="GHEA Grapalat"/>
                <w:b/>
                <w:color w:val="000000"/>
                <w:lang w:val="hy-AM" w:eastAsia="hy-AM"/>
              </w:rPr>
            </w:pPr>
          </w:p>
          <w:p w14:paraId="36B8DCE8" w14:textId="6CFF8878" w:rsidR="00A87F41" w:rsidRDefault="00A87F41" w:rsidP="00A87F41">
            <w:pPr>
              <w:ind w:right="214"/>
              <w:jc w:val="both"/>
              <w:rPr>
                <w:rFonts w:ascii="GHEA Grapalat" w:hAnsi="GHEA Grapalat"/>
                <w:b/>
                <w:color w:val="000000"/>
                <w:lang w:val="hy-AM" w:eastAsia="hy-AM"/>
              </w:rPr>
            </w:pPr>
          </w:p>
          <w:p w14:paraId="22235BC8" w14:textId="4184C89F" w:rsidR="00A87F41" w:rsidRDefault="00A87F41" w:rsidP="00A87F41">
            <w:pPr>
              <w:ind w:right="214"/>
              <w:jc w:val="both"/>
              <w:rPr>
                <w:rFonts w:ascii="GHEA Grapalat" w:hAnsi="GHEA Grapalat"/>
                <w:b/>
                <w:color w:val="000000"/>
                <w:lang w:val="hy-AM" w:eastAsia="hy-AM"/>
              </w:rPr>
            </w:pPr>
          </w:p>
          <w:p w14:paraId="1E1141BF" w14:textId="171408E4" w:rsidR="00A87F41" w:rsidRDefault="00A87F41" w:rsidP="00A87F41">
            <w:pPr>
              <w:ind w:right="214"/>
              <w:jc w:val="both"/>
              <w:rPr>
                <w:rFonts w:ascii="GHEA Grapalat" w:hAnsi="GHEA Grapalat"/>
                <w:b/>
                <w:color w:val="000000"/>
                <w:lang w:val="hy-AM" w:eastAsia="hy-AM"/>
              </w:rPr>
            </w:pPr>
          </w:p>
          <w:p w14:paraId="76A5D7C2" w14:textId="535331E0" w:rsidR="00A87F41" w:rsidRDefault="00A87F41" w:rsidP="00A87F41">
            <w:pPr>
              <w:ind w:right="214"/>
              <w:jc w:val="both"/>
              <w:rPr>
                <w:rFonts w:ascii="GHEA Grapalat" w:hAnsi="GHEA Grapalat"/>
                <w:b/>
                <w:color w:val="000000"/>
                <w:lang w:val="hy-AM" w:eastAsia="hy-AM"/>
              </w:rPr>
            </w:pPr>
          </w:p>
          <w:p w14:paraId="39AD36B7" w14:textId="4518EA3D" w:rsidR="00A87F41" w:rsidRDefault="00A87F41" w:rsidP="00A87F41">
            <w:pPr>
              <w:ind w:right="214"/>
              <w:jc w:val="both"/>
              <w:rPr>
                <w:rFonts w:ascii="GHEA Grapalat" w:hAnsi="GHEA Grapalat"/>
                <w:b/>
                <w:color w:val="000000"/>
                <w:lang w:val="hy-AM" w:eastAsia="hy-AM"/>
              </w:rPr>
            </w:pPr>
          </w:p>
          <w:p w14:paraId="67DF053E" w14:textId="71D9089E" w:rsidR="00A87F41" w:rsidRDefault="00A87F41" w:rsidP="00A87F41">
            <w:pPr>
              <w:ind w:right="214"/>
              <w:jc w:val="both"/>
              <w:rPr>
                <w:rFonts w:ascii="GHEA Grapalat" w:hAnsi="GHEA Grapalat"/>
                <w:b/>
                <w:color w:val="000000"/>
                <w:lang w:val="hy-AM" w:eastAsia="hy-AM"/>
              </w:rPr>
            </w:pPr>
          </w:p>
          <w:p w14:paraId="2E2C8139" w14:textId="7C6629DE" w:rsidR="00A87F41" w:rsidRDefault="00A87F41" w:rsidP="00A87F41">
            <w:pPr>
              <w:ind w:right="214"/>
              <w:jc w:val="both"/>
              <w:rPr>
                <w:rFonts w:ascii="GHEA Grapalat" w:hAnsi="GHEA Grapalat"/>
                <w:b/>
                <w:color w:val="000000"/>
                <w:lang w:val="hy-AM" w:eastAsia="hy-AM"/>
              </w:rPr>
            </w:pPr>
          </w:p>
          <w:p w14:paraId="76611265" w14:textId="050BAA80" w:rsidR="00A87F41" w:rsidRDefault="00A87F41" w:rsidP="00A87F41">
            <w:pPr>
              <w:ind w:right="214"/>
              <w:jc w:val="both"/>
              <w:rPr>
                <w:rFonts w:ascii="GHEA Grapalat" w:hAnsi="GHEA Grapalat"/>
                <w:b/>
                <w:color w:val="000000"/>
                <w:lang w:val="hy-AM" w:eastAsia="hy-AM"/>
              </w:rPr>
            </w:pPr>
          </w:p>
          <w:p w14:paraId="2B98A314" w14:textId="19B5010C" w:rsidR="00A87F41" w:rsidRDefault="00A87F41" w:rsidP="00A87F41">
            <w:pPr>
              <w:ind w:right="214"/>
              <w:jc w:val="both"/>
              <w:rPr>
                <w:rFonts w:ascii="GHEA Grapalat" w:hAnsi="GHEA Grapalat"/>
                <w:b/>
                <w:color w:val="000000"/>
                <w:lang w:val="hy-AM" w:eastAsia="hy-AM"/>
              </w:rPr>
            </w:pPr>
          </w:p>
          <w:p w14:paraId="4FF5E779" w14:textId="27BDFD0D" w:rsidR="00A87F41" w:rsidRDefault="00A87F41" w:rsidP="00A87F41">
            <w:pPr>
              <w:ind w:right="214"/>
              <w:jc w:val="both"/>
              <w:rPr>
                <w:rFonts w:ascii="GHEA Grapalat" w:hAnsi="GHEA Grapalat"/>
                <w:b/>
                <w:color w:val="000000"/>
                <w:lang w:val="hy-AM" w:eastAsia="hy-AM"/>
              </w:rPr>
            </w:pPr>
          </w:p>
          <w:p w14:paraId="3EA1AB5F" w14:textId="5B383892" w:rsidR="00A87F41" w:rsidRDefault="00A87F41" w:rsidP="00A87F41">
            <w:pPr>
              <w:ind w:right="214"/>
              <w:jc w:val="both"/>
              <w:rPr>
                <w:rFonts w:ascii="GHEA Grapalat" w:hAnsi="GHEA Grapalat"/>
                <w:b/>
                <w:color w:val="000000"/>
                <w:lang w:val="hy-AM" w:eastAsia="hy-AM"/>
              </w:rPr>
            </w:pPr>
          </w:p>
          <w:p w14:paraId="16DF29CF" w14:textId="0A53ABD7" w:rsidR="00A87F41" w:rsidRDefault="00A87F41" w:rsidP="00A87F41">
            <w:pPr>
              <w:ind w:right="214"/>
              <w:jc w:val="both"/>
              <w:rPr>
                <w:rFonts w:ascii="GHEA Grapalat" w:hAnsi="GHEA Grapalat"/>
                <w:b/>
                <w:color w:val="000000"/>
                <w:lang w:val="hy-AM" w:eastAsia="hy-AM"/>
              </w:rPr>
            </w:pPr>
          </w:p>
          <w:p w14:paraId="46F40F14" w14:textId="1BF3400B" w:rsidR="00A87F41" w:rsidRDefault="00A87F41" w:rsidP="00A87F41">
            <w:pPr>
              <w:ind w:right="214"/>
              <w:jc w:val="both"/>
              <w:rPr>
                <w:rFonts w:ascii="GHEA Grapalat" w:hAnsi="GHEA Grapalat"/>
                <w:b/>
                <w:color w:val="000000"/>
                <w:lang w:val="hy-AM" w:eastAsia="hy-AM"/>
              </w:rPr>
            </w:pPr>
          </w:p>
          <w:p w14:paraId="5DECAE4D" w14:textId="5BE7A4AD" w:rsidR="00A87F41" w:rsidRDefault="00A87F41" w:rsidP="00A87F41">
            <w:pPr>
              <w:ind w:right="214"/>
              <w:jc w:val="both"/>
              <w:rPr>
                <w:rFonts w:ascii="GHEA Grapalat" w:hAnsi="GHEA Grapalat"/>
                <w:b/>
                <w:color w:val="000000"/>
                <w:lang w:val="hy-AM" w:eastAsia="hy-AM"/>
              </w:rPr>
            </w:pPr>
          </w:p>
          <w:p w14:paraId="60A55F7B" w14:textId="434CDB55" w:rsidR="00A87F41" w:rsidRDefault="00A87F41" w:rsidP="00A87F41">
            <w:pPr>
              <w:ind w:right="214"/>
              <w:jc w:val="both"/>
              <w:rPr>
                <w:rFonts w:ascii="GHEA Grapalat" w:hAnsi="GHEA Grapalat"/>
                <w:b/>
                <w:color w:val="000000"/>
                <w:lang w:val="hy-AM" w:eastAsia="hy-AM"/>
              </w:rPr>
            </w:pPr>
          </w:p>
          <w:p w14:paraId="76872A10" w14:textId="3A658E04" w:rsidR="00A87F41" w:rsidRDefault="00A87F41" w:rsidP="00A87F41">
            <w:pPr>
              <w:ind w:right="214"/>
              <w:jc w:val="both"/>
              <w:rPr>
                <w:rFonts w:ascii="GHEA Grapalat" w:hAnsi="GHEA Grapalat"/>
                <w:b/>
                <w:color w:val="000000"/>
                <w:lang w:val="hy-AM" w:eastAsia="hy-AM"/>
              </w:rPr>
            </w:pPr>
          </w:p>
          <w:p w14:paraId="65060000" w14:textId="323AE3F5" w:rsidR="00A87F41" w:rsidRDefault="00A87F41" w:rsidP="00A87F41">
            <w:pPr>
              <w:ind w:right="214"/>
              <w:jc w:val="both"/>
              <w:rPr>
                <w:rFonts w:ascii="GHEA Grapalat" w:hAnsi="GHEA Grapalat"/>
                <w:b/>
                <w:color w:val="000000"/>
                <w:lang w:val="hy-AM" w:eastAsia="hy-AM"/>
              </w:rPr>
            </w:pPr>
          </w:p>
          <w:p w14:paraId="1847ED52" w14:textId="1A6828ED" w:rsidR="00A87F41" w:rsidRDefault="00A87F41" w:rsidP="00A87F41">
            <w:pPr>
              <w:ind w:right="214"/>
              <w:jc w:val="both"/>
              <w:rPr>
                <w:rFonts w:ascii="GHEA Grapalat" w:hAnsi="GHEA Grapalat"/>
                <w:b/>
                <w:color w:val="000000"/>
                <w:lang w:val="hy-AM" w:eastAsia="hy-AM"/>
              </w:rPr>
            </w:pPr>
          </w:p>
          <w:p w14:paraId="28F6C02D" w14:textId="1D373B0B" w:rsidR="00A87F41" w:rsidRDefault="00A87F41" w:rsidP="00A87F41">
            <w:pPr>
              <w:ind w:right="214"/>
              <w:jc w:val="both"/>
              <w:rPr>
                <w:rFonts w:ascii="GHEA Grapalat" w:hAnsi="GHEA Grapalat"/>
                <w:b/>
                <w:color w:val="000000"/>
                <w:lang w:val="hy-AM" w:eastAsia="hy-AM"/>
              </w:rPr>
            </w:pPr>
          </w:p>
          <w:p w14:paraId="5F9B8788" w14:textId="5715D141" w:rsidR="00A87F41" w:rsidRDefault="00A87F41" w:rsidP="00B2294B">
            <w:pPr>
              <w:pStyle w:val="ListParagraph"/>
              <w:numPr>
                <w:ilvl w:val="0"/>
                <w:numId w:val="17"/>
              </w:numPr>
              <w:ind w:right="214"/>
              <w:jc w:val="both"/>
              <w:rPr>
                <w:rFonts w:ascii="GHEA Grapalat" w:hAnsi="GHEA Grapalat"/>
                <w:b/>
                <w:color w:val="000000"/>
                <w:lang w:val="hy-AM" w:eastAsia="hy-AM"/>
              </w:rPr>
            </w:pPr>
            <w:r>
              <w:rPr>
                <w:rFonts w:ascii="GHEA Grapalat" w:hAnsi="GHEA Grapalat"/>
                <w:b/>
                <w:color w:val="000000"/>
                <w:lang w:val="hy-AM" w:eastAsia="hy-AM"/>
              </w:rPr>
              <w:t>Ընդունվել է:</w:t>
            </w:r>
          </w:p>
          <w:p w14:paraId="7B0992D6" w14:textId="087503F9" w:rsidR="00A87F41" w:rsidRDefault="00A87F41" w:rsidP="00A87F41">
            <w:pPr>
              <w:ind w:right="214"/>
              <w:jc w:val="both"/>
              <w:rPr>
                <w:rFonts w:ascii="GHEA Grapalat" w:hAnsi="GHEA Grapalat"/>
                <w:b/>
                <w:color w:val="000000"/>
                <w:lang w:val="hy-AM" w:eastAsia="hy-AM"/>
              </w:rPr>
            </w:pPr>
          </w:p>
          <w:p w14:paraId="0C260DF9" w14:textId="2AF2CADF" w:rsidR="00A87F41" w:rsidRDefault="00A87F41" w:rsidP="00A87F41">
            <w:pPr>
              <w:ind w:right="214"/>
              <w:jc w:val="both"/>
              <w:rPr>
                <w:rFonts w:ascii="GHEA Grapalat" w:hAnsi="GHEA Grapalat"/>
                <w:b/>
                <w:color w:val="000000"/>
                <w:lang w:val="hy-AM" w:eastAsia="hy-AM"/>
              </w:rPr>
            </w:pPr>
          </w:p>
          <w:p w14:paraId="3F5D9671" w14:textId="04614732" w:rsidR="00A87F41" w:rsidRDefault="00A87F41" w:rsidP="00A87F41">
            <w:pPr>
              <w:ind w:right="214"/>
              <w:jc w:val="both"/>
              <w:rPr>
                <w:rFonts w:ascii="GHEA Grapalat" w:hAnsi="GHEA Grapalat"/>
                <w:b/>
                <w:color w:val="000000"/>
                <w:lang w:val="hy-AM" w:eastAsia="hy-AM"/>
              </w:rPr>
            </w:pPr>
          </w:p>
          <w:p w14:paraId="22F4E9FC" w14:textId="28C13174" w:rsidR="00A87F41" w:rsidRDefault="00A87F41" w:rsidP="00A87F41">
            <w:pPr>
              <w:ind w:right="214"/>
              <w:jc w:val="both"/>
              <w:rPr>
                <w:rFonts w:ascii="GHEA Grapalat" w:hAnsi="GHEA Grapalat"/>
                <w:b/>
                <w:color w:val="000000"/>
                <w:lang w:val="hy-AM" w:eastAsia="hy-AM"/>
              </w:rPr>
            </w:pPr>
          </w:p>
          <w:p w14:paraId="1692FEDE" w14:textId="20484851" w:rsidR="00A87F41" w:rsidRDefault="00A87F41" w:rsidP="00A87F41">
            <w:pPr>
              <w:ind w:right="214"/>
              <w:jc w:val="both"/>
              <w:rPr>
                <w:rFonts w:ascii="GHEA Grapalat" w:hAnsi="GHEA Grapalat"/>
                <w:b/>
                <w:color w:val="000000"/>
                <w:lang w:val="hy-AM" w:eastAsia="hy-AM"/>
              </w:rPr>
            </w:pPr>
          </w:p>
          <w:p w14:paraId="100B11B6" w14:textId="13B33522" w:rsidR="00A87F41" w:rsidRDefault="00A87F41" w:rsidP="00A87F41">
            <w:pPr>
              <w:ind w:right="214"/>
              <w:jc w:val="both"/>
              <w:rPr>
                <w:rFonts w:ascii="GHEA Grapalat" w:hAnsi="GHEA Grapalat"/>
                <w:b/>
                <w:color w:val="000000"/>
                <w:lang w:val="hy-AM" w:eastAsia="hy-AM"/>
              </w:rPr>
            </w:pPr>
          </w:p>
          <w:p w14:paraId="5D0A0DCD" w14:textId="65C05101" w:rsidR="00A87F41" w:rsidRDefault="00A87F41" w:rsidP="00A87F41">
            <w:pPr>
              <w:ind w:right="214"/>
              <w:jc w:val="both"/>
              <w:rPr>
                <w:rFonts w:ascii="GHEA Grapalat" w:hAnsi="GHEA Grapalat"/>
                <w:b/>
                <w:color w:val="000000"/>
                <w:lang w:val="hy-AM" w:eastAsia="hy-AM"/>
              </w:rPr>
            </w:pPr>
          </w:p>
          <w:p w14:paraId="1DF083E8" w14:textId="2F012E61" w:rsidR="00A87F41" w:rsidRDefault="00A87F41" w:rsidP="00A87F41">
            <w:pPr>
              <w:ind w:right="214"/>
              <w:jc w:val="both"/>
              <w:rPr>
                <w:rFonts w:ascii="GHEA Grapalat" w:hAnsi="GHEA Grapalat"/>
                <w:b/>
                <w:color w:val="000000"/>
                <w:lang w:val="hy-AM" w:eastAsia="hy-AM"/>
              </w:rPr>
            </w:pPr>
          </w:p>
          <w:p w14:paraId="5B5D0392" w14:textId="1A5EEB0E" w:rsidR="00A87F41" w:rsidRDefault="00A87F41" w:rsidP="00A87F41">
            <w:pPr>
              <w:ind w:right="214"/>
              <w:jc w:val="both"/>
              <w:rPr>
                <w:rFonts w:ascii="GHEA Grapalat" w:hAnsi="GHEA Grapalat"/>
                <w:b/>
                <w:color w:val="000000"/>
                <w:lang w:val="hy-AM" w:eastAsia="hy-AM"/>
              </w:rPr>
            </w:pPr>
          </w:p>
          <w:p w14:paraId="466C4AF5" w14:textId="43846ECC" w:rsidR="00A87F41" w:rsidRDefault="00A87F41" w:rsidP="00A87F41">
            <w:pPr>
              <w:ind w:right="214"/>
              <w:jc w:val="both"/>
              <w:rPr>
                <w:rFonts w:ascii="GHEA Grapalat" w:hAnsi="GHEA Grapalat"/>
                <w:b/>
                <w:color w:val="000000"/>
                <w:lang w:val="hy-AM" w:eastAsia="hy-AM"/>
              </w:rPr>
            </w:pPr>
          </w:p>
          <w:p w14:paraId="4A9B6120" w14:textId="45E9DA5F" w:rsidR="00A87F41" w:rsidRDefault="00A87F41" w:rsidP="00A87F41">
            <w:pPr>
              <w:ind w:right="214"/>
              <w:jc w:val="both"/>
              <w:rPr>
                <w:rFonts w:ascii="GHEA Grapalat" w:hAnsi="GHEA Grapalat"/>
                <w:b/>
                <w:color w:val="000000"/>
                <w:lang w:val="hy-AM" w:eastAsia="hy-AM"/>
              </w:rPr>
            </w:pPr>
          </w:p>
          <w:p w14:paraId="376B4EDF" w14:textId="2ABD8B1E" w:rsidR="00A87F41" w:rsidRDefault="00A87F41" w:rsidP="00A87F41">
            <w:pPr>
              <w:ind w:right="214"/>
              <w:jc w:val="both"/>
              <w:rPr>
                <w:rFonts w:ascii="GHEA Grapalat" w:hAnsi="GHEA Grapalat"/>
                <w:b/>
                <w:color w:val="000000"/>
                <w:lang w:val="hy-AM" w:eastAsia="hy-AM"/>
              </w:rPr>
            </w:pPr>
          </w:p>
          <w:p w14:paraId="448ECA07" w14:textId="34E93700" w:rsidR="00A87F41" w:rsidRDefault="00A87F41" w:rsidP="00A87F41">
            <w:pPr>
              <w:ind w:right="214"/>
              <w:jc w:val="both"/>
              <w:rPr>
                <w:rFonts w:ascii="GHEA Grapalat" w:hAnsi="GHEA Grapalat"/>
                <w:b/>
                <w:color w:val="000000"/>
                <w:lang w:val="hy-AM" w:eastAsia="hy-AM"/>
              </w:rPr>
            </w:pPr>
          </w:p>
          <w:p w14:paraId="71EFC746" w14:textId="16BCC530" w:rsidR="00A87F41" w:rsidRDefault="00A87F41" w:rsidP="00A87F41">
            <w:pPr>
              <w:ind w:right="214"/>
              <w:jc w:val="both"/>
              <w:rPr>
                <w:rFonts w:ascii="GHEA Grapalat" w:hAnsi="GHEA Grapalat"/>
                <w:b/>
                <w:color w:val="000000"/>
                <w:lang w:val="hy-AM" w:eastAsia="hy-AM"/>
              </w:rPr>
            </w:pPr>
          </w:p>
          <w:p w14:paraId="62E5868C" w14:textId="1A6786F9" w:rsidR="00A87F41" w:rsidRDefault="00A87F41" w:rsidP="00A87F41">
            <w:pPr>
              <w:ind w:right="214"/>
              <w:jc w:val="both"/>
              <w:rPr>
                <w:rFonts w:ascii="GHEA Grapalat" w:hAnsi="GHEA Grapalat"/>
                <w:b/>
                <w:color w:val="000000"/>
                <w:lang w:val="hy-AM" w:eastAsia="hy-AM"/>
              </w:rPr>
            </w:pPr>
          </w:p>
          <w:p w14:paraId="10B1B755" w14:textId="0CD2E630" w:rsidR="00A87F41" w:rsidRDefault="00A87F41" w:rsidP="00A87F41">
            <w:pPr>
              <w:ind w:right="214"/>
              <w:jc w:val="both"/>
              <w:rPr>
                <w:rFonts w:ascii="GHEA Grapalat" w:hAnsi="GHEA Grapalat"/>
                <w:b/>
                <w:color w:val="000000"/>
                <w:lang w:val="hy-AM" w:eastAsia="hy-AM"/>
              </w:rPr>
            </w:pPr>
          </w:p>
          <w:p w14:paraId="11D57CA8" w14:textId="461BFBDE" w:rsidR="00A87F41" w:rsidRDefault="00A87F41" w:rsidP="00A87F41">
            <w:pPr>
              <w:ind w:right="214"/>
              <w:jc w:val="both"/>
              <w:rPr>
                <w:rFonts w:ascii="GHEA Grapalat" w:hAnsi="GHEA Grapalat"/>
                <w:b/>
                <w:color w:val="000000"/>
                <w:lang w:val="hy-AM" w:eastAsia="hy-AM"/>
              </w:rPr>
            </w:pPr>
          </w:p>
          <w:p w14:paraId="3A9A4E63" w14:textId="4CBE0488" w:rsidR="00A87F41" w:rsidRDefault="00A87F41" w:rsidP="00A87F41">
            <w:pPr>
              <w:ind w:right="214"/>
              <w:jc w:val="both"/>
              <w:rPr>
                <w:rFonts w:ascii="GHEA Grapalat" w:hAnsi="GHEA Grapalat"/>
                <w:b/>
                <w:color w:val="000000"/>
                <w:lang w:val="hy-AM" w:eastAsia="hy-AM"/>
              </w:rPr>
            </w:pPr>
          </w:p>
          <w:p w14:paraId="30C0A3B5" w14:textId="69552979" w:rsidR="00A87F41" w:rsidRDefault="00A87F41" w:rsidP="00A87F41">
            <w:pPr>
              <w:ind w:right="214"/>
              <w:jc w:val="both"/>
              <w:rPr>
                <w:rFonts w:ascii="GHEA Grapalat" w:hAnsi="GHEA Grapalat"/>
                <w:b/>
                <w:color w:val="000000"/>
                <w:lang w:val="hy-AM" w:eastAsia="hy-AM"/>
              </w:rPr>
            </w:pPr>
          </w:p>
          <w:p w14:paraId="0324F52E" w14:textId="3BDEA09B" w:rsidR="00A87F41" w:rsidRDefault="00A87F41" w:rsidP="00A87F41">
            <w:pPr>
              <w:ind w:right="214"/>
              <w:jc w:val="both"/>
              <w:rPr>
                <w:rFonts w:ascii="GHEA Grapalat" w:hAnsi="GHEA Grapalat"/>
                <w:b/>
                <w:color w:val="000000"/>
                <w:lang w:val="hy-AM" w:eastAsia="hy-AM"/>
              </w:rPr>
            </w:pPr>
          </w:p>
          <w:p w14:paraId="66C42B4E" w14:textId="0EBE4DBE" w:rsidR="00A87F41" w:rsidRDefault="00A87F41" w:rsidP="00A87F41">
            <w:pPr>
              <w:ind w:right="214"/>
              <w:jc w:val="both"/>
              <w:rPr>
                <w:rFonts w:ascii="GHEA Grapalat" w:hAnsi="GHEA Grapalat"/>
                <w:b/>
                <w:color w:val="000000"/>
                <w:lang w:val="hy-AM" w:eastAsia="hy-AM"/>
              </w:rPr>
            </w:pPr>
          </w:p>
          <w:p w14:paraId="35B935E9" w14:textId="1D55F4DA" w:rsidR="00A87F41" w:rsidRDefault="00A87F41" w:rsidP="00A87F41">
            <w:pPr>
              <w:ind w:right="214"/>
              <w:jc w:val="both"/>
              <w:rPr>
                <w:rFonts w:ascii="GHEA Grapalat" w:hAnsi="GHEA Grapalat"/>
                <w:b/>
                <w:color w:val="000000"/>
                <w:lang w:val="hy-AM" w:eastAsia="hy-AM"/>
              </w:rPr>
            </w:pPr>
          </w:p>
          <w:p w14:paraId="059F146F" w14:textId="42DF9382" w:rsidR="00A87F41" w:rsidRDefault="00A87F41" w:rsidP="00A87F41">
            <w:pPr>
              <w:ind w:right="214"/>
              <w:jc w:val="both"/>
              <w:rPr>
                <w:rFonts w:ascii="GHEA Grapalat" w:hAnsi="GHEA Grapalat"/>
                <w:b/>
                <w:color w:val="000000"/>
                <w:lang w:val="hy-AM" w:eastAsia="hy-AM"/>
              </w:rPr>
            </w:pPr>
          </w:p>
          <w:p w14:paraId="162AAA03" w14:textId="7DC8E903" w:rsidR="00A87F41" w:rsidRDefault="00A87F41" w:rsidP="00A87F41">
            <w:pPr>
              <w:ind w:right="214"/>
              <w:jc w:val="both"/>
              <w:rPr>
                <w:rFonts w:ascii="GHEA Grapalat" w:hAnsi="GHEA Grapalat"/>
                <w:b/>
                <w:color w:val="000000"/>
                <w:lang w:val="hy-AM" w:eastAsia="hy-AM"/>
              </w:rPr>
            </w:pPr>
          </w:p>
          <w:p w14:paraId="1FA01393" w14:textId="5B1BAF10" w:rsidR="00A87F41" w:rsidRDefault="00A87F41" w:rsidP="00A87F41">
            <w:pPr>
              <w:ind w:right="214"/>
              <w:jc w:val="both"/>
              <w:rPr>
                <w:rFonts w:ascii="GHEA Grapalat" w:hAnsi="GHEA Grapalat"/>
                <w:b/>
                <w:color w:val="000000"/>
                <w:lang w:val="hy-AM" w:eastAsia="hy-AM"/>
              </w:rPr>
            </w:pPr>
          </w:p>
          <w:p w14:paraId="5017EFA6" w14:textId="4151904A" w:rsidR="00A87F41" w:rsidRDefault="00A87F41" w:rsidP="00A87F41">
            <w:pPr>
              <w:ind w:right="214"/>
              <w:jc w:val="both"/>
              <w:rPr>
                <w:rFonts w:ascii="GHEA Grapalat" w:hAnsi="GHEA Grapalat"/>
                <w:b/>
                <w:color w:val="000000"/>
                <w:lang w:val="hy-AM" w:eastAsia="hy-AM"/>
              </w:rPr>
            </w:pPr>
          </w:p>
          <w:p w14:paraId="711950AE" w14:textId="73390F54" w:rsidR="00A87F41" w:rsidRDefault="00A87F41" w:rsidP="00A87F41">
            <w:pPr>
              <w:ind w:right="214"/>
              <w:jc w:val="both"/>
              <w:rPr>
                <w:rFonts w:ascii="GHEA Grapalat" w:hAnsi="GHEA Grapalat"/>
                <w:b/>
                <w:color w:val="000000"/>
                <w:lang w:val="hy-AM" w:eastAsia="hy-AM"/>
              </w:rPr>
            </w:pPr>
          </w:p>
          <w:p w14:paraId="6F0E0DE9" w14:textId="0938A25A" w:rsidR="00A87F41" w:rsidRDefault="00A87F41" w:rsidP="00A87F41">
            <w:pPr>
              <w:ind w:right="214"/>
              <w:jc w:val="both"/>
              <w:rPr>
                <w:rFonts w:ascii="GHEA Grapalat" w:hAnsi="GHEA Grapalat"/>
                <w:b/>
                <w:color w:val="000000"/>
                <w:lang w:val="hy-AM" w:eastAsia="hy-AM"/>
              </w:rPr>
            </w:pPr>
          </w:p>
          <w:p w14:paraId="5CB9102A" w14:textId="42AE014F" w:rsidR="00A87F41" w:rsidRDefault="00A87F41" w:rsidP="00A87F41">
            <w:pPr>
              <w:ind w:right="214"/>
              <w:jc w:val="both"/>
              <w:rPr>
                <w:rFonts w:ascii="GHEA Grapalat" w:hAnsi="GHEA Grapalat"/>
                <w:b/>
                <w:color w:val="000000"/>
                <w:lang w:val="hy-AM" w:eastAsia="hy-AM"/>
              </w:rPr>
            </w:pPr>
          </w:p>
          <w:p w14:paraId="28751CAD" w14:textId="2FD9DEAF" w:rsidR="00A87F41" w:rsidRDefault="00A87F41" w:rsidP="00A87F41">
            <w:pPr>
              <w:ind w:right="214"/>
              <w:jc w:val="both"/>
              <w:rPr>
                <w:rFonts w:ascii="GHEA Grapalat" w:hAnsi="GHEA Grapalat"/>
                <w:b/>
                <w:color w:val="000000"/>
                <w:lang w:val="hy-AM" w:eastAsia="hy-AM"/>
              </w:rPr>
            </w:pPr>
          </w:p>
          <w:p w14:paraId="54409E23" w14:textId="77777777" w:rsidR="00A87F41" w:rsidRPr="00A87F41" w:rsidRDefault="00A87F41" w:rsidP="00A87F41">
            <w:pPr>
              <w:ind w:right="214"/>
              <w:jc w:val="both"/>
              <w:rPr>
                <w:rFonts w:ascii="GHEA Grapalat" w:hAnsi="GHEA Grapalat"/>
                <w:b/>
                <w:color w:val="000000"/>
                <w:lang w:val="hy-AM" w:eastAsia="hy-AM"/>
              </w:rPr>
            </w:pPr>
          </w:p>
          <w:p w14:paraId="5CA5936E" w14:textId="27665D58" w:rsidR="00A87F41" w:rsidRDefault="00D675C2" w:rsidP="00B2294B">
            <w:pPr>
              <w:pStyle w:val="ListParagraph"/>
              <w:numPr>
                <w:ilvl w:val="0"/>
                <w:numId w:val="17"/>
              </w:numPr>
              <w:ind w:right="214"/>
              <w:jc w:val="both"/>
              <w:rPr>
                <w:rFonts w:ascii="GHEA Grapalat" w:hAnsi="GHEA Grapalat"/>
                <w:b/>
                <w:color w:val="000000"/>
                <w:lang w:val="hy-AM" w:eastAsia="hy-AM"/>
              </w:rPr>
            </w:pPr>
            <w:r>
              <w:rPr>
                <w:rFonts w:ascii="GHEA Grapalat" w:hAnsi="GHEA Grapalat"/>
                <w:b/>
                <w:color w:val="000000"/>
                <w:lang w:val="hy-AM" w:eastAsia="hy-AM"/>
              </w:rPr>
              <w:t>Չի ընդունվել</w:t>
            </w:r>
          </w:p>
          <w:p w14:paraId="3EB93064" w14:textId="55D05242" w:rsidR="00A87F41" w:rsidRDefault="00D675C2" w:rsidP="00A87F41">
            <w:pPr>
              <w:ind w:right="214"/>
              <w:jc w:val="both"/>
              <w:rPr>
                <w:rFonts w:ascii="GHEA Grapalat" w:hAnsi="GHEA Grapalat"/>
                <w:b/>
                <w:color w:val="000000"/>
                <w:lang w:val="hy-AM" w:eastAsia="hy-AM"/>
              </w:rPr>
            </w:pPr>
            <w:r>
              <w:rPr>
                <w:rFonts w:ascii="GHEA Grapalat" w:eastAsia="SimSun" w:hAnsi="GHEA Grapalat"/>
                <w:lang w:val="hy-AM"/>
              </w:rPr>
              <w:t xml:space="preserve">   </w:t>
            </w:r>
            <w:r w:rsidRPr="00596E26">
              <w:rPr>
                <w:rFonts w:ascii="GHEA Grapalat" w:eastAsia="SimSun" w:hAnsi="GHEA Grapalat"/>
                <w:lang w:val="hy-AM"/>
              </w:rPr>
              <w:t>Էլեկտրոնային դեղատոմսի դեպքում՝ Համակարգում բաց թողնված դեղի անվանումը, դեղաչափը, դեղաձևը, բացթողման ամսաթիվը, բաց թողնողի անունը, ազգանունը</w:t>
            </w:r>
            <w:r>
              <w:rPr>
                <w:rFonts w:ascii="GHEA Grapalat" w:eastAsia="SimSun" w:hAnsi="GHEA Grapalat"/>
                <w:lang w:val="hy-AM"/>
              </w:rPr>
              <w:t xml:space="preserve"> լրացվում է ինքնաշխատ եղանակով, ուստի անհրաժեշտ է ամրագրել միայն դուրս գրված դեղի քանակը:</w:t>
            </w:r>
          </w:p>
          <w:p w14:paraId="0D6F2C3E" w14:textId="7D010217" w:rsidR="00A87F41" w:rsidRDefault="00A87F41" w:rsidP="00A87F41">
            <w:pPr>
              <w:ind w:right="214"/>
              <w:jc w:val="both"/>
              <w:rPr>
                <w:rFonts w:ascii="GHEA Grapalat" w:hAnsi="GHEA Grapalat"/>
                <w:b/>
                <w:color w:val="000000"/>
                <w:lang w:val="hy-AM" w:eastAsia="hy-AM"/>
              </w:rPr>
            </w:pPr>
          </w:p>
          <w:p w14:paraId="2ABA15B5" w14:textId="3FDF8337" w:rsidR="00A87F41" w:rsidRDefault="00A87F41" w:rsidP="00A87F41">
            <w:pPr>
              <w:ind w:right="214"/>
              <w:jc w:val="both"/>
              <w:rPr>
                <w:rFonts w:ascii="GHEA Grapalat" w:hAnsi="GHEA Grapalat"/>
                <w:b/>
                <w:color w:val="000000"/>
                <w:lang w:val="hy-AM" w:eastAsia="hy-AM"/>
              </w:rPr>
            </w:pPr>
          </w:p>
          <w:p w14:paraId="7CB9B33D" w14:textId="7B1E1854" w:rsidR="00A87F41" w:rsidRDefault="00A87F41" w:rsidP="00A87F41">
            <w:pPr>
              <w:ind w:right="214"/>
              <w:jc w:val="both"/>
              <w:rPr>
                <w:rFonts w:ascii="GHEA Grapalat" w:hAnsi="GHEA Grapalat"/>
                <w:b/>
                <w:color w:val="000000"/>
                <w:lang w:val="hy-AM" w:eastAsia="hy-AM"/>
              </w:rPr>
            </w:pPr>
          </w:p>
          <w:p w14:paraId="4C984161" w14:textId="0811119D" w:rsidR="00A87F41" w:rsidRDefault="00A87F41" w:rsidP="00A87F41">
            <w:pPr>
              <w:ind w:right="214"/>
              <w:jc w:val="both"/>
              <w:rPr>
                <w:rFonts w:ascii="GHEA Grapalat" w:hAnsi="GHEA Grapalat"/>
                <w:b/>
                <w:color w:val="000000"/>
                <w:lang w:val="hy-AM" w:eastAsia="hy-AM"/>
              </w:rPr>
            </w:pPr>
          </w:p>
          <w:p w14:paraId="11DD72AE" w14:textId="77852AFD" w:rsidR="00A87F41" w:rsidRDefault="00A87F41" w:rsidP="00A87F41">
            <w:pPr>
              <w:ind w:right="214"/>
              <w:jc w:val="both"/>
              <w:rPr>
                <w:rFonts w:ascii="GHEA Grapalat" w:hAnsi="GHEA Grapalat"/>
                <w:b/>
                <w:color w:val="000000"/>
                <w:lang w:val="hy-AM" w:eastAsia="hy-AM"/>
              </w:rPr>
            </w:pPr>
          </w:p>
          <w:p w14:paraId="4ACF2B70" w14:textId="08C24786" w:rsidR="00A87F41" w:rsidRDefault="00A87F41" w:rsidP="00A87F41">
            <w:pPr>
              <w:ind w:right="214"/>
              <w:jc w:val="both"/>
              <w:rPr>
                <w:rFonts w:ascii="GHEA Grapalat" w:hAnsi="GHEA Grapalat"/>
                <w:b/>
                <w:color w:val="000000"/>
                <w:lang w:val="hy-AM" w:eastAsia="hy-AM"/>
              </w:rPr>
            </w:pPr>
          </w:p>
          <w:p w14:paraId="203E9F5F" w14:textId="1D74C220" w:rsidR="00A87F41" w:rsidRDefault="00A87F41" w:rsidP="00A87F41">
            <w:pPr>
              <w:ind w:right="214"/>
              <w:jc w:val="both"/>
              <w:rPr>
                <w:rFonts w:ascii="GHEA Grapalat" w:hAnsi="GHEA Grapalat"/>
                <w:b/>
                <w:color w:val="000000"/>
                <w:lang w:val="hy-AM" w:eastAsia="hy-AM"/>
              </w:rPr>
            </w:pPr>
          </w:p>
          <w:p w14:paraId="23480B76" w14:textId="1DEC6C6F" w:rsidR="00A87F41" w:rsidRDefault="00A87F41" w:rsidP="00A87F41">
            <w:pPr>
              <w:ind w:right="214"/>
              <w:jc w:val="both"/>
              <w:rPr>
                <w:rFonts w:ascii="GHEA Grapalat" w:hAnsi="GHEA Grapalat"/>
                <w:b/>
                <w:color w:val="000000"/>
                <w:lang w:val="hy-AM" w:eastAsia="hy-AM"/>
              </w:rPr>
            </w:pPr>
          </w:p>
          <w:p w14:paraId="1208AB81" w14:textId="71A82AC8" w:rsidR="00A87F41" w:rsidRDefault="00A87F41" w:rsidP="00A87F41">
            <w:pPr>
              <w:ind w:right="214"/>
              <w:jc w:val="both"/>
              <w:rPr>
                <w:rFonts w:ascii="GHEA Grapalat" w:hAnsi="GHEA Grapalat"/>
                <w:b/>
                <w:color w:val="000000"/>
                <w:lang w:val="hy-AM" w:eastAsia="hy-AM"/>
              </w:rPr>
            </w:pPr>
          </w:p>
          <w:p w14:paraId="5B7E4054" w14:textId="1576B228" w:rsidR="00A87F41" w:rsidRDefault="00A87F41" w:rsidP="00A87F41">
            <w:pPr>
              <w:ind w:right="214"/>
              <w:jc w:val="both"/>
              <w:rPr>
                <w:rFonts w:ascii="GHEA Grapalat" w:hAnsi="GHEA Grapalat"/>
                <w:b/>
                <w:color w:val="000000"/>
                <w:lang w:val="hy-AM" w:eastAsia="hy-AM"/>
              </w:rPr>
            </w:pPr>
          </w:p>
          <w:p w14:paraId="059D61A1" w14:textId="01B720B4" w:rsidR="00A87F41" w:rsidRDefault="00A87F41" w:rsidP="00A87F41">
            <w:pPr>
              <w:ind w:right="214"/>
              <w:jc w:val="both"/>
              <w:rPr>
                <w:rFonts w:ascii="GHEA Grapalat" w:hAnsi="GHEA Grapalat"/>
                <w:b/>
                <w:color w:val="000000"/>
                <w:lang w:val="hy-AM" w:eastAsia="hy-AM"/>
              </w:rPr>
            </w:pPr>
          </w:p>
          <w:p w14:paraId="696E4A3E" w14:textId="472316D9" w:rsidR="00A87F41" w:rsidRDefault="00A87F41" w:rsidP="00A87F41">
            <w:pPr>
              <w:ind w:right="214"/>
              <w:jc w:val="both"/>
              <w:rPr>
                <w:rFonts w:ascii="GHEA Grapalat" w:hAnsi="GHEA Grapalat"/>
                <w:b/>
                <w:color w:val="000000"/>
                <w:lang w:val="hy-AM" w:eastAsia="hy-AM"/>
              </w:rPr>
            </w:pPr>
          </w:p>
          <w:p w14:paraId="28306A03" w14:textId="77777777" w:rsidR="00A87F41" w:rsidRPr="00A87F41" w:rsidRDefault="00A87F41" w:rsidP="00A87F41">
            <w:pPr>
              <w:ind w:right="214"/>
              <w:jc w:val="both"/>
              <w:rPr>
                <w:rFonts w:ascii="GHEA Grapalat" w:hAnsi="GHEA Grapalat"/>
                <w:b/>
                <w:color w:val="000000"/>
                <w:lang w:val="hy-AM" w:eastAsia="hy-AM"/>
              </w:rPr>
            </w:pPr>
          </w:p>
          <w:p w14:paraId="3F6EE81C" w14:textId="28C8DC72" w:rsidR="00A87F41" w:rsidRDefault="00A87F41" w:rsidP="00B2294B">
            <w:pPr>
              <w:pStyle w:val="ListParagraph"/>
              <w:numPr>
                <w:ilvl w:val="0"/>
                <w:numId w:val="17"/>
              </w:numPr>
              <w:ind w:right="214"/>
              <w:jc w:val="both"/>
              <w:rPr>
                <w:rFonts w:ascii="GHEA Grapalat" w:hAnsi="GHEA Grapalat"/>
                <w:b/>
                <w:color w:val="000000"/>
                <w:lang w:val="hy-AM" w:eastAsia="hy-AM"/>
              </w:rPr>
            </w:pPr>
            <w:r>
              <w:rPr>
                <w:rFonts w:ascii="GHEA Grapalat" w:hAnsi="GHEA Grapalat"/>
                <w:b/>
                <w:color w:val="000000"/>
                <w:lang w:val="hy-AM" w:eastAsia="hy-AM"/>
              </w:rPr>
              <w:t>Ընդունվել է:</w:t>
            </w:r>
          </w:p>
          <w:p w14:paraId="3CBDD5DC" w14:textId="59439646" w:rsidR="00A87F41" w:rsidRDefault="00A87F41" w:rsidP="00A87F41">
            <w:pPr>
              <w:ind w:right="214"/>
              <w:jc w:val="both"/>
              <w:rPr>
                <w:rFonts w:ascii="GHEA Grapalat" w:hAnsi="GHEA Grapalat"/>
                <w:b/>
                <w:color w:val="000000"/>
                <w:lang w:val="hy-AM" w:eastAsia="hy-AM"/>
              </w:rPr>
            </w:pPr>
          </w:p>
          <w:p w14:paraId="10E8DEDD" w14:textId="50BA792F" w:rsidR="00A87F41" w:rsidRDefault="00A87F41" w:rsidP="00A87F41">
            <w:pPr>
              <w:ind w:right="214"/>
              <w:jc w:val="both"/>
              <w:rPr>
                <w:rFonts w:ascii="GHEA Grapalat" w:hAnsi="GHEA Grapalat"/>
                <w:b/>
                <w:color w:val="000000"/>
                <w:lang w:val="hy-AM" w:eastAsia="hy-AM"/>
              </w:rPr>
            </w:pPr>
          </w:p>
          <w:p w14:paraId="1CC7E30F" w14:textId="3B5E67E7" w:rsidR="00A87F41" w:rsidRDefault="00A87F41" w:rsidP="00A87F41">
            <w:pPr>
              <w:ind w:right="214"/>
              <w:jc w:val="both"/>
              <w:rPr>
                <w:rFonts w:ascii="GHEA Grapalat" w:hAnsi="GHEA Grapalat"/>
                <w:b/>
                <w:color w:val="000000"/>
                <w:lang w:val="hy-AM" w:eastAsia="hy-AM"/>
              </w:rPr>
            </w:pPr>
          </w:p>
          <w:p w14:paraId="2FC4DE43" w14:textId="2E8F85E9" w:rsidR="00A87F41" w:rsidRDefault="00A87F41" w:rsidP="00A87F41">
            <w:pPr>
              <w:ind w:right="214"/>
              <w:jc w:val="both"/>
              <w:rPr>
                <w:rFonts w:ascii="GHEA Grapalat" w:hAnsi="GHEA Grapalat"/>
                <w:b/>
                <w:color w:val="000000"/>
                <w:lang w:val="hy-AM" w:eastAsia="hy-AM"/>
              </w:rPr>
            </w:pPr>
          </w:p>
          <w:p w14:paraId="5310FFC1" w14:textId="4E306D39" w:rsidR="00A87F41" w:rsidRDefault="00A87F41" w:rsidP="00A87F41">
            <w:pPr>
              <w:ind w:right="214"/>
              <w:jc w:val="both"/>
              <w:rPr>
                <w:rFonts w:ascii="GHEA Grapalat" w:hAnsi="GHEA Grapalat"/>
                <w:b/>
                <w:color w:val="000000"/>
                <w:lang w:val="hy-AM" w:eastAsia="hy-AM"/>
              </w:rPr>
            </w:pPr>
          </w:p>
          <w:p w14:paraId="32DB02F1" w14:textId="170CAC39" w:rsidR="00A87F41" w:rsidRDefault="00A87F41" w:rsidP="00A87F41">
            <w:pPr>
              <w:ind w:right="214"/>
              <w:jc w:val="both"/>
              <w:rPr>
                <w:rFonts w:ascii="GHEA Grapalat" w:hAnsi="GHEA Grapalat"/>
                <w:b/>
                <w:color w:val="000000"/>
                <w:lang w:val="hy-AM" w:eastAsia="hy-AM"/>
              </w:rPr>
            </w:pPr>
          </w:p>
          <w:p w14:paraId="5C37C3EC" w14:textId="62641DEF" w:rsidR="00A87F41" w:rsidRDefault="00A87F41" w:rsidP="00A87F41">
            <w:pPr>
              <w:ind w:right="214"/>
              <w:jc w:val="both"/>
              <w:rPr>
                <w:rFonts w:ascii="GHEA Grapalat" w:hAnsi="GHEA Grapalat"/>
                <w:b/>
                <w:color w:val="000000"/>
                <w:lang w:val="hy-AM" w:eastAsia="hy-AM"/>
              </w:rPr>
            </w:pPr>
          </w:p>
          <w:p w14:paraId="35DD3490" w14:textId="023650E2" w:rsidR="00A87F41" w:rsidRDefault="00A87F41" w:rsidP="00A87F41">
            <w:pPr>
              <w:ind w:right="214"/>
              <w:jc w:val="both"/>
              <w:rPr>
                <w:rFonts w:ascii="GHEA Grapalat" w:hAnsi="GHEA Grapalat"/>
                <w:b/>
                <w:color w:val="000000"/>
                <w:lang w:val="hy-AM" w:eastAsia="hy-AM"/>
              </w:rPr>
            </w:pPr>
          </w:p>
          <w:p w14:paraId="78C99609" w14:textId="688DD05B" w:rsidR="00A87F41" w:rsidRDefault="00A87F41" w:rsidP="00A87F41">
            <w:pPr>
              <w:ind w:right="214"/>
              <w:jc w:val="both"/>
              <w:rPr>
                <w:rFonts w:ascii="GHEA Grapalat" w:hAnsi="GHEA Grapalat"/>
                <w:b/>
                <w:color w:val="000000"/>
                <w:lang w:val="hy-AM" w:eastAsia="hy-AM"/>
              </w:rPr>
            </w:pPr>
          </w:p>
          <w:p w14:paraId="237F11FF" w14:textId="5CE21C6E" w:rsidR="00A87F41" w:rsidRDefault="00A87F41" w:rsidP="00A87F41">
            <w:pPr>
              <w:ind w:right="214"/>
              <w:jc w:val="both"/>
              <w:rPr>
                <w:rFonts w:ascii="GHEA Grapalat" w:hAnsi="GHEA Grapalat"/>
                <w:b/>
                <w:color w:val="000000"/>
                <w:lang w:val="hy-AM" w:eastAsia="hy-AM"/>
              </w:rPr>
            </w:pPr>
          </w:p>
          <w:p w14:paraId="69699C06" w14:textId="139379E2" w:rsidR="00A87F41" w:rsidRDefault="00A87F41" w:rsidP="00A87F41">
            <w:pPr>
              <w:ind w:right="214"/>
              <w:jc w:val="both"/>
              <w:rPr>
                <w:rFonts w:ascii="GHEA Grapalat" w:hAnsi="GHEA Grapalat"/>
                <w:b/>
                <w:color w:val="000000"/>
                <w:lang w:val="hy-AM" w:eastAsia="hy-AM"/>
              </w:rPr>
            </w:pPr>
          </w:p>
          <w:p w14:paraId="1BB79591" w14:textId="6CF19392" w:rsidR="00A87F41" w:rsidRDefault="00A87F41" w:rsidP="00A87F41">
            <w:pPr>
              <w:ind w:right="214"/>
              <w:jc w:val="both"/>
              <w:rPr>
                <w:rFonts w:ascii="GHEA Grapalat" w:hAnsi="GHEA Grapalat"/>
                <w:b/>
                <w:color w:val="000000"/>
                <w:lang w:val="hy-AM" w:eastAsia="hy-AM"/>
              </w:rPr>
            </w:pPr>
          </w:p>
          <w:p w14:paraId="0AB73537" w14:textId="3181251F" w:rsidR="00A87F41" w:rsidRDefault="00A87F41" w:rsidP="00A87F41">
            <w:pPr>
              <w:ind w:right="214"/>
              <w:jc w:val="both"/>
              <w:rPr>
                <w:rFonts w:ascii="GHEA Grapalat" w:hAnsi="GHEA Grapalat"/>
                <w:b/>
                <w:color w:val="000000"/>
                <w:lang w:val="hy-AM" w:eastAsia="hy-AM"/>
              </w:rPr>
            </w:pPr>
          </w:p>
          <w:p w14:paraId="4279DB32" w14:textId="57DAEB33" w:rsidR="00A87F41" w:rsidRDefault="00A87F41" w:rsidP="00A87F41">
            <w:pPr>
              <w:ind w:right="214"/>
              <w:jc w:val="both"/>
              <w:rPr>
                <w:rFonts w:ascii="GHEA Grapalat" w:hAnsi="GHEA Grapalat"/>
                <w:b/>
                <w:color w:val="000000"/>
                <w:lang w:val="hy-AM" w:eastAsia="hy-AM"/>
              </w:rPr>
            </w:pPr>
          </w:p>
          <w:p w14:paraId="047DDBCC" w14:textId="6B65D389" w:rsidR="00A87F41" w:rsidRDefault="00A87F41" w:rsidP="00A87F41">
            <w:pPr>
              <w:ind w:right="214"/>
              <w:jc w:val="both"/>
              <w:rPr>
                <w:rFonts w:ascii="GHEA Grapalat" w:hAnsi="GHEA Grapalat"/>
                <w:b/>
                <w:color w:val="000000"/>
                <w:lang w:val="hy-AM" w:eastAsia="hy-AM"/>
              </w:rPr>
            </w:pPr>
          </w:p>
          <w:p w14:paraId="3C7111FA" w14:textId="58CB6A2D" w:rsidR="00A87F41" w:rsidRDefault="00A87F41" w:rsidP="00A87F41">
            <w:pPr>
              <w:ind w:right="214"/>
              <w:jc w:val="both"/>
              <w:rPr>
                <w:rFonts w:ascii="GHEA Grapalat" w:hAnsi="GHEA Grapalat"/>
                <w:b/>
                <w:color w:val="000000"/>
                <w:lang w:val="hy-AM" w:eastAsia="hy-AM"/>
              </w:rPr>
            </w:pPr>
          </w:p>
          <w:p w14:paraId="0EB52FB2" w14:textId="57F36FFE" w:rsidR="00A87F41" w:rsidRDefault="00A87F41" w:rsidP="00A87F41">
            <w:pPr>
              <w:ind w:right="214"/>
              <w:jc w:val="both"/>
              <w:rPr>
                <w:rFonts w:ascii="GHEA Grapalat" w:hAnsi="GHEA Grapalat"/>
                <w:b/>
                <w:color w:val="000000"/>
                <w:lang w:val="hy-AM" w:eastAsia="hy-AM"/>
              </w:rPr>
            </w:pPr>
          </w:p>
          <w:p w14:paraId="311C432F" w14:textId="244A28BC" w:rsidR="00A87F41" w:rsidRDefault="00A87F41" w:rsidP="00A87F41">
            <w:pPr>
              <w:ind w:right="214"/>
              <w:jc w:val="both"/>
              <w:rPr>
                <w:rFonts w:ascii="GHEA Grapalat" w:hAnsi="GHEA Grapalat"/>
                <w:b/>
                <w:color w:val="000000"/>
                <w:lang w:val="hy-AM" w:eastAsia="hy-AM"/>
              </w:rPr>
            </w:pPr>
          </w:p>
          <w:p w14:paraId="4C0972C9" w14:textId="21857598" w:rsidR="00A87F41" w:rsidRDefault="00A87F41" w:rsidP="00A87F41">
            <w:pPr>
              <w:ind w:right="214"/>
              <w:jc w:val="both"/>
              <w:rPr>
                <w:rFonts w:ascii="GHEA Grapalat" w:hAnsi="GHEA Grapalat"/>
                <w:b/>
                <w:color w:val="000000"/>
                <w:lang w:val="hy-AM" w:eastAsia="hy-AM"/>
              </w:rPr>
            </w:pPr>
          </w:p>
          <w:p w14:paraId="13791FE2" w14:textId="256206E1" w:rsidR="00A87F41" w:rsidRDefault="00A87F41" w:rsidP="00B2294B">
            <w:pPr>
              <w:pStyle w:val="ListParagraph"/>
              <w:numPr>
                <w:ilvl w:val="0"/>
                <w:numId w:val="17"/>
              </w:numPr>
              <w:ind w:right="214"/>
              <w:jc w:val="both"/>
              <w:rPr>
                <w:rFonts w:ascii="GHEA Grapalat" w:hAnsi="GHEA Grapalat"/>
                <w:b/>
                <w:color w:val="000000"/>
                <w:lang w:val="hy-AM" w:eastAsia="hy-AM"/>
              </w:rPr>
            </w:pPr>
            <w:r>
              <w:rPr>
                <w:rFonts w:ascii="GHEA Grapalat" w:hAnsi="GHEA Grapalat"/>
                <w:b/>
                <w:color w:val="000000"/>
                <w:lang w:val="hy-AM" w:eastAsia="hy-AM"/>
              </w:rPr>
              <w:t>Ընդունվել է:</w:t>
            </w:r>
          </w:p>
          <w:p w14:paraId="3CAEB397" w14:textId="1F77E523" w:rsidR="00A87F41" w:rsidRDefault="00A87F41" w:rsidP="00A87F41">
            <w:pPr>
              <w:ind w:right="214"/>
              <w:jc w:val="both"/>
              <w:rPr>
                <w:rFonts w:ascii="GHEA Grapalat" w:hAnsi="GHEA Grapalat"/>
                <w:b/>
                <w:color w:val="000000"/>
                <w:lang w:val="hy-AM" w:eastAsia="hy-AM"/>
              </w:rPr>
            </w:pPr>
          </w:p>
          <w:p w14:paraId="559E3C97" w14:textId="328754A2" w:rsidR="00A87F41" w:rsidRDefault="00A87F41" w:rsidP="00A87F41">
            <w:pPr>
              <w:ind w:right="214"/>
              <w:jc w:val="both"/>
              <w:rPr>
                <w:rFonts w:ascii="GHEA Grapalat" w:hAnsi="GHEA Grapalat"/>
                <w:b/>
                <w:color w:val="000000"/>
                <w:lang w:val="hy-AM" w:eastAsia="hy-AM"/>
              </w:rPr>
            </w:pPr>
          </w:p>
          <w:p w14:paraId="0CC69449" w14:textId="3933684C" w:rsidR="00A87F41" w:rsidRDefault="00A87F41" w:rsidP="00A87F41">
            <w:pPr>
              <w:ind w:right="214"/>
              <w:jc w:val="both"/>
              <w:rPr>
                <w:rFonts w:ascii="GHEA Grapalat" w:hAnsi="GHEA Grapalat"/>
                <w:b/>
                <w:color w:val="000000"/>
                <w:lang w:val="hy-AM" w:eastAsia="hy-AM"/>
              </w:rPr>
            </w:pPr>
          </w:p>
          <w:p w14:paraId="0434F2CC" w14:textId="7E531EA6" w:rsidR="00A87F41" w:rsidRDefault="00A87F41" w:rsidP="00A87F41">
            <w:pPr>
              <w:ind w:right="214"/>
              <w:jc w:val="both"/>
              <w:rPr>
                <w:rFonts w:ascii="GHEA Grapalat" w:hAnsi="GHEA Grapalat"/>
                <w:b/>
                <w:color w:val="000000"/>
                <w:lang w:val="hy-AM" w:eastAsia="hy-AM"/>
              </w:rPr>
            </w:pPr>
          </w:p>
          <w:p w14:paraId="55CBBC64" w14:textId="04072C5D" w:rsidR="00A87F41" w:rsidRDefault="00A87F41" w:rsidP="00A87F41">
            <w:pPr>
              <w:ind w:right="214"/>
              <w:jc w:val="both"/>
              <w:rPr>
                <w:rFonts w:ascii="GHEA Grapalat" w:hAnsi="GHEA Grapalat"/>
                <w:b/>
                <w:color w:val="000000"/>
                <w:lang w:val="hy-AM" w:eastAsia="hy-AM"/>
              </w:rPr>
            </w:pPr>
          </w:p>
          <w:p w14:paraId="223D8BB5" w14:textId="2E2560C4" w:rsidR="00A87F41" w:rsidRDefault="00A87F41" w:rsidP="00A87F41">
            <w:pPr>
              <w:ind w:right="214"/>
              <w:jc w:val="both"/>
              <w:rPr>
                <w:rFonts w:ascii="GHEA Grapalat" w:hAnsi="GHEA Grapalat"/>
                <w:b/>
                <w:color w:val="000000"/>
                <w:lang w:val="hy-AM" w:eastAsia="hy-AM"/>
              </w:rPr>
            </w:pPr>
          </w:p>
          <w:p w14:paraId="6AFE1A04" w14:textId="3138EAFD" w:rsidR="00A87F41" w:rsidRDefault="00A87F41" w:rsidP="00A87F41">
            <w:pPr>
              <w:ind w:right="214"/>
              <w:jc w:val="both"/>
              <w:rPr>
                <w:rFonts w:ascii="GHEA Grapalat" w:hAnsi="GHEA Grapalat"/>
                <w:b/>
                <w:color w:val="000000"/>
                <w:lang w:val="hy-AM" w:eastAsia="hy-AM"/>
              </w:rPr>
            </w:pPr>
          </w:p>
          <w:p w14:paraId="6F9BB629" w14:textId="43A84352" w:rsidR="00A87F41" w:rsidRDefault="00A87F41" w:rsidP="00A87F41">
            <w:pPr>
              <w:ind w:right="214"/>
              <w:jc w:val="both"/>
              <w:rPr>
                <w:rFonts w:ascii="GHEA Grapalat" w:hAnsi="GHEA Grapalat"/>
                <w:b/>
                <w:color w:val="000000"/>
                <w:lang w:val="hy-AM" w:eastAsia="hy-AM"/>
              </w:rPr>
            </w:pPr>
          </w:p>
          <w:p w14:paraId="292B8784" w14:textId="05FAADEC" w:rsidR="00A87F41" w:rsidRDefault="00A87F41" w:rsidP="00A87F41">
            <w:pPr>
              <w:ind w:right="214"/>
              <w:jc w:val="both"/>
              <w:rPr>
                <w:rFonts w:ascii="GHEA Grapalat" w:hAnsi="GHEA Grapalat"/>
                <w:b/>
                <w:color w:val="000000"/>
                <w:lang w:val="hy-AM" w:eastAsia="hy-AM"/>
              </w:rPr>
            </w:pPr>
          </w:p>
          <w:p w14:paraId="7CEED77A" w14:textId="71CD4B9E" w:rsidR="00A87F41" w:rsidRDefault="00A87F41" w:rsidP="00A87F41">
            <w:pPr>
              <w:ind w:right="214"/>
              <w:jc w:val="both"/>
              <w:rPr>
                <w:rFonts w:ascii="GHEA Grapalat" w:hAnsi="GHEA Grapalat"/>
                <w:b/>
                <w:color w:val="000000"/>
                <w:lang w:val="hy-AM" w:eastAsia="hy-AM"/>
              </w:rPr>
            </w:pPr>
          </w:p>
          <w:p w14:paraId="6BDAE69B" w14:textId="47CDAC0A" w:rsidR="00A87F41" w:rsidRDefault="00A87F41" w:rsidP="00A87F41">
            <w:pPr>
              <w:ind w:right="214"/>
              <w:jc w:val="both"/>
              <w:rPr>
                <w:rFonts w:ascii="GHEA Grapalat" w:hAnsi="GHEA Grapalat"/>
                <w:b/>
                <w:color w:val="000000"/>
                <w:lang w:val="hy-AM" w:eastAsia="hy-AM"/>
              </w:rPr>
            </w:pPr>
          </w:p>
          <w:p w14:paraId="384DCC7B" w14:textId="1BAA6427" w:rsidR="00A87F41" w:rsidRDefault="00A87F41" w:rsidP="00A87F41">
            <w:pPr>
              <w:ind w:right="214"/>
              <w:jc w:val="both"/>
              <w:rPr>
                <w:rFonts w:ascii="GHEA Grapalat" w:hAnsi="GHEA Grapalat"/>
                <w:b/>
                <w:color w:val="000000"/>
                <w:lang w:val="hy-AM" w:eastAsia="hy-AM"/>
              </w:rPr>
            </w:pPr>
          </w:p>
          <w:p w14:paraId="72D0DAFF" w14:textId="516E56A1" w:rsidR="00A87F41" w:rsidRDefault="00A87F41" w:rsidP="00A87F41">
            <w:pPr>
              <w:ind w:right="214"/>
              <w:jc w:val="both"/>
              <w:rPr>
                <w:rFonts w:ascii="GHEA Grapalat" w:hAnsi="GHEA Grapalat"/>
                <w:b/>
                <w:color w:val="000000"/>
                <w:lang w:val="hy-AM" w:eastAsia="hy-AM"/>
              </w:rPr>
            </w:pPr>
          </w:p>
          <w:p w14:paraId="10FE5135" w14:textId="077E1541" w:rsidR="00A87F41" w:rsidRDefault="00A87F41" w:rsidP="00A87F41">
            <w:pPr>
              <w:ind w:right="214"/>
              <w:jc w:val="both"/>
              <w:rPr>
                <w:rFonts w:ascii="GHEA Grapalat" w:hAnsi="GHEA Grapalat"/>
                <w:b/>
                <w:color w:val="000000"/>
                <w:lang w:val="hy-AM" w:eastAsia="hy-AM"/>
              </w:rPr>
            </w:pPr>
          </w:p>
          <w:p w14:paraId="0B021E88" w14:textId="6B59F88F" w:rsidR="00A87F41" w:rsidRDefault="00A87F41" w:rsidP="00A87F41">
            <w:pPr>
              <w:ind w:right="214"/>
              <w:jc w:val="both"/>
              <w:rPr>
                <w:rFonts w:ascii="GHEA Grapalat" w:hAnsi="GHEA Grapalat"/>
                <w:b/>
                <w:color w:val="000000"/>
                <w:lang w:val="hy-AM" w:eastAsia="hy-AM"/>
              </w:rPr>
            </w:pPr>
          </w:p>
          <w:p w14:paraId="75A165C8" w14:textId="4BCA8FC8" w:rsidR="00A87F41" w:rsidRDefault="00A87F41" w:rsidP="00A87F41">
            <w:pPr>
              <w:ind w:right="214"/>
              <w:jc w:val="both"/>
              <w:rPr>
                <w:rFonts w:ascii="GHEA Grapalat" w:hAnsi="GHEA Grapalat"/>
                <w:b/>
                <w:color w:val="000000"/>
                <w:lang w:val="hy-AM" w:eastAsia="hy-AM"/>
              </w:rPr>
            </w:pPr>
          </w:p>
          <w:p w14:paraId="34FADBAD" w14:textId="16CA4488" w:rsidR="00A87F41" w:rsidRDefault="00A87F41" w:rsidP="00A87F41">
            <w:pPr>
              <w:ind w:right="214"/>
              <w:jc w:val="both"/>
              <w:rPr>
                <w:rFonts w:ascii="GHEA Grapalat" w:hAnsi="GHEA Grapalat"/>
                <w:b/>
                <w:color w:val="000000"/>
                <w:lang w:val="hy-AM" w:eastAsia="hy-AM"/>
              </w:rPr>
            </w:pPr>
          </w:p>
          <w:p w14:paraId="68B3D039" w14:textId="55480B19" w:rsidR="00A87F41" w:rsidRDefault="00A87F41" w:rsidP="00A87F41">
            <w:pPr>
              <w:ind w:right="214"/>
              <w:jc w:val="both"/>
              <w:rPr>
                <w:rFonts w:ascii="GHEA Grapalat" w:hAnsi="GHEA Grapalat"/>
                <w:b/>
                <w:color w:val="000000"/>
                <w:lang w:val="hy-AM" w:eastAsia="hy-AM"/>
              </w:rPr>
            </w:pPr>
          </w:p>
          <w:p w14:paraId="47DEA99B" w14:textId="441D6BE3" w:rsidR="00A87F41" w:rsidRDefault="00A87F41" w:rsidP="00A87F41">
            <w:pPr>
              <w:ind w:right="214"/>
              <w:jc w:val="both"/>
              <w:rPr>
                <w:rFonts w:ascii="GHEA Grapalat" w:hAnsi="GHEA Grapalat"/>
                <w:b/>
                <w:color w:val="000000"/>
                <w:lang w:val="hy-AM" w:eastAsia="hy-AM"/>
              </w:rPr>
            </w:pPr>
          </w:p>
          <w:p w14:paraId="37C0AF5E" w14:textId="7614830F" w:rsidR="00A87F41" w:rsidRDefault="00A87F41" w:rsidP="00A87F41">
            <w:pPr>
              <w:ind w:right="214"/>
              <w:jc w:val="both"/>
              <w:rPr>
                <w:rFonts w:ascii="GHEA Grapalat" w:hAnsi="GHEA Grapalat"/>
                <w:b/>
                <w:color w:val="000000"/>
                <w:lang w:val="hy-AM" w:eastAsia="hy-AM"/>
              </w:rPr>
            </w:pPr>
          </w:p>
          <w:p w14:paraId="0BF4D575" w14:textId="4AAD987C" w:rsidR="00A87F41" w:rsidRDefault="00A87F41" w:rsidP="00A87F41">
            <w:pPr>
              <w:ind w:right="214"/>
              <w:jc w:val="both"/>
              <w:rPr>
                <w:rFonts w:ascii="GHEA Grapalat" w:hAnsi="GHEA Grapalat"/>
                <w:b/>
                <w:color w:val="000000"/>
                <w:lang w:val="hy-AM" w:eastAsia="hy-AM"/>
              </w:rPr>
            </w:pPr>
          </w:p>
          <w:p w14:paraId="00BFA29F" w14:textId="52CE4B82" w:rsidR="00A87F41" w:rsidRDefault="00A87F41" w:rsidP="00A87F41">
            <w:pPr>
              <w:ind w:right="214"/>
              <w:jc w:val="both"/>
              <w:rPr>
                <w:rFonts w:ascii="GHEA Grapalat" w:hAnsi="GHEA Grapalat"/>
                <w:b/>
                <w:color w:val="000000"/>
                <w:lang w:val="hy-AM" w:eastAsia="hy-AM"/>
              </w:rPr>
            </w:pPr>
          </w:p>
          <w:p w14:paraId="4F339856" w14:textId="096805F2" w:rsidR="00A87F41" w:rsidRDefault="00A87F41" w:rsidP="00A87F41">
            <w:pPr>
              <w:ind w:right="214"/>
              <w:jc w:val="both"/>
              <w:rPr>
                <w:rFonts w:ascii="GHEA Grapalat" w:hAnsi="GHEA Grapalat"/>
                <w:b/>
                <w:color w:val="000000"/>
                <w:lang w:val="hy-AM" w:eastAsia="hy-AM"/>
              </w:rPr>
            </w:pPr>
          </w:p>
          <w:p w14:paraId="76B8BB33" w14:textId="27F28CC3" w:rsidR="00A87F41" w:rsidRDefault="00A87F41" w:rsidP="00A87F41">
            <w:pPr>
              <w:ind w:right="214"/>
              <w:jc w:val="both"/>
              <w:rPr>
                <w:rFonts w:ascii="GHEA Grapalat" w:hAnsi="GHEA Grapalat"/>
                <w:b/>
                <w:color w:val="000000"/>
                <w:lang w:val="hy-AM" w:eastAsia="hy-AM"/>
              </w:rPr>
            </w:pPr>
          </w:p>
          <w:p w14:paraId="1F0EEAC9" w14:textId="1A51E19C" w:rsidR="00A87F41" w:rsidRDefault="00A87F41" w:rsidP="00A87F41">
            <w:pPr>
              <w:ind w:right="214"/>
              <w:jc w:val="both"/>
              <w:rPr>
                <w:rFonts w:ascii="GHEA Grapalat" w:hAnsi="GHEA Grapalat"/>
                <w:b/>
                <w:color w:val="000000"/>
                <w:lang w:val="hy-AM" w:eastAsia="hy-AM"/>
              </w:rPr>
            </w:pPr>
          </w:p>
          <w:p w14:paraId="5248E72D" w14:textId="51D98A74" w:rsidR="00A87F41" w:rsidRDefault="00A87F41" w:rsidP="00A87F41">
            <w:pPr>
              <w:ind w:right="214"/>
              <w:jc w:val="both"/>
              <w:rPr>
                <w:rFonts w:ascii="GHEA Grapalat" w:hAnsi="GHEA Grapalat"/>
                <w:b/>
                <w:color w:val="000000"/>
                <w:lang w:val="hy-AM" w:eastAsia="hy-AM"/>
              </w:rPr>
            </w:pPr>
          </w:p>
          <w:p w14:paraId="21A16D91" w14:textId="48F51CF5" w:rsidR="00A87F41" w:rsidRDefault="00A87F41" w:rsidP="00A87F41">
            <w:pPr>
              <w:ind w:right="214"/>
              <w:jc w:val="both"/>
              <w:rPr>
                <w:rFonts w:ascii="GHEA Grapalat" w:hAnsi="GHEA Grapalat"/>
                <w:b/>
                <w:color w:val="000000"/>
                <w:lang w:val="hy-AM" w:eastAsia="hy-AM"/>
              </w:rPr>
            </w:pPr>
          </w:p>
          <w:p w14:paraId="7E64AF34" w14:textId="77A253AD" w:rsidR="00A87F41" w:rsidRDefault="00A87F41" w:rsidP="00A87F41">
            <w:pPr>
              <w:ind w:right="214"/>
              <w:jc w:val="both"/>
              <w:rPr>
                <w:rFonts w:ascii="GHEA Grapalat" w:hAnsi="GHEA Grapalat"/>
                <w:b/>
                <w:color w:val="000000"/>
                <w:lang w:val="hy-AM" w:eastAsia="hy-AM"/>
              </w:rPr>
            </w:pPr>
          </w:p>
          <w:p w14:paraId="2971025E" w14:textId="6F74A6FD" w:rsidR="00A87F41" w:rsidRDefault="00A87F41" w:rsidP="00A87F41">
            <w:pPr>
              <w:ind w:right="214"/>
              <w:jc w:val="both"/>
              <w:rPr>
                <w:rFonts w:ascii="GHEA Grapalat" w:hAnsi="GHEA Grapalat"/>
                <w:b/>
                <w:color w:val="000000"/>
                <w:lang w:val="hy-AM" w:eastAsia="hy-AM"/>
              </w:rPr>
            </w:pPr>
          </w:p>
          <w:p w14:paraId="693725C1" w14:textId="03B0420C" w:rsidR="00A87F41" w:rsidRDefault="00A87F41" w:rsidP="00A87F41">
            <w:pPr>
              <w:ind w:right="214"/>
              <w:jc w:val="both"/>
              <w:rPr>
                <w:rFonts w:ascii="GHEA Grapalat" w:hAnsi="GHEA Grapalat"/>
                <w:b/>
                <w:color w:val="000000"/>
                <w:lang w:val="hy-AM" w:eastAsia="hy-AM"/>
              </w:rPr>
            </w:pPr>
          </w:p>
          <w:p w14:paraId="1BE26D2D" w14:textId="58830E45" w:rsidR="00A87F41" w:rsidRDefault="00A87F41" w:rsidP="00A87F41">
            <w:pPr>
              <w:ind w:right="214"/>
              <w:jc w:val="both"/>
              <w:rPr>
                <w:rFonts w:ascii="GHEA Grapalat" w:hAnsi="GHEA Grapalat"/>
                <w:b/>
                <w:color w:val="000000"/>
                <w:lang w:val="hy-AM" w:eastAsia="hy-AM"/>
              </w:rPr>
            </w:pPr>
          </w:p>
          <w:p w14:paraId="36C74C60" w14:textId="16C9DA84" w:rsidR="00A87F41" w:rsidRDefault="00A87F41" w:rsidP="00A87F41">
            <w:pPr>
              <w:ind w:right="214"/>
              <w:jc w:val="both"/>
              <w:rPr>
                <w:rFonts w:ascii="GHEA Grapalat" w:hAnsi="GHEA Grapalat"/>
                <w:b/>
                <w:color w:val="000000"/>
                <w:lang w:val="hy-AM" w:eastAsia="hy-AM"/>
              </w:rPr>
            </w:pPr>
          </w:p>
          <w:p w14:paraId="58D0B30C" w14:textId="5971BCEF" w:rsidR="00A87F41" w:rsidRDefault="00A87F41" w:rsidP="00A87F41">
            <w:pPr>
              <w:ind w:right="214"/>
              <w:jc w:val="both"/>
              <w:rPr>
                <w:rFonts w:ascii="GHEA Grapalat" w:hAnsi="GHEA Grapalat"/>
                <w:b/>
                <w:color w:val="000000"/>
                <w:lang w:val="hy-AM" w:eastAsia="hy-AM"/>
              </w:rPr>
            </w:pPr>
          </w:p>
          <w:p w14:paraId="7B69F40A" w14:textId="2AC40DF5" w:rsidR="00A87F41" w:rsidRDefault="00A87F41" w:rsidP="00A87F41">
            <w:pPr>
              <w:ind w:right="214"/>
              <w:jc w:val="both"/>
              <w:rPr>
                <w:rFonts w:ascii="GHEA Grapalat" w:hAnsi="GHEA Grapalat"/>
                <w:b/>
                <w:color w:val="000000"/>
                <w:lang w:val="hy-AM" w:eastAsia="hy-AM"/>
              </w:rPr>
            </w:pPr>
          </w:p>
          <w:p w14:paraId="3E584041" w14:textId="5AA5C5B1" w:rsidR="00A87F41" w:rsidRDefault="00A87F41" w:rsidP="00A87F41">
            <w:pPr>
              <w:ind w:right="214"/>
              <w:jc w:val="both"/>
              <w:rPr>
                <w:rFonts w:ascii="GHEA Grapalat" w:hAnsi="GHEA Grapalat"/>
                <w:b/>
                <w:color w:val="000000"/>
                <w:lang w:val="hy-AM" w:eastAsia="hy-AM"/>
              </w:rPr>
            </w:pPr>
          </w:p>
          <w:p w14:paraId="249E0D77" w14:textId="5E7752DD" w:rsidR="00A87F41" w:rsidRDefault="00A87F41" w:rsidP="00A87F41">
            <w:pPr>
              <w:ind w:right="214"/>
              <w:jc w:val="both"/>
              <w:rPr>
                <w:rFonts w:ascii="GHEA Grapalat" w:hAnsi="GHEA Grapalat"/>
                <w:b/>
                <w:color w:val="000000"/>
                <w:lang w:val="hy-AM" w:eastAsia="hy-AM"/>
              </w:rPr>
            </w:pPr>
          </w:p>
          <w:p w14:paraId="22B2D0D0" w14:textId="41017DF3" w:rsidR="00A87F41" w:rsidRDefault="00A87F41" w:rsidP="00A87F41">
            <w:pPr>
              <w:ind w:right="214"/>
              <w:jc w:val="both"/>
              <w:rPr>
                <w:rFonts w:ascii="GHEA Grapalat" w:hAnsi="GHEA Grapalat"/>
                <w:b/>
                <w:color w:val="000000"/>
                <w:lang w:val="hy-AM" w:eastAsia="hy-AM"/>
              </w:rPr>
            </w:pPr>
          </w:p>
          <w:p w14:paraId="7149AA91" w14:textId="32216DF8" w:rsidR="00A87F41" w:rsidRDefault="00A87F41" w:rsidP="00A87F41">
            <w:pPr>
              <w:ind w:right="214"/>
              <w:jc w:val="both"/>
              <w:rPr>
                <w:rFonts w:ascii="GHEA Grapalat" w:hAnsi="GHEA Grapalat"/>
                <w:b/>
                <w:color w:val="000000"/>
                <w:lang w:val="hy-AM" w:eastAsia="hy-AM"/>
              </w:rPr>
            </w:pPr>
          </w:p>
          <w:p w14:paraId="47848F25" w14:textId="4374664B" w:rsidR="00A87F41" w:rsidRDefault="00A87F41" w:rsidP="00A87F41">
            <w:pPr>
              <w:ind w:right="214"/>
              <w:jc w:val="both"/>
              <w:rPr>
                <w:rFonts w:ascii="GHEA Grapalat" w:hAnsi="GHEA Grapalat"/>
                <w:b/>
                <w:color w:val="000000"/>
                <w:lang w:val="hy-AM" w:eastAsia="hy-AM"/>
              </w:rPr>
            </w:pPr>
          </w:p>
          <w:p w14:paraId="63851BA4" w14:textId="04825EF7" w:rsidR="00A87F41" w:rsidRDefault="00A87F41" w:rsidP="00A87F41">
            <w:pPr>
              <w:ind w:right="214"/>
              <w:jc w:val="both"/>
              <w:rPr>
                <w:rFonts w:ascii="GHEA Grapalat" w:hAnsi="GHEA Grapalat"/>
                <w:b/>
                <w:color w:val="000000"/>
                <w:lang w:val="hy-AM" w:eastAsia="hy-AM"/>
              </w:rPr>
            </w:pPr>
          </w:p>
          <w:p w14:paraId="1881CAED" w14:textId="4652AB7B" w:rsidR="00A87F41" w:rsidRDefault="00A87F41" w:rsidP="00A87F41">
            <w:pPr>
              <w:ind w:right="214"/>
              <w:jc w:val="both"/>
              <w:rPr>
                <w:rFonts w:ascii="GHEA Grapalat" w:hAnsi="GHEA Grapalat"/>
                <w:b/>
                <w:color w:val="000000"/>
                <w:lang w:val="hy-AM" w:eastAsia="hy-AM"/>
              </w:rPr>
            </w:pPr>
          </w:p>
          <w:p w14:paraId="6C896F2A" w14:textId="6F7A8428" w:rsidR="00A87F41" w:rsidRDefault="00A87F41" w:rsidP="00A87F41">
            <w:pPr>
              <w:ind w:right="214"/>
              <w:jc w:val="both"/>
              <w:rPr>
                <w:rFonts w:ascii="GHEA Grapalat" w:hAnsi="GHEA Grapalat"/>
                <w:b/>
                <w:color w:val="000000"/>
                <w:lang w:val="hy-AM" w:eastAsia="hy-AM"/>
              </w:rPr>
            </w:pPr>
          </w:p>
          <w:p w14:paraId="4A2CF3EF" w14:textId="3996E5FA" w:rsidR="00A87F41" w:rsidRDefault="00A87F41" w:rsidP="00A87F41">
            <w:pPr>
              <w:ind w:right="214"/>
              <w:jc w:val="both"/>
              <w:rPr>
                <w:rFonts w:ascii="GHEA Grapalat" w:hAnsi="GHEA Grapalat"/>
                <w:b/>
                <w:color w:val="000000"/>
                <w:lang w:val="hy-AM" w:eastAsia="hy-AM"/>
              </w:rPr>
            </w:pPr>
          </w:p>
          <w:p w14:paraId="6D016C9A" w14:textId="6AB04668" w:rsidR="00A87F41" w:rsidRDefault="00A87F41" w:rsidP="00A87F41">
            <w:pPr>
              <w:ind w:right="214"/>
              <w:jc w:val="both"/>
              <w:rPr>
                <w:rFonts w:ascii="GHEA Grapalat" w:hAnsi="GHEA Grapalat"/>
                <w:b/>
                <w:color w:val="000000"/>
                <w:lang w:val="hy-AM" w:eastAsia="hy-AM"/>
              </w:rPr>
            </w:pPr>
          </w:p>
          <w:p w14:paraId="0789E45E" w14:textId="500AA2CB" w:rsidR="00A87F41" w:rsidRDefault="00A87F41" w:rsidP="00A87F41">
            <w:pPr>
              <w:ind w:right="214"/>
              <w:jc w:val="both"/>
              <w:rPr>
                <w:rFonts w:ascii="GHEA Grapalat" w:hAnsi="GHEA Grapalat"/>
                <w:b/>
                <w:color w:val="000000"/>
                <w:lang w:val="hy-AM" w:eastAsia="hy-AM"/>
              </w:rPr>
            </w:pPr>
          </w:p>
          <w:p w14:paraId="43142BE0" w14:textId="77E3F9F4" w:rsidR="00A87F41" w:rsidRDefault="00A87F41" w:rsidP="00A87F41">
            <w:pPr>
              <w:ind w:right="214"/>
              <w:jc w:val="both"/>
              <w:rPr>
                <w:rFonts w:ascii="GHEA Grapalat" w:hAnsi="GHEA Grapalat"/>
                <w:b/>
                <w:color w:val="000000"/>
                <w:lang w:val="hy-AM" w:eastAsia="hy-AM"/>
              </w:rPr>
            </w:pPr>
          </w:p>
          <w:p w14:paraId="7FF8EDB6" w14:textId="0BC46ADD" w:rsidR="00A87F41" w:rsidRDefault="00A87F41" w:rsidP="00A87F41">
            <w:pPr>
              <w:ind w:right="214"/>
              <w:jc w:val="both"/>
              <w:rPr>
                <w:rFonts w:ascii="GHEA Grapalat" w:hAnsi="GHEA Grapalat"/>
                <w:b/>
                <w:color w:val="000000"/>
                <w:lang w:val="hy-AM" w:eastAsia="hy-AM"/>
              </w:rPr>
            </w:pPr>
          </w:p>
          <w:p w14:paraId="09444AA0" w14:textId="1BEF814B" w:rsidR="00A87F41" w:rsidRDefault="00A87F41" w:rsidP="00A87F41">
            <w:pPr>
              <w:ind w:right="214"/>
              <w:jc w:val="both"/>
              <w:rPr>
                <w:rFonts w:ascii="GHEA Grapalat" w:hAnsi="GHEA Grapalat"/>
                <w:b/>
                <w:color w:val="000000"/>
                <w:lang w:val="hy-AM" w:eastAsia="hy-AM"/>
              </w:rPr>
            </w:pPr>
          </w:p>
          <w:p w14:paraId="4E3FD151" w14:textId="014DFDAD" w:rsidR="00A87F41" w:rsidRDefault="00A87F41" w:rsidP="00A87F41">
            <w:pPr>
              <w:ind w:right="214"/>
              <w:jc w:val="both"/>
              <w:rPr>
                <w:rFonts w:ascii="GHEA Grapalat" w:hAnsi="GHEA Grapalat"/>
                <w:b/>
                <w:color w:val="000000"/>
                <w:lang w:val="hy-AM" w:eastAsia="hy-AM"/>
              </w:rPr>
            </w:pPr>
          </w:p>
          <w:p w14:paraId="280982E2" w14:textId="0FEED1F3" w:rsidR="00A87F41" w:rsidRDefault="00A87F41" w:rsidP="00A87F41">
            <w:pPr>
              <w:ind w:right="214"/>
              <w:jc w:val="both"/>
              <w:rPr>
                <w:rFonts w:ascii="GHEA Grapalat" w:hAnsi="GHEA Grapalat"/>
                <w:b/>
                <w:color w:val="000000"/>
                <w:lang w:val="hy-AM" w:eastAsia="hy-AM"/>
              </w:rPr>
            </w:pPr>
          </w:p>
          <w:p w14:paraId="276DF4E8" w14:textId="77777777" w:rsidR="00A87F41" w:rsidRPr="00A87F41" w:rsidRDefault="00A87F41" w:rsidP="00A87F41">
            <w:pPr>
              <w:ind w:right="214"/>
              <w:jc w:val="both"/>
              <w:rPr>
                <w:rFonts w:ascii="GHEA Grapalat" w:hAnsi="GHEA Grapalat"/>
                <w:b/>
                <w:color w:val="000000"/>
                <w:lang w:val="hy-AM" w:eastAsia="hy-AM"/>
              </w:rPr>
            </w:pPr>
          </w:p>
          <w:p w14:paraId="3DD4BCF6" w14:textId="38A02708" w:rsidR="00A87F41" w:rsidRDefault="00A87F41" w:rsidP="00B2294B">
            <w:pPr>
              <w:pStyle w:val="ListParagraph"/>
              <w:numPr>
                <w:ilvl w:val="0"/>
                <w:numId w:val="17"/>
              </w:numPr>
              <w:ind w:right="214"/>
              <w:jc w:val="both"/>
              <w:rPr>
                <w:rFonts w:ascii="GHEA Grapalat" w:hAnsi="GHEA Grapalat"/>
                <w:b/>
                <w:color w:val="000000"/>
                <w:lang w:val="hy-AM" w:eastAsia="hy-AM"/>
              </w:rPr>
            </w:pPr>
            <w:r>
              <w:rPr>
                <w:rFonts w:ascii="GHEA Grapalat" w:hAnsi="GHEA Grapalat"/>
                <w:b/>
                <w:color w:val="000000"/>
                <w:lang w:val="hy-AM" w:eastAsia="hy-AM"/>
              </w:rPr>
              <w:t>Ընդունվել է:</w:t>
            </w:r>
          </w:p>
          <w:p w14:paraId="73063366" w14:textId="3C4120F1" w:rsidR="00A87F41" w:rsidRDefault="00A87F41" w:rsidP="00A87F41">
            <w:pPr>
              <w:ind w:right="214"/>
              <w:jc w:val="both"/>
              <w:rPr>
                <w:rFonts w:ascii="GHEA Grapalat" w:hAnsi="GHEA Grapalat"/>
                <w:b/>
                <w:color w:val="000000"/>
                <w:lang w:val="hy-AM" w:eastAsia="hy-AM"/>
              </w:rPr>
            </w:pPr>
          </w:p>
          <w:p w14:paraId="29998389" w14:textId="0157EB47" w:rsidR="00A87F41" w:rsidRDefault="00A87F41" w:rsidP="00A87F41">
            <w:pPr>
              <w:ind w:right="214"/>
              <w:jc w:val="both"/>
              <w:rPr>
                <w:rFonts w:ascii="GHEA Grapalat" w:hAnsi="GHEA Grapalat"/>
                <w:b/>
                <w:color w:val="000000"/>
                <w:lang w:val="hy-AM" w:eastAsia="hy-AM"/>
              </w:rPr>
            </w:pPr>
          </w:p>
          <w:p w14:paraId="24E9A15E" w14:textId="31E04AD3" w:rsidR="00A87F41" w:rsidRDefault="00A87F41" w:rsidP="00A87F41">
            <w:pPr>
              <w:ind w:right="214"/>
              <w:jc w:val="both"/>
              <w:rPr>
                <w:rFonts w:ascii="GHEA Grapalat" w:hAnsi="GHEA Grapalat"/>
                <w:b/>
                <w:color w:val="000000"/>
                <w:lang w:val="hy-AM" w:eastAsia="hy-AM"/>
              </w:rPr>
            </w:pPr>
          </w:p>
          <w:p w14:paraId="04A33E0F" w14:textId="05908687" w:rsidR="00A87F41" w:rsidRDefault="00A87F41" w:rsidP="00A87F41">
            <w:pPr>
              <w:ind w:right="214"/>
              <w:jc w:val="both"/>
              <w:rPr>
                <w:rFonts w:ascii="GHEA Grapalat" w:hAnsi="GHEA Grapalat"/>
                <w:b/>
                <w:color w:val="000000"/>
                <w:lang w:val="hy-AM" w:eastAsia="hy-AM"/>
              </w:rPr>
            </w:pPr>
          </w:p>
          <w:p w14:paraId="1485A64D" w14:textId="66498B1C" w:rsidR="00A87F41" w:rsidRDefault="00A87F41" w:rsidP="00A87F41">
            <w:pPr>
              <w:ind w:right="214"/>
              <w:jc w:val="both"/>
              <w:rPr>
                <w:rFonts w:ascii="GHEA Grapalat" w:hAnsi="GHEA Grapalat"/>
                <w:b/>
                <w:color w:val="000000"/>
                <w:lang w:val="hy-AM" w:eastAsia="hy-AM"/>
              </w:rPr>
            </w:pPr>
          </w:p>
          <w:p w14:paraId="2E6A9D08" w14:textId="4B17149F" w:rsidR="00A87F41" w:rsidRDefault="00A87F41" w:rsidP="00A87F41">
            <w:pPr>
              <w:ind w:right="214"/>
              <w:jc w:val="both"/>
              <w:rPr>
                <w:rFonts w:ascii="GHEA Grapalat" w:hAnsi="GHEA Grapalat"/>
                <w:b/>
                <w:color w:val="000000"/>
                <w:lang w:val="hy-AM" w:eastAsia="hy-AM"/>
              </w:rPr>
            </w:pPr>
          </w:p>
          <w:p w14:paraId="4F7EF3FF" w14:textId="54636E7A" w:rsidR="00A87F41" w:rsidRDefault="00A87F41" w:rsidP="00A87F41">
            <w:pPr>
              <w:ind w:right="214"/>
              <w:jc w:val="both"/>
              <w:rPr>
                <w:rFonts w:ascii="GHEA Grapalat" w:hAnsi="GHEA Grapalat"/>
                <w:b/>
                <w:color w:val="000000"/>
                <w:lang w:val="hy-AM" w:eastAsia="hy-AM"/>
              </w:rPr>
            </w:pPr>
          </w:p>
          <w:p w14:paraId="05922D4B" w14:textId="53E04A18" w:rsidR="00A87F41" w:rsidRDefault="00A87F41" w:rsidP="00A87F41">
            <w:pPr>
              <w:ind w:right="214"/>
              <w:jc w:val="both"/>
              <w:rPr>
                <w:rFonts w:ascii="GHEA Grapalat" w:hAnsi="GHEA Grapalat"/>
                <w:b/>
                <w:color w:val="000000"/>
                <w:lang w:val="hy-AM" w:eastAsia="hy-AM"/>
              </w:rPr>
            </w:pPr>
          </w:p>
          <w:p w14:paraId="5E876F3B" w14:textId="0CC31596" w:rsidR="00A87F41" w:rsidRDefault="00A87F41" w:rsidP="00A87F41">
            <w:pPr>
              <w:ind w:right="214"/>
              <w:jc w:val="both"/>
              <w:rPr>
                <w:rFonts w:ascii="GHEA Grapalat" w:hAnsi="GHEA Grapalat"/>
                <w:b/>
                <w:color w:val="000000"/>
                <w:lang w:val="hy-AM" w:eastAsia="hy-AM"/>
              </w:rPr>
            </w:pPr>
          </w:p>
          <w:p w14:paraId="331FC53A" w14:textId="64DE2293" w:rsidR="00A87F41" w:rsidRDefault="00A87F41" w:rsidP="00A87F41">
            <w:pPr>
              <w:ind w:right="214"/>
              <w:jc w:val="both"/>
              <w:rPr>
                <w:rFonts w:ascii="GHEA Grapalat" w:hAnsi="GHEA Grapalat"/>
                <w:b/>
                <w:color w:val="000000"/>
                <w:lang w:val="hy-AM" w:eastAsia="hy-AM"/>
              </w:rPr>
            </w:pPr>
          </w:p>
          <w:p w14:paraId="38E15FCF" w14:textId="39254C16" w:rsidR="00A87F41" w:rsidRDefault="00A87F41" w:rsidP="00A87F41">
            <w:pPr>
              <w:ind w:right="214"/>
              <w:jc w:val="both"/>
              <w:rPr>
                <w:rFonts w:ascii="GHEA Grapalat" w:hAnsi="GHEA Grapalat"/>
                <w:b/>
                <w:color w:val="000000"/>
                <w:lang w:val="hy-AM" w:eastAsia="hy-AM"/>
              </w:rPr>
            </w:pPr>
          </w:p>
          <w:p w14:paraId="66E4B132" w14:textId="6E6EB6C2" w:rsidR="00A87F41" w:rsidRDefault="00A87F41" w:rsidP="00A87F41">
            <w:pPr>
              <w:ind w:right="214"/>
              <w:jc w:val="both"/>
              <w:rPr>
                <w:rFonts w:ascii="GHEA Grapalat" w:hAnsi="GHEA Grapalat"/>
                <w:b/>
                <w:color w:val="000000"/>
                <w:lang w:val="hy-AM" w:eastAsia="hy-AM"/>
              </w:rPr>
            </w:pPr>
          </w:p>
          <w:p w14:paraId="28662A63" w14:textId="7274DFD1" w:rsidR="00A87F41" w:rsidRDefault="00A87F41" w:rsidP="00A87F41">
            <w:pPr>
              <w:ind w:right="214"/>
              <w:jc w:val="both"/>
              <w:rPr>
                <w:rFonts w:ascii="GHEA Grapalat" w:hAnsi="GHEA Grapalat"/>
                <w:b/>
                <w:color w:val="000000"/>
                <w:lang w:val="hy-AM" w:eastAsia="hy-AM"/>
              </w:rPr>
            </w:pPr>
          </w:p>
          <w:p w14:paraId="08BB5C8D" w14:textId="16DA3802" w:rsidR="00A87F41" w:rsidRDefault="00A87F41" w:rsidP="00A87F41">
            <w:pPr>
              <w:ind w:right="214"/>
              <w:jc w:val="both"/>
              <w:rPr>
                <w:rFonts w:ascii="GHEA Grapalat" w:hAnsi="GHEA Grapalat"/>
                <w:b/>
                <w:color w:val="000000"/>
                <w:lang w:val="hy-AM" w:eastAsia="hy-AM"/>
              </w:rPr>
            </w:pPr>
          </w:p>
          <w:p w14:paraId="4CA373B3" w14:textId="359A851A" w:rsidR="00A87F41" w:rsidRDefault="00A87F41" w:rsidP="00A87F41">
            <w:pPr>
              <w:ind w:right="214"/>
              <w:jc w:val="both"/>
              <w:rPr>
                <w:rFonts w:ascii="GHEA Grapalat" w:hAnsi="GHEA Grapalat"/>
                <w:b/>
                <w:color w:val="000000"/>
                <w:lang w:val="hy-AM" w:eastAsia="hy-AM"/>
              </w:rPr>
            </w:pPr>
          </w:p>
          <w:p w14:paraId="03F0FF94" w14:textId="4F898F08" w:rsidR="00A87F41" w:rsidRDefault="00A87F41" w:rsidP="00A87F41">
            <w:pPr>
              <w:ind w:right="214"/>
              <w:jc w:val="both"/>
              <w:rPr>
                <w:rFonts w:ascii="GHEA Grapalat" w:hAnsi="GHEA Grapalat"/>
                <w:b/>
                <w:color w:val="000000"/>
                <w:lang w:val="hy-AM" w:eastAsia="hy-AM"/>
              </w:rPr>
            </w:pPr>
          </w:p>
          <w:p w14:paraId="6B40FD92" w14:textId="374CB7CF" w:rsidR="00A87F41" w:rsidRDefault="00A87F41" w:rsidP="00A87F41">
            <w:pPr>
              <w:ind w:right="214"/>
              <w:jc w:val="both"/>
              <w:rPr>
                <w:rFonts w:ascii="GHEA Grapalat" w:hAnsi="GHEA Grapalat"/>
                <w:b/>
                <w:color w:val="000000"/>
                <w:lang w:val="hy-AM" w:eastAsia="hy-AM"/>
              </w:rPr>
            </w:pPr>
          </w:p>
          <w:p w14:paraId="15345E16" w14:textId="150A3C53" w:rsidR="00A87F41" w:rsidRDefault="00A87F41" w:rsidP="00A87F41">
            <w:pPr>
              <w:ind w:right="214"/>
              <w:jc w:val="both"/>
              <w:rPr>
                <w:rFonts w:ascii="GHEA Grapalat" w:hAnsi="GHEA Grapalat"/>
                <w:b/>
                <w:color w:val="000000"/>
                <w:lang w:val="hy-AM" w:eastAsia="hy-AM"/>
              </w:rPr>
            </w:pPr>
          </w:p>
          <w:p w14:paraId="44B8F6D2" w14:textId="06E1B8C0" w:rsidR="00A87F41" w:rsidRDefault="00A87F41" w:rsidP="00A87F41">
            <w:pPr>
              <w:ind w:right="214"/>
              <w:jc w:val="both"/>
              <w:rPr>
                <w:rFonts w:ascii="GHEA Grapalat" w:hAnsi="GHEA Grapalat"/>
                <w:b/>
                <w:color w:val="000000"/>
                <w:lang w:val="hy-AM" w:eastAsia="hy-AM"/>
              </w:rPr>
            </w:pPr>
          </w:p>
          <w:p w14:paraId="1C7944CA" w14:textId="7350C535" w:rsidR="00A87F41" w:rsidRDefault="00A87F41" w:rsidP="00A87F41">
            <w:pPr>
              <w:ind w:right="214"/>
              <w:jc w:val="both"/>
              <w:rPr>
                <w:rFonts w:ascii="GHEA Grapalat" w:hAnsi="GHEA Grapalat"/>
                <w:b/>
                <w:color w:val="000000"/>
                <w:lang w:val="hy-AM" w:eastAsia="hy-AM"/>
              </w:rPr>
            </w:pPr>
          </w:p>
          <w:p w14:paraId="7CAA7B8F" w14:textId="33532026" w:rsidR="00A87F41" w:rsidRDefault="00A87F41" w:rsidP="00A87F41">
            <w:pPr>
              <w:ind w:right="214"/>
              <w:jc w:val="both"/>
              <w:rPr>
                <w:rFonts w:ascii="GHEA Grapalat" w:hAnsi="GHEA Grapalat"/>
                <w:b/>
                <w:color w:val="000000"/>
                <w:lang w:val="hy-AM" w:eastAsia="hy-AM"/>
              </w:rPr>
            </w:pPr>
          </w:p>
          <w:p w14:paraId="17052DBF" w14:textId="3CB8A6FE" w:rsidR="00A87F41" w:rsidRDefault="00A87F41" w:rsidP="00A87F41">
            <w:pPr>
              <w:ind w:right="214"/>
              <w:jc w:val="both"/>
              <w:rPr>
                <w:rFonts w:ascii="GHEA Grapalat" w:hAnsi="GHEA Grapalat"/>
                <w:b/>
                <w:color w:val="000000"/>
                <w:lang w:val="hy-AM" w:eastAsia="hy-AM"/>
              </w:rPr>
            </w:pPr>
          </w:p>
          <w:p w14:paraId="12EB375E" w14:textId="64B7C380" w:rsidR="00A87F41" w:rsidRDefault="00A87F41" w:rsidP="00A87F41">
            <w:pPr>
              <w:ind w:right="214"/>
              <w:jc w:val="both"/>
              <w:rPr>
                <w:rFonts w:ascii="GHEA Grapalat" w:hAnsi="GHEA Grapalat"/>
                <w:b/>
                <w:color w:val="000000"/>
                <w:lang w:val="hy-AM" w:eastAsia="hy-AM"/>
              </w:rPr>
            </w:pPr>
          </w:p>
          <w:p w14:paraId="78D3E1BC" w14:textId="7387DA23" w:rsidR="00A87F41" w:rsidRDefault="00A87F41" w:rsidP="00A87F41">
            <w:pPr>
              <w:ind w:right="214"/>
              <w:jc w:val="both"/>
              <w:rPr>
                <w:rFonts w:ascii="GHEA Grapalat" w:hAnsi="GHEA Grapalat"/>
                <w:b/>
                <w:color w:val="000000"/>
                <w:lang w:val="hy-AM" w:eastAsia="hy-AM"/>
              </w:rPr>
            </w:pPr>
          </w:p>
          <w:p w14:paraId="3DC85FD5" w14:textId="77777777" w:rsidR="00A87F41" w:rsidRPr="00A87F41" w:rsidRDefault="00A87F41" w:rsidP="00A87F41">
            <w:pPr>
              <w:ind w:right="214"/>
              <w:jc w:val="both"/>
              <w:rPr>
                <w:rFonts w:ascii="GHEA Grapalat" w:hAnsi="GHEA Grapalat"/>
                <w:b/>
                <w:color w:val="000000"/>
                <w:lang w:val="hy-AM" w:eastAsia="hy-AM"/>
              </w:rPr>
            </w:pPr>
          </w:p>
          <w:p w14:paraId="34082C81" w14:textId="10BDCA98" w:rsidR="00A87F41" w:rsidRDefault="00A87F41" w:rsidP="00B2294B">
            <w:pPr>
              <w:pStyle w:val="ListParagraph"/>
              <w:numPr>
                <w:ilvl w:val="0"/>
                <w:numId w:val="17"/>
              </w:numPr>
              <w:ind w:right="214"/>
              <w:jc w:val="both"/>
              <w:rPr>
                <w:rFonts w:ascii="GHEA Grapalat" w:hAnsi="GHEA Grapalat"/>
                <w:b/>
                <w:color w:val="000000"/>
                <w:lang w:val="hy-AM" w:eastAsia="hy-AM"/>
              </w:rPr>
            </w:pPr>
            <w:r>
              <w:rPr>
                <w:rFonts w:ascii="GHEA Grapalat" w:hAnsi="GHEA Grapalat"/>
                <w:b/>
                <w:color w:val="000000"/>
                <w:lang w:val="hy-AM" w:eastAsia="hy-AM"/>
              </w:rPr>
              <w:t>Ընդունվել է:</w:t>
            </w:r>
          </w:p>
          <w:p w14:paraId="1BFF88C0" w14:textId="77777777" w:rsidR="00A87F41" w:rsidRPr="00A87F41" w:rsidRDefault="00A87F41" w:rsidP="00A87F41">
            <w:pPr>
              <w:ind w:right="214"/>
              <w:jc w:val="both"/>
              <w:rPr>
                <w:rFonts w:ascii="GHEA Grapalat" w:hAnsi="GHEA Grapalat"/>
                <w:b/>
                <w:color w:val="000000"/>
                <w:lang w:val="hy-AM" w:eastAsia="hy-AM"/>
              </w:rPr>
            </w:pPr>
          </w:p>
          <w:p w14:paraId="73407A80" w14:textId="13988EB8" w:rsidR="00B2294B" w:rsidRDefault="00B2294B" w:rsidP="00B2294B">
            <w:pPr>
              <w:ind w:right="214"/>
              <w:jc w:val="both"/>
              <w:rPr>
                <w:rFonts w:ascii="GHEA Grapalat" w:hAnsi="GHEA Grapalat"/>
                <w:b/>
                <w:color w:val="000000"/>
                <w:lang w:val="hy-AM" w:eastAsia="hy-AM"/>
              </w:rPr>
            </w:pPr>
          </w:p>
          <w:p w14:paraId="5EA7E7A2" w14:textId="77777777" w:rsidR="00A87F41" w:rsidRDefault="00A87F41" w:rsidP="00B2294B">
            <w:pPr>
              <w:ind w:right="214"/>
              <w:jc w:val="both"/>
              <w:rPr>
                <w:rFonts w:ascii="GHEA Grapalat" w:hAnsi="GHEA Grapalat"/>
                <w:b/>
                <w:color w:val="000000"/>
                <w:lang w:val="hy-AM" w:eastAsia="hy-AM"/>
              </w:rPr>
            </w:pPr>
          </w:p>
          <w:p w14:paraId="7CF6C0DB" w14:textId="0FC47C97" w:rsidR="00B2294B" w:rsidRDefault="00B2294B" w:rsidP="00B2294B">
            <w:pPr>
              <w:ind w:right="214"/>
              <w:jc w:val="both"/>
              <w:rPr>
                <w:rFonts w:ascii="GHEA Grapalat" w:hAnsi="GHEA Grapalat"/>
                <w:b/>
                <w:color w:val="000000"/>
                <w:lang w:val="hy-AM" w:eastAsia="hy-AM"/>
              </w:rPr>
            </w:pPr>
          </w:p>
          <w:p w14:paraId="5054C2F7" w14:textId="5EC86F78" w:rsidR="00B2294B" w:rsidRDefault="00B2294B" w:rsidP="00B2294B">
            <w:pPr>
              <w:ind w:right="214"/>
              <w:jc w:val="both"/>
              <w:rPr>
                <w:rFonts w:ascii="GHEA Grapalat" w:hAnsi="GHEA Grapalat"/>
                <w:b/>
                <w:color w:val="000000"/>
                <w:lang w:val="hy-AM" w:eastAsia="hy-AM"/>
              </w:rPr>
            </w:pPr>
          </w:p>
          <w:p w14:paraId="4A694475" w14:textId="43740BA1" w:rsidR="00B2294B" w:rsidRDefault="00B2294B" w:rsidP="00B2294B">
            <w:pPr>
              <w:ind w:right="214"/>
              <w:jc w:val="both"/>
              <w:rPr>
                <w:rFonts w:ascii="GHEA Grapalat" w:hAnsi="GHEA Grapalat"/>
                <w:b/>
                <w:color w:val="000000"/>
                <w:lang w:val="hy-AM" w:eastAsia="hy-AM"/>
              </w:rPr>
            </w:pPr>
          </w:p>
          <w:p w14:paraId="55EEF222" w14:textId="4ACBE99A" w:rsidR="00B2294B" w:rsidRDefault="00B2294B" w:rsidP="00B2294B">
            <w:pPr>
              <w:ind w:right="214"/>
              <w:jc w:val="both"/>
              <w:rPr>
                <w:rFonts w:ascii="GHEA Grapalat" w:hAnsi="GHEA Grapalat"/>
                <w:b/>
                <w:color w:val="000000"/>
                <w:lang w:val="hy-AM" w:eastAsia="hy-AM"/>
              </w:rPr>
            </w:pPr>
          </w:p>
          <w:p w14:paraId="0BCD9E54" w14:textId="6A3FA6C6" w:rsidR="00B2294B" w:rsidRDefault="00B2294B" w:rsidP="00B2294B">
            <w:pPr>
              <w:ind w:right="214"/>
              <w:jc w:val="both"/>
              <w:rPr>
                <w:rFonts w:ascii="GHEA Grapalat" w:hAnsi="GHEA Grapalat"/>
                <w:b/>
                <w:color w:val="000000"/>
                <w:lang w:val="hy-AM" w:eastAsia="hy-AM"/>
              </w:rPr>
            </w:pPr>
          </w:p>
          <w:p w14:paraId="26EDE4DB" w14:textId="0F7160C1" w:rsidR="00B2294B" w:rsidRDefault="00B2294B" w:rsidP="00B2294B">
            <w:pPr>
              <w:ind w:right="214"/>
              <w:jc w:val="both"/>
              <w:rPr>
                <w:rFonts w:ascii="GHEA Grapalat" w:hAnsi="GHEA Grapalat"/>
                <w:b/>
                <w:color w:val="000000"/>
                <w:lang w:val="hy-AM" w:eastAsia="hy-AM"/>
              </w:rPr>
            </w:pPr>
          </w:p>
          <w:p w14:paraId="0B9992A0" w14:textId="1D9AB4AE" w:rsidR="00B2294B" w:rsidRDefault="00B2294B" w:rsidP="00B2294B">
            <w:pPr>
              <w:ind w:right="214"/>
              <w:jc w:val="both"/>
              <w:rPr>
                <w:rFonts w:ascii="GHEA Grapalat" w:hAnsi="GHEA Grapalat"/>
                <w:b/>
                <w:color w:val="000000"/>
                <w:lang w:val="hy-AM" w:eastAsia="hy-AM"/>
              </w:rPr>
            </w:pPr>
          </w:p>
          <w:p w14:paraId="531245A9" w14:textId="7F07450C" w:rsidR="00B2294B" w:rsidRDefault="00B2294B" w:rsidP="00B2294B">
            <w:pPr>
              <w:ind w:right="214"/>
              <w:jc w:val="both"/>
              <w:rPr>
                <w:rFonts w:ascii="GHEA Grapalat" w:hAnsi="GHEA Grapalat"/>
                <w:b/>
                <w:color w:val="000000"/>
                <w:lang w:val="hy-AM" w:eastAsia="hy-AM"/>
              </w:rPr>
            </w:pPr>
          </w:p>
          <w:p w14:paraId="54F0E9B3" w14:textId="39425A1C" w:rsidR="00B2294B" w:rsidRDefault="00B2294B" w:rsidP="00B2294B">
            <w:pPr>
              <w:ind w:right="214"/>
              <w:jc w:val="both"/>
              <w:rPr>
                <w:rFonts w:ascii="GHEA Grapalat" w:hAnsi="GHEA Grapalat"/>
                <w:b/>
                <w:color w:val="000000"/>
                <w:lang w:val="hy-AM" w:eastAsia="hy-AM"/>
              </w:rPr>
            </w:pPr>
          </w:p>
          <w:p w14:paraId="4187B518" w14:textId="0E3B3A28" w:rsidR="00B2294B" w:rsidRDefault="00B2294B" w:rsidP="00B2294B">
            <w:pPr>
              <w:ind w:right="214"/>
              <w:jc w:val="both"/>
              <w:rPr>
                <w:rFonts w:ascii="GHEA Grapalat" w:hAnsi="GHEA Grapalat"/>
                <w:b/>
                <w:color w:val="000000"/>
                <w:lang w:val="hy-AM" w:eastAsia="hy-AM"/>
              </w:rPr>
            </w:pPr>
          </w:p>
          <w:p w14:paraId="1132BB3E" w14:textId="62460187" w:rsidR="00B2294B" w:rsidRDefault="00B2294B" w:rsidP="00B2294B">
            <w:pPr>
              <w:ind w:right="214"/>
              <w:jc w:val="both"/>
              <w:rPr>
                <w:rFonts w:ascii="GHEA Grapalat" w:hAnsi="GHEA Grapalat"/>
                <w:b/>
                <w:color w:val="000000"/>
                <w:lang w:val="hy-AM" w:eastAsia="hy-AM"/>
              </w:rPr>
            </w:pPr>
          </w:p>
          <w:p w14:paraId="32B5873D" w14:textId="7911F7EA" w:rsidR="00B2294B" w:rsidRDefault="00B2294B" w:rsidP="00B2294B">
            <w:pPr>
              <w:ind w:right="214"/>
              <w:jc w:val="both"/>
              <w:rPr>
                <w:rFonts w:ascii="GHEA Grapalat" w:hAnsi="GHEA Grapalat"/>
                <w:b/>
                <w:color w:val="000000"/>
                <w:lang w:val="hy-AM" w:eastAsia="hy-AM"/>
              </w:rPr>
            </w:pPr>
          </w:p>
          <w:p w14:paraId="76D501CB" w14:textId="0155B793" w:rsidR="00B2294B" w:rsidRPr="00F030DC" w:rsidRDefault="00B2294B" w:rsidP="00F030DC">
            <w:pPr>
              <w:ind w:right="214"/>
              <w:jc w:val="both"/>
              <w:rPr>
                <w:rFonts w:ascii="GHEA Grapalat" w:hAnsi="GHEA Grapalat"/>
                <w:b/>
                <w:color w:val="000000"/>
                <w:lang w:val="hy-AM" w:eastAsia="hy-AM"/>
              </w:rPr>
            </w:pPr>
          </w:p>
        </w:tc>
      </w:tr>
      <w:tr w:rsidR="00C76F19" w:rsidRPr="00C76F19" w14:paraId="4063EA4C" w14:textId="77777777" w:rsidTr="00B239F3">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18A157CB" w14:textId="1E1F4D9B" w:rsidR="00C76F19" w:rsidRPr="00C76F19" w:rsidRDefault="00C76F19" w:rsidP="00C76F19">
            <w:pPr>
              <w:spacing w:line="360" w:lineRule="auto"/>
              <w:ind w:firstLine="618"/>
              <w:jc w:val="both"/>
              <w:rPr>
                <w:rFonts w:ascii="GHEA Grapalat" w:hAnsi="GHEA Grapalat" w:cs="Sylfaen"/>
                <w:lang w:val="hy-AM"/>
              </w:rPr>
            </w:pPr>
            <w:r>
              <w:rPr>
                <w:rFonts w:ascii="GHEA Grapalat" w:hAnsi="GHEA Grapalat" w:cs="Sylfaen"/>
                <w:lang w:val="hy-AM"/>
              </w:rPr>
              <w:lastRenderedPageBreak/>
              <w:t>5</w:t>
            </w:r>
            <w:r w:rsidRPr="00C76F19">
              <w:rPr>
                <w:rFonts w:ascii="GHEA Grapalat" w:hAnsi="GHEA Grapalat" w:cs="Sylfaen"/>
                <w:lang w:val="hy-AM"/>
              </w:rPr>
              <w:t xml:space="preserve">. ՀՀ </w:t>
            </w:r>
            <w:r>
              <w:rPr>
                <w:rFonts w:ascii="GHEA Grapalat" w:hAnsi="GHEA Grapalat" w:cs="Sylfaen"/>
                <w:lang w:val="hy-AM"/>
              </w:rPr>
              <w:t>արդարադատության</w:t>
            </w:r>
            <w:r w:rsidRPr="00C76F19">
              <w:rPr>
                <w:rFonts w:ascii="GHEA Grapalat" w:hAnsi="GHEA Grapalat" w:cs="Sylfaen"/>
                <w:lang w:val="hy-AM"/>
              </w:rPr>
              <w:t xml:space="preserve"> նախարարություն</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0B1CF22" w14:textId="1C58A131" w:rsidR="00C76F19" w:rsidRPr="00C76F19" w:rsidRDefault="00C76F19" w:rsidP="00C76F19">
            <w:pPr>
              <w:ind w:right="214"/>
              <w:jc w:val="center"/>
              <w:rPr>
                <w:rFonts w:ascii="GHEA Grapalat" w:hAnsi="GHEA Grapalat"/>
                <w:b/>
                <w:color w:val="000000"/>
                <w:lang w:val="hy-AM" w:eastAsia="hy-AM"/>
              </w:rPr>
            </w:pPr>
            <w:r>
              <w:rPr>
                <w:rFonts w:ascii="GHEA Grapalat" w:hAnsi="GHEA Grapalat"/>
                <w:b/>
                <w:color w:val="000000"/>
                <w:lang w:val="hy-AM" w:eastAsia="hy-AM"/>
              </w:rPr>
              <w:t>29.12</w:t>
            </w:r>
            <w:r w:rsidRPr="00C76F19">
              <w:rPr>
                <w:rFonts w:ascii="GHEA Grapalat" w:hAnsi="GHEA Grapalat"/>
                <w:b/>
                <w:color w:val="000000"/>
                <w:lang w:val="hy-AM" w:eastAsia="hy-AM"/>
              </w:rPr>
              <w:t>.2023</w:t>
            </w:r>
          </w:p>
        </w:tc>
      </w:tr>
      <w:tr w:rsidR="00C76F19" w:rsidRPr="00C76F19" w14:paraId="29FCCA66" w14:textId="77777777" w:rsidTr="00B239F3">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A6A6A6" w:themeFill="background1" w:themeFillShade="A6"/>
            <w:hideMark/>
          </w:tcPr>
          <w:p w14:paraId="5420401F" w14:textId="77777777" w:rsidR="00C76F19" w:rsidRPr="00C76F19" w:rsidRDefault="00C76F19" w:rsidP="00C76F19">
            <w:pPr>
              <w:spacing w:line="360" w:lineRule="auto"/>
              <w:ind w:firstLine="618"/>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448DABF" w14:textId="2AABBE57" w:rsidR="00C76F19" w:rsidRPr="00C76F19" w:rsidRDefault="00C76F19" w:rsidP="00C76F19">
            <w:pPr>
              <w:ind w:right="214"/>
              <w:jc w:val="center"/>
              <w:rPr>
                <w:rFonts w:ascii="GHEA Grapalat" w:hAnsi="GHEA Grapalat"/>
                <w:b/>
                <w:color w:val="000000"/>
                <w:lang w:val="hy-AM" w:eastAsia="hy-AM"/>
              </w:rPr>
            </w:pPr>
            <w:r w:rsidRPr="00C76F19">
              <w:rPr>
                <w:rFonts w:ascii="GHEA Grapalat" w:hAnsi="GHEA Grapalat"/>
                <w:b/>
                <w:color w:val="000000"/>
                <w:lang w:val="hy-AM" w:eastAsia="hy-AM"/>
              </w:rPr>
              <w:t>//55765-2023</w:t>
            </w:r>
          </w:p>
        </w:tc>
      </w:tr>
      <w:tr w:rsidR="00C76F19" w:rsidRPr="00DD15BC" w14:paraId="3B2B96BE" w14:textId="77777777" w:rsidTr="00C76F19">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hideMark/>
          </w:tcPr>
          <w:p w14:paraId="19E247F1" w14:textId="77777777" w:rsidR="00C76F19" w:rsidRPr="00C76F19" w:rsidRDefault="00C76F19" w:rsidP="00C76F19">
            <w:pPr>
              <w:spacing w:line="360" w:lineRule="auto"/>
              <w:ind w:firstLine="618"/>
              <w:jc w:val="both"/>
              <w:rPr>
                <w:rFonts w:ascii="GHEA Grapalat" w:hAnsi="GHEA Grapalat" w:cs="Sylfaen"/>
                <w:lang w:val="hy-AM"/>
              </w:rPr>
            </w:pPr>
            <w:r w:rsidRPr="00C76F19">
              <w:rPr>
                <w:rFonts w:ascii="GHEA Grapalat" w:hAnsi="GHEA Grapalat" w:cs="Sylfaen"/>
                <w:lang w:val="hy-AM"/>
              </w:rPr>
              <w:t>ՊԵՏԱԿԱՆ ՓՈՐՁԱԳԻՏԱԿԱՆ ԵԶՐԱԿԱՑՈՒԹՅՈՒՆ</w:t>
            </w:r>
          </w:p>
          <w:p w14:paraId="18EEAF23" w14:textId="77777777" w:rsidR="00C76F19" w:rsidRPr="00C76F19" w:rsidRDefault="00C76F19" w:rsidP="00C76F19">
            <w:pPr>
              <w:spacing w:line="360" w:lineRule="auto"/>
              <w:ind w:firstLine="618"/>
              <w:jc w:val="both"/>
              <w:rPr>
                <w:rFonts w:ascii="GHEA Grapalat" w:hAnsi="GHEA Grapalat" w:cs="Sylfaen"/>
                <w:lang w:val="hy-AM"/>
              </w:rPr>
            </w:pPr>
            <w:r w:rsidRPr="00C76F19">
              <w:rPr>
                <w:rFonts w:ascii="GHEA Grapalat" w:hAnsi="GHEA Grapalat" w:cs="Sylfaen"/>
                <w:lang w:val="hy-AM"/>
              </w:rPr>
              <w:lastRenderedPageBreak/>
              <w:t>«ՀԱՅԱՍՏԱՆԻ ՀԱՆՐԱՊԵՏՈՒԹՅԱՆ ԿԱՌԱՎԱՐՈՒԹՅԱՆ 2019 ԹՎԱԿԱՆԻ ՕԳՈՍՏՈՍԻ 15-Ի N 1080-Ն ՈՐՈՇՄԱՆ ՄԵՋ ՓՈՓՈԽՈՒԹՅՈՒՆՆԵՐ ԵՎ ԼՐԱՑՈՒՄՆԵՐ ԿԱՏԱՐԵԼՈԻ ՄԱՍԻՆ» ՀԱՅԱՍՏԱՆԻ ՀԱՆՐԱՊԵՏՈՒԹՅԱՆ ԿԱՌԱՎԱՐՈՒԹՅԱՆ ՈՐՈՇՄԱՆ ՆԱԽԱԳԾԻ ՎԵՐԱԲԵՐՅԱԼ</w:t>
            </w:r>
          </w:p>
          <w:p w14:paraId="7873EFA2" w14:textId="37848E5B" w:rsidR="00C76F19" w:rsidRPr="00C76F19" w:rsidRDefault="00C76F19" w:rsidP="00C76F19">
            <w:pPr>
              <w:spacing w:line="360" w:lineRule="auto"/>
              <w:ind w:firstLine="618"/>
              <w:jc w:val="both"/>
              <w:rPr>
                <w:rFonts w:ascii="GHEA Grapalat" w:hAnsi="GHEA Grapalat" w:cs="Sylfaen"/>
                <w:lang w:val="hy-AM"/>
              </w:rPr>
            </w:pPr>
            <w:r w:rsidRPr="00C76F19">
              <w:rPr>
                <w:rFonts w:ascii="GHEA Grapalat" w:hAnsi="GHEA Grapalat" w:cs="Sylfaen"/>
                <w:lang w:val="hy-AM"/>
              </w:rPr>
              <w:t>«Հայաստանի Հանրապետության կառավարության 2019 թվականի օգոստոսի 15-ի թիվ 1080-ն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14:paraId="12BD21AA" w14:textId="77777777" w:rsidR="00C76F19" w:rsidRPr="00C76F19" w:rsidRDefault="00C76F19" w:rsidP="00C76F19">
            <w:pPr>
              <w:spacing w:line="360" w:lineRule="auto"/>
              <w:ind w:firstLine="618"/>
              <w:jc w:val="both"/>
              <w:rPr>
                <w:rFonts w:ascii="GHEA Grapalat" w:hAnsi="GHEA Grapalat" w:cs="Sylfaen"/>
                <w:lang w:val="hy-AM"/>
              </w:rPr>
            </w:pPr>
            <w:r w:rsidRPr="00C76F19">
              <w:rPr>
                <w:rFonts w:ascii="GHEA Grapalat" w:hAnsi="GHEA Grapalat" w:cs="Sylfaen"/>
                <w:lang w:val="hy-AM"/>
              </w:rPr>
              <w:tab/>
              <w:t xml:space="preserve">1. Նախագծի 2-րդ կետի համաձայն՝ «Սույն որոշումն ուժի մեջ է մտնում պաշտոնական հրապարակմանը հաջորդող օրվանից անվճար կամ արտոնյալ պայմաններով տրվող դեղերի դեղատոմսերի դուրս գրման մասով` 2024 թվականի հունվարի 1-ից, համակարգային ազդեցությամբ հակավարակային (հակաբակտերիային, հակասնկային, հակամիկոբակտերիային, հակավիրուսային դեղերի, իմունային շիճուկների և իմունոգլոբուլինների, պատվաստանյութերի), հորմոնային և միզոպրոստոլ պարունակող դեղերի դեղատոմսերի դուրս գրման մասով` 2024 թվականի մարտի 1-ից, դեղատոմսով բաց թողնվող այլ դեղերի, ինչպես նաև հոգեմետ (հոգեներգործուն) նյութեր պարունակող դեղերի դեղատոմսերի դուրս գրման </w:t>
            </w:r>
            <w:r w:rsidRPr="00C76F19">
              <w:rPr>
                <w:rFonts w:ascii="GHEA Grapalat" w:hAnsi="GHEA Grapalat" w:cs="Sylfaen"/>
                <w:lang w:val="hy-AM"/>
              </w:rPr>
              <w:lastRenderedPageBreak/>
              <w:t>մասով` 2025 թվականի հունվարի 1-ից: Դեղատոմսերը դուրս են գրվում միայն էլեկտրոնային եղանակով, բացառությամբ սույն որոշման 6-րդ կետում նշված դեպքերի, իսկ թմրամիջոցներ պարունակող դեղերի դեղատոմսերի դուրսգրումը իրականացվում է միայն թղթային եղանակով։»:</w:t>
            </w:r>
          </w:p>
          <w:p w14:paraId="7CC11FBD" w14:textId="77777777" w:rsidR="00C76F19" w:rsidRPr="00C76F19" w:rsidRDefault="00C76F19" w:rsidP="00C76F19">
            <w:pPr>
              <w:spacing w:line="360" w:lineRule="auto"/>
              <w:ind w:firstLine="618"/>
              <w:jc w:val="both"/>
              <w:rPr>
                <w:rFonts w:ascii="GHEA Grapalat" w:hAnsi="GHEA Grapalat" w:cs="Sylfaen"/>
                <w:lang w:val="hy-AM"/>
              </w:rPr>
            </w:pPr>
            <w:r w:rsidRPr="00C76F19">
              <w:rPr>
                <w:rFonts w:ascii="GHEA Grapalat" w:hAnsi="GHEA Grapalat" w:cs="Sylfaen"/>
                <w:lang w:val="hy-AM"/>
              </w:rPr>
              <w:tab/>
              <w:t xml:space="preserve">Հարկ ենք համարում անդրադառնալ այն հանգամանքին, որ թեև ամփոփաթերթում հստակեցվում է, որ ծրագիրը ներդնելուց, կատարելագործելուց և առկա խնդիրները վերլուծելուց հետո իրականացվելու է նաև թմրամիջոցներ պարունակող դեղերի էլեկտրոնային դեղատոմսերի դուրսգրման ծրագրի ներդրում, մինչդեռ նախագծով կարգավորումներ են նախատեսված միայն թմրամիջոցներ պարունակող դեղերի դեղատոմսերի դուրսգրման թղթային տարբերակի վերաբերյալ,  ուստի հասկանալի չէ հոգեմետ (հոգեներգործուն) նյութեր պարունակող դեղերի դեղատոմսերի դուրս գրման մասով կարգավորումները 2025 թվականի հունվարի 1-ից գործողության մեջ դնելու դրույթները:  </w:t>
            </w:r>
          </w:p>
          <w:p w14:paraId="17EBA394" w14:textId="77777777" w:rsidR="00C76F19" w:rsidRPr="00C76F19" w:rsidRDefault="00C76F19" w:rsidP="00C76F19">
            <w:pPr>
              <w:spacing w:line="360" w:lineRule="auto"/>
              <w:ind w:firstLine="618"/>
              <w:jc w:val="both"/>
              <w:rPr>
                <w:rFonts w:ascii="GHEA Grapalat" w:hAnsi="GHEA Grapalat" w:cs="Sylfaen"/>
                <w:lang w:val="hy-AM"/>
              </w:rPr>
            </w:pPr>
            <w:r w:rsidRPr="00C76F19">
              <w:rPr>
                <w:rFonts w:ascii="GHEA Grapalat" w:hAnsi="GHEA Grapalat" w:cs="Sylfaen"/>
                <w:lang w:val="hy-AM"/>
              </w:rPr>
              <w:tab/>
              <w:t xml:space="preserve">Գտնում ենք, որ եթե անցումային դրույթն առնչվում է էլեկտրոնային դեղատոմսերին, ապա մինչև հոգեմետ (հոգեներգործուն) նյութեր պարունակող դեղերի  էլեկտրոնային դեղատոմսերի դուրս գրման կարգավորումներ նախատեսելը՝ անցումային դրույթների սահմանման նպատակահարմարությունը բացակայում է, բացի այդ, վերոնշյալ </w:t>
            </w:r>
            <w:r w:rsidRPr="00C76F19">
              <w:rPr>
                <w:rFonts w:ascii="GHEA Grapalat" w:hAnsi="GHEA Grapalat" w:cs="Sylfaen"/>
                <w:lang w:val="hy-AM"/>
              </w:rPr>
              <w:lastRenderedPageBreak/>
              <w:t xml:space="preserve">խմբագրությամբ անցումային դրույթի նախատեսումը կարող է թյուրըմբռնում առաջացնել: </w:t>
            </w:r>
          </w:p>
          <w:p w14:paraId="45EF1971" w14:textId="77777777" w:rsidR="00C76F19" w:rsidRPr="00C76F19" w:rsidRDefault="00C76F19" w:rsidP="00C76F19">
            <w:pPr>
              <w:spacing w:line="360" w:lineRule="auto"/>
              <w:ind w:firstLine="618"/>
              <w:jc w:val="both"/>
              <w:rPr>
                <w:rFonts w:ascii="GHEA Grapalat" w:hAnsi="GHEA Grapalat" w:cs="Sylfaen"/>
                <w:lang w:val="hy-AM"/>
              </w:rPr>
            </w:pPr>
            <w:r w:rsidRPr="00C76F19">
              <w:rPr>
                <w:rFonts w:ascii="GHEA Grapalat" w:hAnsi="GHEA Grapalat" w:cs="Sylfaen"/>
                <w:lang w:val="hy-AM"/>
              </w:rPr>
              <w:tab/>
              <w:t>Բացի այդ, անհրաժեշտ է վերանայել 2024 թվականի հունվարի 1-ից ուժի մեջ մտնելու կարգավորումները՝ նկատի ունենալով «Նորմատիվ իրավական ակտերի մասին» օրենքի 23-րդ հոդվածի 1-ին մասի պահանջները, որոնց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14:paraId="00AFD221" w14:textId="77777777" w:rsidR="00C76F19" w:rsidRPr="00C76F19" w:rsidRDefault="00C76F19" w:rsidP="00C76F19">
            <w:pPr>
              <w:spacing w:line="360" w:lineRule="auto"/>
              <w:ind w:firstLine="618"/>
              <w:jc w:val="both"/>
              <w:rPr>
                <w:rFonts w:ascii="GHEA Grapalat" w:hAnsi="GHEA Grapalat" w:cs="Sylfaen"/>
                <w:lang w:val="hy-AM"/>
              </w:rPr>
            </w:pPr>
            <w:r w:rsidRPr="00C76F19">
              <w:rPr>
                <w:rFonts w:ascii="GHEA Grapalat" w:hAnsi="GHEA Grapalat" w:cs="Sylfaen"/>
                <w:lang w:val="hy-AM"/>
              </w:rPr>
              <w:tab/>
              <w:t xml:space="preserve">2. Նախագծի 2-րդ կետով նախատեսվում է նաև, որ «Դեղատոմսերը դուրս են գրվում միայն էլեկտրոնային եղանակով, բացառությամբ սույն որոշման 6-րդ կետում նշված դեպքերի, իսկ թմրամիջոցներ պարունակող դեղերի դեղատոմսերի դուրսգրումը իրականացվում է միայն թղթային եղանակով։»: </w:t>
            </w:r>
          </w:p>
          <w:p w14:paraId="741CF9CD" w14:textId="77777777" w:rsidR="00C76F19" w:rsidRPr="00C76F19" w:rsidRDefault="00C76F19" w:rsidP="00C76F19">
            <w:pPr>
              <w:spacing w:line="360" w:lineRule="auto"/>
              <w:ind w:firstLine="618"/>
              <w:jc w:val="both"/>
              <w:rPr>
                <w:rFonts w:ascii="GHEA Grapalat" w:hAnsi="GHEA Grapalat" w:cs="Sylfaen"/>
                <w:lang w:val="hy-AM"/>
              </w:rPr>
            </w:pPr>
            <w:r w:rsidRPr="00C76F19">
              <w:rPr>
                <w:rFonts w:ascii="GHEA Grapalat" w:hAnsi="GHEA Grapalat" w:cs="Sylfaen"/>
                <w:lang w:val="hy-AM"/>
              </w:rPr>
              <w:tab/>
              <w:t>Վերոնշյալի կապակցությամբ՝ անհրաժեշտ ենք համարում նշել, որ հիշյալն անցումային դրույթ չի համարվում, ուստի այն անհրաժեշտ է հանել տվյալ կետից՝ նկատի ունենալով «Նորմատիվ իրավական ակտերի մասին» օրենքի 13-րդ հոդվածի պահանջները:</w:t>
            </w:r>
          </w:p>
          <w:p w14:paraId="61ED6C04" w14:textId="16A8280F" w:rsidR="00C76F19" w:rsidRPr="00C76F19" w:rsidRDefault="00C76F19" w:rsidP="00C76F19">
            <w:pPr>
              <w:spacing w:line="360" w:lineRule="auto"/>
              <w:ind w:firstLine="618"/>
              <w:jc w:val="both"/>
              <w:rPr>
                <w:rFonts w:ascii="GHEA Grapalat" w:hAnsi="GHEA Grapalat" w:cs="Sylfaen"/>
                <w:lang w:val="hy-AM"/>
              </w:rPr>
            </w:pPr>
            <w:r w:rsidRPr="00C76F19">
              <w:rPr>
                <w:rFonts w:ascii="GHEA Grapalat" w:hAnsi="GHEA Grapalat" w:cs="Sylfaen"/>
                <w:lang w:val="hy-AM"/>
              </w:rPr>
              <w:lastRenderedPageBreak/>
              <w:tab/>
              <w:t>3. Հաշվի առնելով, որ նախագծում լրացումներ չեն կատարվում՝ Նախագծի վերնագրում և ամբողջ տեքստում «լրացումներ և փոփոխություններ» բառերն անհրաժեշտ է փոխարինել «փոփոխություններ» բառով:</w:t>
            </w:r>
          </w:p>
        </w:tc>
        <w:tc>
          <w:tcPr>
            <w:tcW w:w="4877" w:type="dxa"/>
            <w:tcBorders>
              <w:top w:val="single" w:sz="4" w:space="0" w:color="auto"/>
              <w:left w:val="single" w:sz="4" w:space="0" w:color="auto"/>
              <w:bottom w:val="single" w:sz="4" w:space="0" w:color="auto"/>
              <w:right w:val="single" w:sz="4" w:space="0" w:color="auto"/>
            </w:tcBorders>
            <w:shd w:val="clear" w:color="auto" w:fill="FFFFFF"/>
            <w:hideMark/>
          </w:tcPr>
          <w:p w14:paraId="6C55C1CC" w14:textId="77777777" w:rsidR="00C76F19" w:rsidRPr="00C76F19" w:rsidRDefault="00C76F19" w:rsidP="00C76F19">
            <w:pPr>
              <w:rPr>
                <w:rFonts w:ascii="GHEA Grapalat" w:hAnsi="GHEA Grapalat"/>
                <w:b/>
                <w:color w:val="000000"/>
                <w:lang w:val="hy-AM" w:eastAsia="hy-AM"/>
              </w:rPr>
            </w:pPr>
          </w:p>
          <w:p w14:paraId="30F8A1FA" w14:textId="77777777" w:rsidR="00C76F19" w:rsidRPr="00C76F19" w:rsidRDefault="00C76F19" w:rsidP="00C76F19">
            <w:pPr>
              <w:rPr>
                <w:rFonts w:ascii="GHEA Grapalat" w:hAnsi="GHEA Grapalat"/>
                <w:b/>
                <w:color w:val="000000"/>
                <w:lang w:val="hy-AM" w:eastAsia="hy-AM"/>
              </w:rPr>
            </w:pPr>
          </w:p>
          <w:p w14:paraId="4D6AB8D4" w14:textId="77777777" w:rsidR="00C76F19" w:rsidRPr="00C76F19" w:rsidRDefault="00C76F19" w:rsidP="00C76F19">
            <w:pPr>
              <w:rPr>
                <w:rFonts w:ascii="GHEA Grapalat" w:hAnsi="GHEA Grapalat"/>
                <w:b/>
                <w:color w:val="000000"/>
                <w:lang w:val="hy-AM" w:eastAsia="hy-AM"/>
              </w:rPr>
            </w:pPr>
          </w:p>
          <w:p w14:paraId="12418206" w14:textId="77777777" w:rsidR="00C76F19" w:rsidRPr="00C76F19" w:rsidRDefault="00C76F19" w:rsidP="00C76F19">
            <w:pPr>
              <w:rPr>
                <w:rFonts w:ascii="GHEA Grapalat" w:hAnsi="GHEA Grapalat"/>
                <w:b/>
                <w:color w:val="000000"/>
                <w:lang w:val="hy-AM" w:eastAsia="hy-AM"/>
              </w:rPr>
            </w:pPr>
          </w:p>
          <w:p w14:paraId="7625CDF5" w14:textId="77777777" w:rsidR="00C76F19" w:rsidRPr="00C76F19" w:rsidRDefault="00C76F19" w:rsidP="00C76F19">
            <w:pPr>
              <w:rPr>
                <w:rFonts w:ascii="GHEA Grapalat" w:hAnsi="GHEA Grapalat"/>
                <w:b/>
                <w:color w:val="000000"/>
                <w:lang w:val="hy-AM" w:eastAsia="hy-AM"/>
              </w:rPr>
            </w:pPr>
          </w:p>
          <w:p w14:paraId="235B2F89" w14:textId="77777777" w:rsidR="00C76F19" w:rsidRPr="00C76F19" w:rsidRDefault="00C76F19" w:rsidP="00C76F19">
            <w:pPr>
              <w:rPr>
                <w:rFonts w:ascii="GHEA Grapalat" w:hAnsi="GHEA Grapalat"/>
                <w:b/>
                <w:color w:val="000000"/>
                <w:lang w:val="hy-AM" w:eastAsia="hy-AM"/>
              </w:rPr>
            </w:pPr>
          </w:p>
          <w:p w14:paraId="7C3B543C" w14:textId="77777777" w:rsidR="00C76F19" w:rsidRPr="00C76F19" w:rsidRDefault="00C76F19" w:rsidP="00C76F19">
            <w:pPr>
              <w:rPr>
                <w:rFonts w:ascii="GHEA Grapalat" w:hAnsi="GHEA Grapalat"/>
                <w:b/>
                <w:color w:val="000000"/>
                <w:lang w:val="hy-AM" w:eastAsia="hy-AM"/>
              </w:rPr>
            </w:pPr>
          </w:p>
          <w:p w14:paraId="456DF244" w14:textId="77777777" w:rsidR="00C76F19" w:rsidRDefault="00C76F19" w:rsidP="00C76F19">
            <w:pPr>
              <w:ind w:right="214"/>
              <w:jc w:val="both"/>
              <w:rPr>
                <w:rFonts w:ascii="GHEA Grapalat" w:hAnsi="GHEA Grapalat"/>
                <w:b/>
                <w:color w:val="000000"/>
                <w:lang w:val="hy-AM" w:eastAsia="hy-AM"/>
              </w:rPr>
            </w:pPr>
          </w:p>
          <w:p w14:paraId="19ABD92C" w14:textId="77777777" w:rsidR="00C76F19" w:rsidRDefault="00C76F19" w:rsidP="00C76F19">
            <w:pPr>
              <w:ind w:right="214"/>
              <w:jc w:val="both"/>
              <w:rPr>
                <w:rFonts w:ascii="GHEA Grapalat" w:hAnsi="GHEA Grapalat"/>
                <w:b/>
                <w:color w:val="000000"/>
                <w:lang w:val="hy-AM" w:eastAsia="hy-AM"/>
              </w:rPr>
            </w:pPr>
          </w:p>
          <w:p w14:paraId="3EFA42CB" w14:textId="77777777" w:rsidR="00C76F19" w:rsidRDefault="00C76F19" w:rsidP="00C76F19">
            <w:pPr>
              <w:ind w:right="214"/>
              <w:jc w:val="both"/>
              <w:rPr>
                <w:rFonts w:ascii="GHEA Grapalat" w:hAnsi="GHEA Grapalat"/>
                <w:b/>
                <w:color w:val="000000"/>
                <w:lang w:val="hy-AM" w:eastAsia="hy-AM"/>
              </w:rPr>
            </w:pPr>
          </w:p>
          <w:p w14:paraId="5AEF1C8A" w14:textId="77777777" w:rsidR="00C76F19" w:rsidRDefault="00C76F19" w:rsidP="00C76F19">
            <w:pPr>
              <w:ind w:right="214"/>
              <w:jc w:val="both"/>
              <w:rPr>
                <w:rFonts w:ascii="GHEA Grapalat" w:hAnsi="GHEA Grapalat"/>
                <w:b/>
                <w:color w:val="000000"/>
                <w:lang w:val="hy-AM" w:eastAsia="hy-AM"/>
              </w:rPr>
            </w:pPr>
          </w:p>
          <w:p w14:paraId="44CFC6BA" w14:textId="77777777" w:rsidR="00C76F19" w:rsidRDefault="00C76F19" w:rsidP="00C76F19">
            <w:pPr>
              <w:ind w:right="214"/>
              <w:jc w:val="both"/>
              <w:rPr>
                <w:rFonts w:ascii="GHEA Grapalat" w:hAnsi="GHEA Grapalat"/>
                <w:b/>
                <w:color w:val="000000"/>
                <w:lang w:val="hy-AM" w:eastAsia="hy-AM"/>
              </w:rPr>
            </w:pPr>
          </w:p>
          <w:p w14:paraId="2D0F9D67" w14:textId="77777777" w:rsidR="00C76F19" w:rsidRDefault="00C76F19" w:rsidP="00C76F19">
            <w:pPr>
              <w:ind w:right="214"/>
              <w:jc w:val="both"/>
              <w:rPr>
                <w:rFonts w:ascii="GHEA Grapalat" w:hAnsi="GHEA Grapalat"/>
                <w:b/>
                <w:color w:val="000000"/>
                <w:lang w:val="hy-AM" w:eastAsia="hy-AM"/>
              </w:rPr>
            </w:pPr>
          </w:p>
          <w:p w14:paraId="2DE0B361" w14:textId="77777777" w:rsidR="00C76F19" w:rsidRDefault="00C76F19" w:rsidP="00C76F19">
            <w:pPr>
              <w:ind w:right="214"/>
              <w:jc w:val="both"/>
              <w:rPr>
                <w:rFonts w:ascii="GHEA Grapalat" w:hAnsi="GHEA Grapalat"/>
                <w:b/>
                <w:color w:val="000000"/>
                <w:lang w:val="hy-AM" w:eastAsia="hy-AM"/>
              </w:rPr>
            </w:pPr>
          </w:p>
          <w:p w14:paraId="7B0915C8" w14:textId="77777777" w:rsidR="00C76F19" w:rsidRDefault="00C76F19" w:rsidP="00C76F19">
            <w:pPr>
              <w:ind w:right="214"/>
              <w:jc w:val="both"/>
              <w:rPr>
                <w:rFonts w:ascii="GHEA Grapalat" w:hAnsi="GHEA Grapalat"/>
                <w:b/>
                <w:color w:val="000000"/>
                <w:lang w:val="hy-AM" w:eastAsia="hy-AM"/>
              </w:rPr>
            </w:pPr>
          </w:p>
          <w:p w14:paraId="5082099B" w14:textId="77777777" w:rsidR="00C76F19" w:rsidRDefault="00C76F19" w:rsidP="00C76F19">
            <w:pPr>
              <w:ind w:right="214"/>
              <w:jc w:val="both"/>
              <w:rPr>
                <w:rFonts w:ascii="GHEA Grapalat" w:hAnsi="GHEA Grapalat"/>
                <w:b/>
                <w:color w:val="000000"/>
                <w:lang w:val="hy-AM" w:eastAsia="hy-AM"/>
              </w:rPr>
            </w:pPr>
          </w:p>
          <w:p w14:paraId="3EEF8378" w14:textId="77777777" w:rsidR="00C76F19" w:rsidRDefault="00C76F19" w:rsidP="00C76F19">
            <w:pPr>
              <w:ind w:right="214"/>
              <w:jc w:val="both"/>
              <w:rPr>
                <w:rFonts w:ascii="GHEA Grapalat" w:hAnsi="GHEA Grapalat"/>
                <w:b/>
                <w:color w:val="000000"/>
                <w:lang w:val="hy-AM" w:eastAsia="hy-AM"/>
              </w:rPr>
            </w:pPr>
          </w:p>
          <w:p w14:paraId="0463081C" w14:textId="77777777" w:rsidR="00C76F19" w:rsidRDefault="00C76F19" w:rsidP="00C76F19">
            <w:pPr>
              <w:ind w:right="214"/>
              <w:jc w:val="both"/>
              <w:rPr>
                <w:rFonts w:ascii="GHEA Grapalat" w:hAnsi="GHEA Grapalat"/>
                <w:b/>
                <w:color w:val="000000"/>
                <w:lang w:val="hy-AM" w:eastAsia="hy-AM"/>
              </w:rPr>
            </w:pPr>
          </w:p>
          <w:p w14:paraId="03EB5DD0" w14:textId="777A98AD" w:rsidR="00C76F19" w:rsidRDefault="00C76F19" w:rsidP="00C76F19">
            <w:pPr>
              <w:pStyle w:val="ListParagraph"/>
              <w:numPr>
                <w:ilvl w:val="0"/>
                <w:numId w:val="18"/>
              </w:numPr>
              <w:ind w:right="214"/>
              <w:jc w:val="both"/>
              <w:rPr>
                <w:rFonts w:ascii="GHEA Grapalat" w:hAnsi="GHEA Grapalat"/>
                <w:b/>
                <w:color w:val="000000"/>
                <w:lang w:val="hy-AM" w:eastAsia="hy-AM"/>
              </w:rPr>
            </w:pPr>
            <w:r>
              <w:rPr>
                <w:rFonts w:ascii="GHEA Grapalat" w:hAnsi="GHEA Grapalat"/>
                <w:b/>
                <w:color w:val="000000"/>
                <w:lang w:val="hy-AM" w:eastAsia="hy-AM"/>
              </w:rPr>
              <w:t>Ընդունվել է:</w:t>
            </w:r>
          </w:p>
          <w:p w14:paraId="354013D1" w14:textId="4CB3D5E5" w:rsidR="00C76F19" w:rsidRDefault="00C76F19" w:rsidP="00C76F19">
            <w:pPr>
              <w:ind w:right="214"/>
              <w:jc w:val="both"/>
              <w:rPr>
                <w:rFonts w:ascii="GHEA Grapalat" w:hAnsi="GHEA Grapalat"/>
                <w:b/>
                <w:color w:val="000000"/>
                <w:lang w:val="hy-AM" w:eastAsia="hy-AM"/>
              </w:rPr>
            </w:pPr>
          </w:p>
          <w:p w14:paraId="2A219E51" w14:textId="66C34105" w:rsidR="00C76F19" w:rsidRDefault="00C76F19" w:rsidP="00C76F19">
            <w:pPr>
              <w:ind w:right="214"/>
              <w:jc w:val="both"/>
              <w:rPr>
                <w:rFonts w:ascii="GHEA Grapalat" w:hAnsi="GHEA Grapalat"/>
                <w:b/>
                <w:color w:val="000000"/>
                <w:lang w:val="hy-AM" w:eastAsia="hy-AM"/>
              </w:rPr>
            </w:pPr>
          </w:p>
          <w:p w14:paraId="6BA25479" w14:textId="4D8FA93B" w:rsidR="00C76F19" w:rsidRDefault="00C76F19" w:rsidP="00C76F19">
            <w:pPr>
              <w:ind w:right="214"/>
              <w:jc w:val="both"/>
              <w:rPr>
                <w:rFonts w:ascii="GHEA Grapalat" w:hAnsi="GHEA Grapalat"/>
                <w:b/>
                <w:color w:val="000000"/>
                <w:lang w:val="hy-AM" w:eastAsia="hy-AM"/>
              </w:rPr>
            </w:pPr>
          </w:p>
          <w:p w14:paraId="1B5C1F44" w14:textId="38283D95" w:rsidR="00C76F19" w:rsidRDefault="00C76F19" w:rsidP="00C76F19">
            <w:pPr>
              <w:ind w:right="214"/>
              <w:jc w:val="both"/>
              <w:rPr>
                <w:rFonts w:ascii="GHEA Grapalat" w:hAnsi="GHEA Grapalat"/>
                <w:b/>
                <w:color w:val="000000"/>
                <w:lang w:val="hy-AM" w:eastAsia="hy-AM"/>
              </w:rPr>
            </w:pPr>
          </w:p>
          <w:p w14:paraId="7ACF5AB6" w14:textId="7FD7F34C" w:rsidR="00C76F19" w:rsidRDefault="00C76F19" w:rsidP="00C76F19">
            <w:pPr>
              <w:ind w:right="214"/>
              <w:jc w:val="both"/>
              <w:rPr>
                <w:rFonts w:ascii="GHEA Grapalat" w:hAnsi="GHEA Grapalat"/>
                <w:b/>
                <w:color w:val="000000"/>
                <w:lang w:val="hy-AM" w:eastAsia="hy-AM"/>
              </w:rPr>
            </w:pPr>
          </w:p>
          <w:p w14:paraId="1A9D9C21" w14:textId="2B7B58A9" w:rsidR="00C76F19" w:rsidRDefault="00C76F19" w:rsidP="00C76F19">
            <w:pPr>
              <w:ind w:right="214"/>
              <w:jc w:val="both"/>
              <w:rPr>
                <w:rFonts w:ascii="GHEA Grapalat" w:hAnsi="GHEA Grapalat"/>
                <w:b/>
                <w:color w:val="000000"/>
                <w:lang w:val="hy-AM" w:eastAsia="hy-AM"/>
              </w:rPr>
            </w:pPr>
          </w:p>
          <w:p w14:paraId="3605077D" w14:textId="79FD13CF" w:rsidR="00C76F19" w:rsidRDefault="00C76F19" w:rsidP="00C76F19">
            <w:pPr>
              <w:ind w:right="214"/>
              <w:jc w:val="both"/>
              <w:rPr>
                <w:rFonts w:ascii="GHEA Grapalat" w:hAnsi="GHEA Grapalat"/>
                <w:b/>
                <w:color w:val="000000"/>
                <w:lang w:val="hy-AM" w:eastAsia="hy-AM"/>
              </w:rPr>
            </w:pPr>
          </w:p>
          <w:p w14:paraId="7CEDDE63" w14:textId="4C797546" w:rsidR="00C76F19" w:rsidRDefault="00C76F19" w:rsidP="00C76F19">
            <w:pPr>
              <w:ind w:right="214"/>
              <w:jc w:val="both"/>
              <w:rPr>
                <w:rFonts w:ascii="GHEA Grapalat" w:hAnsi="GHEA Grapalat"/>
                <w:b/>
                <w:color w:val="000000"/>
                <w:lang w:val="hy-AM" w:eastAsia="hy-AM"/>
              </w:rPr>
            </w:pPr>
          </w:p>
          <w:p w14:paraId="6A94DB43" w14:textId="6BAC9B90" w:rsidR="00C76F19" w:rsidRDefault="00C76F19" w:rsidP="00C76F19">
            <w:pPr>
              <w:ind w:right="214"/>
              <w:jc w:val="both"/>
              <w:rPr>
                <w:rFonts w:ascii="GHEA Grapalat" w:hAnsi="GHEA Grapalat"/>
                <w:b/>
                <w:color w:val="000000"/>
                <w:lang w:val="hy-AM" w:eastAsia="hy-AM"/>
              </w:rPr>
            </w:pPr>
          </w:p>
          <w:p w14:paraId="57D8D7AD" w14:textId="34D6E522" w:rsidR="00C76F19" w:rsidRDefault="00C76F19" w:rsidP="00C76F19">
            <w:pPr>
              <w:ind w:right="214"/>
              <w:jc w:val="both"/>
              <w:rPr>
                <w:rFonts w:ascii="GHEA Grapalat" w:hAnsi="GHEA Grapalat"/>
                <w:b/>
                <w:color w:val="000000"/>
                <w:lang w:val="hy-AM" w:eastAsia="hy-AM"/>
              </w:rPr>
            </w:pPr>
          </w:p>
          <w:p w14:paraId="332128A9" w14:textId="1A21B709" w:rsidR="00C76F19" w:rsidRDefault="00C76F19" w:rsidP="00C76F19">
            <w:pPr>
              <w:ind w:right="214"/>
              <w:jc w:val="both"/>
              <w:rPr>
                <w:rFonts w:ascii="GHEA Grapalat" w:hAnsi="GHEA Grapalat"/>
                <w:b/>
                <w:color w:val="000000"/>
                <w:lang w:val="hy-AM" w:eastAsia="hy-AM"/>
              </w:rPr>
            </w:pPr>
          </w:p>
          <w:p w14:paraId="1A778D5E" w14:textId="7777125B" w:rsidR="00C76F19" w:rsidRDefault="00C76F19" w:rsidP="00C76F19">
            <w:pPr>
              <w:ind w:right="214"/>
              <w:jc w:val="both"/>
              <w:rPr>
                <w:rFonts w:ascii="GHEA Grapalat" w:hAnsi="GHEA Grapalat"/>
                <w:b/>
                <w:color w:val="000000"/>
                <w:lang w:val="hy-AM" w:eastAsia="hy-AM"/>
              </w:rPr>
            </w:pPr>
          </w:p>
          <w:p w14:paraId="2E082AA4" w14:textId="0A58998B" w:rsidR="00C76F19" w:rsidRDefault="00C76F19" w:rsidP="00C76F19">
            <w:pPr>
              <w:ind w:right="214"/>
              <w:jc w:val="both"/>
              <w:rPr>
                <w:rFonts w:ascii="GHEA Grapalat" w:hAnsi="GHEA Grapalat"/>
                <w:b/>
                <w:color w:val="000000"/>
                <w:lang w:val="hy-AM" w:eastAsia="hy-AM"/>
              </w:rPr>
            </w:pPr>
          </w:p>
          <w:p w14:paraId="0407134F" w14:textId="1E7C7ED0" w:rsidR="00C76F19" w:rsidRDefault="00C76F19" w:rsidP="00C76F19">
            <w:pPr>
              <w:ind w:right="214"/>
              <w:jc w:val="both"/>
              <w:rPr>
                <w:rFonts w:ascii="GHEA Grapalat" w:hAnsi="GHEA Grapalat"/>
                <w:b/>
                <w:color w:val="000000"/>
                <w:lang w:val="hy-AM" w:eastAsia="hy-AM"/>
              </w:rPr>
            </w:pPr>
          </w:p>
          <w:p w14:paraId="2919C57C" w14:textId="5CB9EA4E" w:rsidR="00C76F19" w:rsidRDefault="00C76F19" w:rsidP="00C76F19">
            <w:pPr>
              <w:ind w:right="214"/>
              <w:jc w:val="both"/>
              <w:rPr>
                <w:rFonts w:ascii="GHEA Grapalat" w:hAnsi="GHEA Grapalat"/>
                <w:b/>
                <w:color w:val="000000"/>
                <w:lang w:val="hy-AM" w:eastAsia="hy-AM"/>
              </w:rPr>
            </w:pPr>
          </w:p>
          <w:p w14:paraId="635E9E61" w14:textId="3FEEEC98" w:rsidR="00C76F19" w:rsidRDefault="00C76F19" w:rsidP="00C76F19">
            <w:pPr>
              <w:ind w:right="214"/>
              <w:jc w:val="both"/>
              <w:rPr>
                <w:rFonts w:ascii="GHEA Grapalat" w:hAnsi="GHEA Grapalat"/>
                <w:b/>
                <w:color w:val="000000"/>
                <w:lang w:val="hy-AM" w:eastAsia="hy-AM"/>
              </w:rPr>
            </w:pPr>
          </w:p>
          <w:p w14:paraId="4BF758A3" w14:textId="6B1041C0" w:rsidR="00C76F19" w:rsidRDefault="00C76F19" w:rsidP="00C76F19">
            <w:pPr>
              <w:ind w:right="214"/>
              <w:jc w:val="both"/>
              <w:rPr>
                <w:rFonts w:ascii="GHEA Grapalat" w:hAnsi="GHEA Grapalat"/>
                <w:b/>
                <w:color w:val="000000"/>
                <w:lang w:val="hy-AM" w:eastAsia="hy-AM"/>
              </w:rPr>
            </w:pPr>
          </w:p>
          <w:p w14:paraId="69B7491A" w14:textId="377C4915" w:rsidR="00C76F19" w:rsidRDefault="00C76F19" w:rsidP="00C76F19">
            <w:pPr>
              <w:ind w:right="214"/>
              <w:jc w:val="both"/>
              <w:rPr>
                <w:rFonts w:ascii="GHEA Grapalat" w:hAnsi="GHEA Grapalat"/>
                <w:b/>
                <w:color w:val="000000"/>
                <w:lang w:val="hy-AM" w:eastAsia="hy-AM"/>
              </w:rPr>
            </w:pPr>
          </w:p>
          <w:p w14:paraId="360C6DEA" w14:textId="15E18832" w:rsidR="00C76F19" w:rsidRDefault="00C76F19" w:rsidP="00C76F19">
            <w:pPr>
              <w:ind w:right="214"/>
              <w:jc w:val="both"/>
              <w:rPr>
                <w:rFonts w:ascii="GHEA Grapalat" w:hAnsi="GHEA Grapalat"/>
                <w:b/>
                <w:color w:val="000000"/>
                <w:lang w:val="hy-AM" w:eastAsia="hy-AM"/>
              </w:rPr>
            </w:pPr>
          </w:p>
          <w:p w14:paraId="0832A602" w14:textId="1A1744EA" w:rsidR="00C76F19" w:rsidRDefault="00C76F19" w:rsidP="00C76F19">
            <w:pPr>
              <w:ind w:right="214"/>
              <w:jc w:val="both"/>
              <w:rPr>
                <w:rFonts w:ascii="GHEA Grapalat" w:hAnsi="GHEA Grapalat"/>
                <w:b/>
                <w:color w:val="000000"/>
                <w:lang w:val="hy-AM" w:eastAsia="hy-AM"/>
              </w:rPr>
            </w:pPr>
          </w:p>
          <w:p w14:paraId="09BB829A" w14:textId="798E0D42" w:rsidR="00C76F19" w:rsidRDefault="00C76F19" w:rsidP="00C76F19">
            <w:pPr>
              <w:ind w:right="214"/>
              <w:jc w:val="both"/>
              <w:rPr>
                <w:rFonts w:ascii="GHEA Grapalat" w:hAnsi="GHEA Grapalat"/>
                <w:b/>
                <w:color w:val="000000"/>
                <w:lang w:val="hy-AM" w:eastAsia="hy-AM"/>
              </w:rPr>
            </w:pPr>
          </w:p>
          <w:p w14:paraId="599F8979" w14:textId="5869C165" w:rsidR="00C76F19" w:rsidRDefault="00C76F19" w:rsidP="00C76F19">
            <w:pPr>
              <w:ind w:right="214"/>
              <w:jc w:val="both"/>
              <w:rPr>
                <w:rFonts w:ascii="GHEA Grapalat" w:hAnsi="GHEA Grapalat"/>
                <w:b/>
                <w:color w:val="000000"/>
                <w:lang w:val="hy-AM" w:eastAsia="hy-AM"/>
              </w:rPr>
            </w:pPr>
          </w:p>
          <w:p w14:paraId="6C2D22BF" w14:textId="1A9AD82C" w:rsidR="00C76F19" w:rsidRDefault="00C76F19" w:rsidP="00C76F19">
            <w:pPr>
              <w:ind w:right="214"/>
              <w:jc w:val="both"/>
              <w:rPr>
                <w:rFonts w:ascii="GHEA Grapalat" w:hAnsi="GHEA Grapalat"/>
                <w:b/>
                <w:color w:val="000000"/>
                <w:lang w:val="hy-AM" w:eastAsia="hy-AM"/>
              </w:rPr>
            </w:pPr>
          </w:p>
          <w:p w14:paraId="4163E148" w14:textId="2FC66412" w:rsidR="00C76F19" w:rsidRDefault="00C76F19" w:rsidP="00C76F19">
            <w:pPr>
              <w:ind w:right="214"/>
              <w:jc w:val="both"/>
              <w:rPr>
                <w:rFonts w:ascii="GHEA Grapalat" w:hAnsi="GHEA Grapalat"/>
                <w:b/>
                <w:color w:val="000000"/>
                <w:lang w:val="hy-AM" w:eastAsia="hy-AM"/>
              </w:rPr>
            </w:pPr>
          </w:p>
          <w:p w14:paraId="68F9C301" w14:textId="50BAED9B" w:rsidR="00C76F19" w:rsidRDefault="00C76F19" w:rsidP="00C76F19">
            <w:pPr>
              <w:ind w:right="214"/>
              <w:jc w:val="both"/>
              <w:rPr>
                <w:rFonts w:ascii="GHEA Grapalat" w:hAnsi="GHEA Grapalat"/>
                <w:b/>
                <w:color w:val="000000"/>
                <w:lang w:val="hy-AM" w:eastAsia="hy-AM"/>
              </w:rPr>
            </w:pPr>
          </w:p>
          <w:p w14:paraId="2E3A30E5" w14:textId="09729604" w:rsidR="00C76F19" w:rsidRDefault="00C76F19" w:rsidP="00C76F19">
            <w:pPr>
              <w:ind w:right="214"/>
              <w:jc w:val="both"/>
              <w:rPr>
                <w:rFonts w:ascii="GHEA Grapalat" w:hAnsi="GHEA Grapalat"/>
                <w:b/>
                <w:color w:val="000000"/>
                <w:lang w:val="hy-AM" w:eastAsia="hy-AM"/>
              </w:rPr>
            </w:pPr>
          </w:p>
          <w:p w14:paraId="0BF1BC3F" w14:textId="53CF777B" w:rsidR="00C76F19" w:rsidRDefault="00C76F19" w:rsidP="00C76F19">
            <w:pPr>
              <w:ind w:right="214"/>
              <w:jc w:val="both"/>
              <w:rPr>
                <w:rFonts w:ascii="GHEA Grapalat" w:hAnsi="GHEA Grapalat"/>
                <w:b/>
                <w:color w:val="000000"/>
                <w:lang w:val="hy-AM" w:eastAsia="hy-AM"/>
              </w:rPr>
            </w:pPr>
          </w:p>
          <w:p w14:paraId="5927852B" w14:textId="5C2CBA81" w:rsidR="00C76F19" w:rsidRDefault="00C76F19" w:rsidP="00C76F19">
            <w:pPr>
              <w:ind w:right="214"/>
              <w:jc w:val="both"/>
              <w:rPr>
                <w:rFonts w:ascii="GHEA Grapalat" w:hAnsi="GHEA Grapalat"/>
                <w:b/>
                <w:color w:val="000000"/>
                <w:lang w:val="hy-AM" w:eastAsia="hy-AM"/>
              </w:rPr>
            </w:pPr>
          </w:p>
          <w:p w14:paraId="3AFBD8AE" w14:textId="6AB461AD" w:rsidR="00C76F19" w:rsidRDefault="00C76F19" w:rsidP="00C76F19">
            <w:pPr>
              <w:ind w:right="214"/>
              <w:jc w:val="both"/>
              <w:rPr>
                <w:rFonts w:ascii="GHEA Grapalat" w:hAnsi="GHEA Grapalat"/>
                <w:b/>
                <w:color w:val="000000"/>
                <w:lang w:val="hy-AM" w:eastAsia="hy-AM"/>
              </w:rPr>
            </w:pPr>
          </w:p>
          <w:p w14:paraId="25141B37" w14:textId="0F64E001" w:rsidR="00C76F19" w:rsidRDefault="00C76F19" w:rsidP="00C76F19">
            <w:pPr>
              <w:ind w:right="214"/>
              <w:jc w:val="both"/>
              <w:rPr>
                <w:rFonts w:ascii="GHEA Grapalat" w:hAnsi="GHEA Grapalat"/>
                <w:b/>
                <w:color w:val="000000"/>
                <w:lang w:val="hy-AM" w:eastAsia="hy-AM"/>
              </w:rPr>
            </w:pPr>
          </w:p>
          <w:p w14:paraId="2BF243BB" w14:textId="081D2DB6" w:rsidR="00C76F19" w:rsidRDefault="00C76F19" w:rsidP="00C76F19">
            <w:pPr>
              <w:ind w:right="214"/>
              <w:jc w:val="both"/>
              <w:rPr>
                <w:rFonts w:ascii="GHEA Grapalat" w:hAnsi="GHEA Grapalat"/>
                <w:b/>
                <w:color w:val="000000"/>
                <w:lang w:val="hy-AM" w:eastAsia="hy-AM"/>
              </w:rPr>
            </w:pPr>
          </w:p>
          <w:p w14:paraId="626F4B40" w14:textId="62A6AF90" w:rsidR="00C76F19" w:rsidRDefault="00C76F19" w:rsidP="00C76F19">
            <w:pPr>
              <w:ind w:right="214"/>
              <w:jc w:val="both"/>
              <w:rPr>
                <w:rFonts w:ascii="GHEA Grapalat" w:hAnsi="GHEA Grapalat"/>
                <w:b/>
                <w:color w:val="000000"/>
                <w:lang w:val="hy-AM" w:eastAsia="hy-AM"/>
              </w:rPr>
            </w:pPr>
          </w:p>
          <w:p w14:paraId="2FAA14EF" w14:textId="2AF1E4B3" w:rsidR="00C76F19" w:rsidRDefault="00C76F19" w:rsidP="00C76F19">
            <w:pPr>
              <w:ind w:right="214"/>
              <w:jc w:val="both"/>
              <w:rPr>
                <w:rFonts w:ascii="GHEA Grapalat" w:hAnsi="GHEA Grapalat"/>
                <w:b/>
                <w:color w:val="000000"/>
                <w:lang w:val="hy-AM" w:eastAsia="hy-AM"/>
              </w:rPr>
            </w:pPr>
          </w:p>
          <w:p w14:paraId="1CDF72A2" w14:textId="433D6EE4" w:rsidR="00C76F19" w:rsidRDefault="00C76F19" w:rsidP="00C76F19">
            <w:pPr>
              <w:ind w:right="214"/>
              <w:jc w:val="both"/>
              <w:rPr>
                <w:rFonts w:ascii="GHEA Grapalat" w:hAnsi="GHEA Grapalat"/>
                <w:b/>
                <w:color w:val="000000"/>
                <w:lang w:val="hy-AM" w:eastAsia="hy-AM"/>
              </w:rPr>
            </w:pPr>
          </w:p>
          <w:p w14:paraId="26D409F4" w14:textId="2F8EA969" w:rsidR="00C76F19" w:rsidRDefault="00C76F19" w:rsidP="00C76F19">
            <w:pPr>
              <w:ind w:right="214"/>
              <w:jc w:val="both"/>
              <w:rPr>
                <w:rFonts w:ascii="GHEA Grapalat" w:hAnsi="GHEA Grapalat"/>
                <w:b/>
                <w:color w:val="000000"/>
                <w:lang w:val="hy-AM" w:eastAsia="hy-AM"/>
              </w:rPr>
            </w:pPr>
          </w:p>
          <w:p w14:paraId="0F05FDD6" w14:textId="73E7A24D" w:rsidR="00C76F19" w:rsidRDefault="00C76F19" w:rsidP="00C76F19">
            <w:pPr>
              <w:ind w:right="214"/>
              <w:jc w:val="both"/>
              <w:rPr>
                <w:rFonts w:ascii="GHEA Grapalat" w:hAnsi="GHEA Grapalat"/>
                <w:b/>
                <w:color w:val="000000"/>
                <w:lang w:val="hy-AM" w:eastAsia="hy-AM"/>
              </w:rPr>
            </w:pPr>
          </w:p>
          <w:p w14:paraId="184A6095" w14:textId="7867EA4D" w:rsidR="00C76F19" w:rsidRDefault="00C76F19" w:rsidP="00C76F19">
            <w:pPr>
              <w:ind w:right="214"/>
              <w:jc w:val="both"/>
              <w:rPr>
                <w:rFonts w:ascii="GHEA Grapalat" w:hAnsi="GHEA Grapalat"/>
                <w:b/>
                <w:color w:val="000000"/>
                <w:lang w:val="hy-AM" w:eastAsia="hy-AM"/>
              </w:rPr>
            </w:pPr>
          </w:p>
          <w:p w14:paraId="45947253" w14:textId="6AF2B8C9" w:rsidR="00C76F19" w:rsidRDefault="00C76F19" w:rsidP="00C76F19">
            <w:pPr>
              <w:ind w:right="214"/>
              <w:jc w:val="both"/>
              <w:rPr>
                <w:rFonts w:ascii="GHEA Grapalat" w:hAnsi="GHEA Grapalat"/>
                <w:b/>
                <w:color w:val="000000"/>
                <w:lang w:val="hy-AM" w:eastAsia="hy-AM"/>
              </w:rPr>
            </w:pPr>
          </w:p>
          <w:p w14:paraId="7CA7E0AA" w14:textId="4F62DE75" w:rsidR="00C76F19" w:rsidRDefault="00C76F19" w:rsidP="00C76F19">
            <w:pPr>
              <w:ind w:right="214"/>
              <w:jc w:val="both"/>
              <w:rPr>
                <w:rFonts w:ascii="GHEA Grapalat" w:hAnsi="GHEA Grapalat"/>
                <w:b/>
                <w:color w:val="000000"/>
                <w:lang w:val="hy-AM" w:eastAsia="hy-AM"/>
              </w:rPr>
            </w:pPr>
          </w:p>
          <w:p w14:paraId="1EFCFC5B" w14:textId="6A69FE55" w:rsidR="00C76F19" w:rsidRDefault="00C76F19" w:rsidP="00C76F19">
            <w:pPr>
              <w:ind w:right="214"/>
              <w:jc w:val="both"/>
              <w:rPr>
                <w:rFonts w:ascii="GHEA Grapalat" w:hAnsi="GHEA Grapalat"/>
                <w:b/>
                <w:color w:val="000000"/>
                <w:lang w:val="hy-AM" w:eastAsia="hy-AM"/>
              </w:rPr>
            </w:pPr>
          </w:p>
          <w:p w14:paraId="7F4EE375" w14:textId="107904E1" w:rsidR="00C76F19" w:rsidRDefault="00C76F19" w:rsidP="00C76F19">
            <w:pPr>
              <w:ind w:right="214"/>
              <w:jc w:val="both"/>
              <w:rPr>
                <w:rFonts w:ascii="GHEA Grapalat" w:hAnsi="GHEA Grapalat"/>
                <w:b/>
                <w:color w:val="000000"/>
                <w:lang w:val="hy-AM" w:eastAsia="hy-AM"/>
              </w:rPr>
            </w:pPr>
          </w:p>
          <w:p w14:paraId="0DBCEB81" w14:textId="23A37D72" w:rsidR="00C76F19" w:rsidRDefault="00C76F19" w:rsidP="00C76F19">
            <w:pPr>
              <w:ind w:right="214"/>
              <w:jc w:val="both"/>
              <w:rPr>
                <w:rFonts w:ascii="GHEA Grapalat" w:hAnsi="GHEA Grapalat"/>
                <w:b/>
                <w:color w:val="000000"/>
                <w:lang w:val="hy-AM" w:eastAsia="hy-AM"/>
              </w:rPr>
            </w:pPr>
          </w:p>
          <w:p w14:paraId="52104020" w14:textId="5478F0ED" w:rsidR="00C76F19" w:rsidRDefault="00C76F19" w:rsidP="00C76F19">
            <w:pPr>
              <w:ind w:right="214"/>
              <w:jc w:val="both"/>
              <w:rPr>
                <w:rFonts w:ascii="GHEA Grapalat" w:hAnsi="GHEA Grapalat"/>
                <w:b/>
                <w:color w:val="000000"/>
                <w:lang w:val="hy-AM" w:eastAsia="hy-AM"/>
              </w:rPr>
            </w:pPr>
          </w:p>
          <w:p w14:paraId="3EBFA41E" w14:textId="5907DB94" w:rsidR="00C76F19" w:rsidRDefault="00C76F19" w:rsidP="00C76F19">
            <w:pPr>
              <w:ind w:right="214"/>
              <w:jc w:val="both"/>
              <w:rPr>
                <w:rFonts w:ascii="GHEA Grapalat" w:hAnsi="GHEA Grapalat"/>
                <w:b/>
                <w:color w:val="000000"/>
                <w:lang w:val="hy-AM" w:eastAsia="hy-AM"/>
              </w:rPr>
            </w:pPr>
          </w:p>
          <w:p w14:paraId="1D7F9DF3" w14:textId="43DB3D4E" w:rsidR="00C76F19" w:rsidRDefault="00C76F19" w:rsidP="00C76F19">
            <w:pPr>
              <w:ind w:right="214"/>
              <w:jc w:val="both"/>
              <w:rPr>
                <w:rFonts w:ascii="GHEA Grapalat" w:hAnsi="GHEA Grapalat"/>
                <w:b/>
                <w:color w:val="000000"/>
                <w:lang w:val="hy-AM" w:eastAsia="hy-AM"/>
              </w:rPr>
            </w:pPr>
          </w:p>
          <w:p w14:paraId="4CCBC4DC" w14:textId="404BF880" w:rsidR="00C76F19" w:rsidRDefault="00C76F19" w:rsidP="00C76F19">
            <w:pPr>
              <w:ind w:right="214"/>
              <w:jc w:val="both"/>
              <w:rPr>
                <w:rFonts w:ascii="GHEA Grapalat" w:hAnsi="GHEA Grapalat"/>
                <w:b/>
                <w:color w:val="000000"/>
                <w:lang w:val="hy-AM" w:eastAsia="hy-AM"/>
              </w:rPr>
            </w:pPr>
          </w:p>
          <w:p w14:paraId="3D891267" w14:textId="4E93D355" w:rsidR="00C76F19" w:rsidRDefault="00C76F19" w:rsidP="00C76F19">
            <w:pPr>
              <w:ind w:right="214"/>
              <w:jc w:val="both"/>
              <w:rPr>
                <w:rFonts w:ascii="GHEA Grapalat" w:hAnsi="GHEA Grapalat"/>
                <w:b/>
                <w:color w:val="000000"/>
                <w:lang w:val="hy-AM" w:eastAsia="hy-AM"/>
              </w:rPr>
            </w:pPr>
          </w:p>
          <w:p w14:paraId="181F3C86" w14:textId="01618F97" w:rsidR="00C76F19" w:rsidRDefault="00C76F19" w:rsidP="00C76F19">
            <w:pPr>
              <w:ind w:right="214"/>
              <w:jc w:val="both"/>
              <w:rPr>
                <w:rFonts w:ascii="GHEA Grapalat" w:hAnsi="GHEA Grapalat"/>
                <w:b/>
                <w:color w:val="000000"/>
                <w:lang w:val="hy-AM" w:eastAsia="hy-AM"/>
              </w:rPr>
            </w:pPr>
          </w:p>
          <w:p w14:paraId="16CE3C18" w14:textId="00E42CF4" w:rsidR="00C76F19" w:rsidRDefault="00C76F19" w:rsidP="00C76F19">
            <w:pPr>
              <w:ind w:right="214"/>
              <w:jc w:val="both"/>
              <w:rPr>
                <w:rFonts w:ascii="GHEA Grapalat" w:hAnsi="GHEA Grapalat"/>
                <w:b/>
                <w:color w:val="000000"/>
                <w:lang w:val="hy-AM" w:eastAsia="hy-AM"/>
              </w:rPr>
            </w:pPr>
          </w:p>
          <w:p w14:paraId="4C9D4F84" w14:textId="4A0045FF" w:rsidR="00C76F19" w:rsidRDefault="00C76F19" w:rsidP="00C76F19">
            <w:pPr>
              <w:ind w:right="214"/>
              <w:jc w:val="both"/>
              <w:rPr>
                <w:rFonts w:ascii="GHEA Grapalat" w:hAnsi="GHEA Grapalat"/>
                <w:b/>
                <w:color w:val="000000"/>
                <w:lang w:val="hy-AM" w:eastAsia="hy-AM"/>
              </w:rPr>
            </w:pPr>
          </w:p>
          <w:p w14:paraId="078A1677" w14:textId="578C8A00" w:rsidR="00C76F19" w:rsidRDefault="00C76F19" w:rsidP="00C76F19">
            <w:pPr>
              <w:ind w:right="214"/>
              <w:jc w:val="both"/>
              <w:rPr>
                <w:rFonts w:ascii="GHEA Grapalat" w:hAnsi="GHEA Grapalat"/>
                <w:b/>
                <w:color w:val="000000"/>
                <w:lang w:val="hy-AM" w:eastAsia="hy-AM"/>
              </w:rPr>
            </w:pPr>
          </w:p>
          <w:p w14:paraId="459719BC" w14:textId="50C3252D" w:rsidR="00C76F19" w:rsidRDefault="00C76F19" w:rsidP="00C76F19">
            <w:pPr>
              <w:ind w:right="214"/>
              <w:jc w:val="both"/>
              <w:rPr>
                <w:rFonts w:ascii="GHEA Grapalat" w:hAnsi="GHEA Grapalat"/>
                <w:b/>
                <w:color w:val="000000"/>
                <w:lang w:val="hy-AM" w:eastAsia="hy-AM"/>
              </w:rPr>
            </w:pPr>
          </w:p>
          <w:p w14:paraId="69760E0E" w14:textId="71061FB3" w:rsidR="00C76F19" w:rsidRDefault="00C76F19" w:rsidP="00C76F19">
            <w:pPr>
              <w:ind w:right="214"/>
              <w:jc w:val="both"/>
              <w:rPr>
                <w:rFonts w:ascii="GHEA Grapalat" w:hAnsi="GHEA Grapalat"/>
                <w:b/>
                <w:color w:val="000000"/>
                <w:lang w:val="hy-AM" w:eastAsia="hy-AM"/>
              </w:rPr>
            </w:pPr>
          </w:p>
          <w:p w14:paraId="12FB1675" w14:textId="459946DE" w:rsidR="00C76F19" w:rsidRDefault="00C76F19" w:rsidP="00C76F19">
            <w:pPr>
              <w:ind w:right="214"/>
              <w:jc w:val="both"/>
              <w:rPr>
                <w:rFonts w:ascii="GHEA Grapalat" w:hAnsi="GHEA Grapalat"/>
                <w:b/>
                <w:color w:val="000000"/>
                <w:lang w:val="hy-AM" w:eastAsia="hy-AM"/>
              </w:rPr>
            </w:pPr>
          </w:p>
          <w:p w14:paraId="24408D9D" w14:textId="5B858724" w:rsidR="00C76F19" w:rsidRDefault="00C76F19" w:rsidP="00C76F19">
            <w:pPr>
              <w:ind w:right="214"/>
              <w:jc w:val="both"/>
              <w:rPr>
                <w:rFonts w:ascii="GHEA Grapalat" w:hAnsi="GHEA Grapalat"/>
                <w:b/>
                <w:color w:val="000000"/>
                <w:lang w:val="hy-AM" w:eastAsia="hy-AM"/>
              </w:rPr>
            </w:pPr>
          </w:p>
          <w:p w14:paraId="2C9E5861" w14:textId="51B15515" w:rsidR="00C76F19" w:rsidRDefault="00C76F19" w:rsidP="00C76F19">
            <w:pPr>
              <w:ind w:right="214"/>
              <w:jc w:val="both"/>
              <w:rPr>
                <w:rFonts w:ascii="GHEA Grapalat" w:hAnsi="GHEA Grapalat"/>
                <w:b/>
                <w:color w:val="000000"/>
                <w:lang w:val="hy-AM" w:eastAsia="hy-AM"/>
              </w:rPr>
            </w:pPr>
          </w:p>
          <w:p w14:paraId="1B19EA49" w14:textId="4C3DBC53" w:rsidR="00C76F19" w:rsidRDefault="00C76F19" w:rsidP="00C76F19">
            <w:pPr>
              <w:ind w:right="214"/>
              <w:jc w:val="both"/>
              <w:rPr>
                <w:rFonts w:ascii="GHEA Grapalat" w:hAnsi="GHEA Grapalat"/>
                <w:b/>
                <w:color w:val="000000"/>
                <w:lang w:val="hy-AM" w:eastAsia="hy-AM"/>
              </w:rPr>
            </w:pPr>
          </w:p>
          <w:p w14:paraId="776E92C4" w14:textId="68016881" w:rsidR="00C76F19" w:rsidRDefault="00C76F19" w:rsidP="00C76F19">
            <w:pPr>
              <w:ind w:right="214"/>
              <w:jc w:val="both"/>
              <w:rPr>
                <w:rFonts w:ascii="GHEA Grapalat" w:hAnsi="GHEA Grapalat"/>
                <w:b/>
                <w:color w:val="000000"/>
                <w:lang w:val="hy-AM" w:eastAsia="hy-AM"/>
              </w:rPr>
            </w:pPr>
          </w:p>
          <w:p w14:paraId="19130E15" w14:textId="0B1000B7" w:rsidR="00C76F19" w:rsidRDefault="00C76F19" w:rsidP="00C76F19">
            <w:pPr>
              <w:ind w:right="214"/>
              <w:jc w:val="both"/>
              <w:rPr>
                <w:rFonts w:ascii="GHEA Grapalat" w:hAnsi="GHEA Grapalat"/>
                <w:b/>
                <w:color w:val="000000"/>
                <w:lang w:val="hy-AM" w:eastAsia="hy-AM"/>
              </w:rPr>
            </w:pPr>
          </w:p>
          <w:p w14:paraId="7FF83216" w14:textId="6FA66C60" w:rsidR="00C76F19" w:rsidRDefault="00C76F19" w:rsidP="00C76F19">
            <w:pPr>
              <w:ind w:right="214"/>
              <w:jc w:val="both"/>
              <w:rPr>
                <w:rFonts w:ascii="GHEA Grapalat" w:hAnsi="GHEA Grapalat"/>
                <w:b/>
                <w:color w:val="000000"/>
                <w:lang w:val="hy-AM" w:eastAsia="hy-AM"/>
              </w:rPr>
            </w:pPr>
          </w:p>
          <w:p w14:paraId="5E989EC7" w14:textId="77777777" w:rsidR="00C76F19" w:rsidRPr="00C76F19" w:rsidRDefault="00C76F19" w:rsidP="00C76F19">
            <w:pPr>
              <w:ind w:right="214"/>
              <w:jc w:val="both"/>
              <w:rPr>
                <w:rFonts w:ascii="GHEA Grapalat" w:hAnsi="GHEA Grapalat"/>
                <w:b/>
                <w:color w:val="000000"/>
                <w:lang w:val="hy-AM" w:eastAsia="hy-AM"/>
              </w:rPr>
            </w:pPr>
          </w:p>
          <w:p w14:paraId="0AC33474" w14:textId="7DC0036E" w:rsidR="00C76F19" w:rsidRDefault="00C76F19" w:rsidP="00C76F19">
            <w:pPr>
              <w:pStyle w:val="ListParagraph"/>
              <w:numPr>
                <w:ilvl w:val="0"/>
                <w:numId w:val="18"/>
              </w:numPr>
              <w:ind w:right="214"/>
              <w:jc w:val="both"/>
              <w:rPr>
                <w:rFonts w:ascii="GHEA Grapalat" w:hAnsi="GHEA Grapalat"/>
                <w:b/>
                <w:color w:val="000000"/>
                <w:lang w:val="hy-AM" w:eastAsia="hy-AM"/>
              </w:rPr>
            </w:pPr>
            <w:r>
              <w:rPr>
                <w:rFonts w:ascii="GHEA Grapalat" w:hAnsi="GHEA Grapalat"/>
                <w:b/>
                <w:color w:val="000000"/>
                <w:lang w:val="hy-AM" w:eastAsia="hy-AM"/>
              </w:rPr>
              <w:t>Ընդունվել է:</w:t>
            </w:r>
          </w:p>
          <w:p w14:paraId="4A508321" w14:textId="37232933" w:rsidR="00C76F19" w:rsidRDefault="00C76F19" w:rsidP="00C76F19">
            <w:pPr>
              <w:ind w:right="214"/>
              <w:jc w:val="both"/>
              <w:rPr>
                <w:rFonts w:ascii="GHEA Grapalat" w:hAnsi="GHEA Grapalat"/>
                <w:b/>
                <w:color w:val="000000"/>
                <w:lang w:val="hy-AM" w:eastAsia="hy-AM"/>
              </w:rPr>
            </w:pPr>
          </w:p>
          <w:p w14:paraId="5AF06876" w14:textId="53E45606" w:rsidR="00C76F19" w:rsidRDefault="00C76F19" w:rsidP="00C76F19">
            <w:pPr>
              <w:ind w:right="214"/>
              <w:jc w:val="both"/>
              <w:rPr>
                <w:rFonts w:ascii="GHEA Grapalat" w:hAnsi="GHEA Grapalat"/>
                <w:b/>
                <w:color w:val="000000"/>
                <w:lang w:val="hy-AM" w:eastAsia="hy-AM"/>
              </w:rPr>
            </w:pPr>
          </w:p>
          <w:p w14:paraId="79C5183E" w14:textId="193FEA3A" w:rsidR="00C76F19" w:rsidRDefault="00C76F19" w:rsidP="00C76F19">
            <w:pPr>
              <w:ind w:right="214"/>
              <w:jc w:val="both"/>
              <w:rPr>
                <w:rFonts w:ascii="GHEA Grapalat" w:hAnsi="GHEA Grapalat"/>
                <w:b/>
                <w:color w:val="000000"/>
                <w:lang w:val="hy-AM" w:eastAsia="hy-AM"/>
              </w:rPr>
            </w:pPr>
          </w:p>
          <w:p w14:paraId="44097588" w14:textId="39EEC0AB" w:rsidR="00C76F19" w:rsidRDefault="00C76F19" w:rsidP="00C76F19">
            <w:pPr>
              <w:ind w:right="214"/>
              <w:jc w:val="both"/>
              <w:rPr>
                <w:rFonts w:ascii="GHEA Grapalat" w:hAnsi="GHEA Grapalat"/>
                <w:b/>
                <w:color w:val="000000"/>
                <w:lang w:val="hy-AM" w:eastAsia="hy-AM"/>
              </w:rPr>
            </w:pPr>
          </w:p>
          <w:p w14:paraId="176226EE" w14:textId="2B7C44E4" w:rsidR="00C76F19" w:rsidRDefault="00C76F19" w:rsidP="00C76F19">
            <w:pPr>
              <w:ind w:right="214"/>
              <w:jc w:val="both"/>
              <w:rPr>
                <w:rFonts w:ascii="GHEA Grapalat" w:hAnsi="GHEA Grapalat"/>
                <w:b/>
                <w:color w:val="000000"/>
                <w:lang w:val="hy-AM" w:eastAsia="hy-AM"/>
              </w:rPr>
            </w:pPr>
          </w:p>
          <w:p w14:paraId="596B9CCB" w14:textId="106AF9E8" w:rsidR="00C76F19" w:rsidRDefault="00C76F19" w:rsidP="00C76F19">
            <w:pPr>
              <w:ind w:right="214"/>
              <w:jc w:val="both"/>
              <w:rPr>
                <w:rFonts w:ascii="GHEA Grapalat" w:hAnsi="GHEA Grapalat"/>
                <w:b/>
                <w:color w:val="000000"/>
                <w:lang w:val="hy-AM" w:eastAsia="hy-AM"/>
              </w:rPr>
            </w:pPr>
          </w:p>
          <w:p w14:paraId="1012230D" w14:textId="0875829A" w:rsidR="00C76F19" w:rsidRDefault="00C76F19" w:rsidP="00C76F19">
            <w:pPr>
              <w:ind w:right="214"/>
              <w:jc w:val="both"/>
              <w:rPr>
                <w:rFonts w:ascii="GHEA Grapalat" w:hAnsi="GHEA Grapalat"/>
                <w:b/>
                <w:color w:val="000000"/>
                <w:lang w:val="hy-AM" w:eastAsia="hy-AM"/>
              </w:rPr>
            </w:pPr>
          </w:p>
          <w:p w14:paraId="1F2010C9" w14:textId="2C30A365" w:rsidR="00C76F19" w:rsidRDefault="00C76F19" w:rsidP="00C76F19">
            <w:pPr>
              <w:ind w:right="214"/>
              <w:jc w:val="both"/>
              <w:rPr>
                <w:rFonts w:ascii="GHEA Grapalat" w:hAnsi="GHEA Grapalat"/>
                <w:b/>
                <w:color w:val="000000"/>
                <w:lang w:val="hy-AM" w:eastAsia="hy-AM"/>
              </w:rPr>
            </w:pPr>
          </w:p>
          <w:p w14:paraId="60F93241" w14:textId="5309DC47" w:rsidR="00C76F19" w:rsidRDefault="00C76F19" w:rsidP="00C76F19">
            <w:pPr>
              <w:ind w:right="214"/>
              <w:jc w:val="both"/>
              <w:rPr>
                <w:rFonts w:ascii="GHEA Grapalat" w:hAnsi="GHEA Grapalat"/>
                <w:b/>
                <w:color w:val="000000"/>
                <w:lang w:val="hy-AM" w:eastAsia="hy-AM"/>
              </w:rPr>
            </w:pPr>
          </w:p>
          <w:p w14:paraId="3C546284" w14:textId="77777777" w:rsidR="00C76F19" w:rsidRDefault="00C76F19" w:rsidP="00C76F19">
            <w:pPr>
              <w:ind w:right="214"/>
              <w:jc w:val="both"/>
              <w:rPr>
                <w:rFonts w:ascii="GHEA Grapalat" w:hAnsi="GHEA Grapalat"/>
                <w:b/>
                <w:color w:val="000000"/>
                <w:lang w:val="hy-AM" w:eastAsia="hy-AM"/>
              </w:rPr>
            </w:pPr>
          </w:p>
          <w:p w14:paraId="395353E4" w14:textId="4CC63269" w:rsidR="00C76F19" w:rsidRDefault="00C76F19" w:rsidP="00C76F19">
            <w:pPr>
              <w:ind w:right="214"/>
              <w:jc w:val="both"/>
              <w:rPr>
                <w:rFonts w:ascii="GHEA Grapalat" w:hAnsi="GHEA Grapalat"/>
                <w:b/>
                <w:color w:val="000000"/>
                <w:lang w:val="hy-AM" w:eastAsia="hy-AM"/>
              </w:rPr>
            </w:pPr>
          </w:p>
          <w:p w14:paraId="6A88C527" w14:textId="1C004F4C" w:rsidR="00C76F19" w:rsidRDefault="00C76F19" w:rsidP="00C76F19">
            <w:pPr>
              <w:ind w:right="214"/>
              <w:jc w:val="both"/>
              <w:rPr>
                <w:rFonts w:ascii="GHEA Grapalat" w:hAnsi="GHEA Grapalat"/>
                <w:b/>
                <w:color w:val="000000"/>
                <w:lang w:val="hy-AM" w:eastAsia="hy-AM"/>
              </w:rPr>
            </w:pPr>
          </w:p>
          <w:p w14:paraId="52EEE030" w14:textId="311B7984" w:rsidR="00C76F19" w:rsidRDefault="00C76F19" w:rsidP="00C76F19">
            <w:pPr>
              <w:ind w:right="214"/>
              <w:jc w:val="both"/>
              <w:rPr>
                <w:rFonts w:ascii="GHEA Grapalat" w:hAnsi="GHEA Grapalat"/>
                <w:b/>
                <w:color w:val="000000"/>
                <w:lang w:val="hy-AM" w:eastAsia="hy-AM"/>
              </w:rPr>
            </w:pPr>
          </w:p>
          <w:p w14:paraId="06117BE6" w14:textId="67CAC9D8" w:rsidR="00C76F19" w:rsidRDefault="00C76F19" w:rsidP="00C76F19">
            <w:pPr>
              <w:ind w:right="214"/>
              <w:jc w:val="both"/>
              <w:rPr>
                <w:rFonts w:ascii="GHEA Grapalat" w:hAnsi="GHEA Grapalat"/>
                <w:b/>
                <w:color w:val="000000"/>
                <w:lang w:val="hy-AM" w:eastAsia="hy-AM"/>
              </w:rPr>
            </w:pPr>
          </w:p>
          <w:p w14:paraId="69AE5283" w14:textId="77777777" w:rsidR="00C76F19" w:rsidRPr="00C76F19" w:rsidRDefault="00C76F19" w:rsidP="00C76F19">
            <w:pPr>
              <w:ind w:right="214"/>
              <w:jc w:val="both"/>
              <w:rPr>
                <w:rFonts w:ascii="GHEA Grapalat" w:hAnsi="GHEA Grapalat"/>
                <w:b/>
                <w:color w:val="000000"/>
                <w:lang w:val="hy-AM" w:eastAsia="hy-AM"/>
              </w:rPr>
            </w:pPr>
          </w:p>
          <w:p w14:paraId="688E7F84" w14:textId="77777777" w:rsidR="00C76F19" w:rsidRDefault="008F44CE" w:rsidP="00C76F19">
            <w:pPr>
              <w:pStyle w:val="ListParagraph"/>
              <w:numPr>
                <w:ilvl w:val="0"/>
                <w:numId w:val="18"/>
              </w:numPr>
              <w:ind w:right="214"/>
              <w:jc w:val="both"/>
              <w:rPr>
                <w:rFonts w:ascii="GHEA Grapalat" w:hAnsi="GHEA Grapalat"/>
                <w:b/>
                <w:color w:val="000000"/>
                <w:lang w:val="hy-AM" w:eastAsia="hy-AM"/>
              </w:rPr>
            </w:pPr>
            <w:r>
              <w:rPr>
                <w:rFonts w:ascii="GHEA Grapalat" w:hAnsi="GHEA Grapalat"/>
                <w:b/>
                <w:color w:val="000000"/>
                <w:lang w:val="hy-AM" w:eastAsia="hy-AM"/>
              </w:rPr>
              <w:lastRenderedPageBreak/>
              <w:t>Չի ընդունվել:</w:t>
            </w:r>
          </w:p>
          <w:p w14:paraId="0B1B8E37" w14:textId="7A5CDE0A" w:rsidR="008F44CE" w:rsidRPr="00C76F19" w:rsidRDefault="008F44CE" w:rsidP="008F44CE">
            <w:pPr>
              <w:pStyle w:val="ListParagraph"/>
              <w:ind w:left="181" w:right="214" w:firstLine="539"/>
              <w:jc w:val="both"/>
              <w:rPr>
                <w:rFonts w:ascii="GHEA Grapalat" w:hAnsi="GHEA Grapalat"/>
                <w:b/>
                <w:color w:val="000000"/>
                <w:lang w:val="hy-AM" w:eastAsia="hy-AM"/>
              </w:rPr>
            </w:pPr>
            <w:r>
              <w:rPr>
                <w:rFonts w:ascii="GHEA Grapalat" w:hAnsi="GHEA Grapalat" w:cs="Sylfaen"/>
                <w:lang w:val="hy-AM"/>
              </w:rPr>
              <w:t>Ն</w:t>
            </w:r>
            <w:r w:rsidRPr="00C76F19">
              <w:rPr>
                <w:rFonts w:ascii="GHEA Grapalat" w:hAnsi="GHEA Grapalat" w:cs="Sylfaen"/>
                <w:lang w:val="hy-AM"/>
              </w:rPr>
              <w:t>ախագծում լրացումներ</w:t>
            </w:r>
            <w:r>
              <w:rPr>
                <w:rFonts w:ascii="GHEA Grapalat" w:hAnsi="GHEA Grapalat" w:cs="Sylfaen"/>
                <w:lang w:val="hy-AM"/>
              </w:rPr>
              <w:t xml:space="preserve"> կատարվել են:</w:t>
            </w:r>
          </w:p>
        </w:tc>
      </w:tr>
      <w:tr w:rsidR="00D64AB8" w:rsidRPr="00762084" w14:paraId="7311394D" w14:textId="77777777" w:rsidTr="00D64AB8">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4AB2E9CA" w14:textId="5FD25E47" w:rsidR="00D64AB8" w:rsidRPr="00D64AB8" w:rsidRDefault="00D64AB8" w:rsidP="00D64AB8">
            <w:pPr>
              <w:spacing w:line="360" w:lineRule="auto"/>
              <w:ind w:firstLine="618"/>
              <w:jc w:val="both"/>
              <w:rPr>
                <w:rFonts w:ascii="GHEA Grapalat" w:hAnsi="GHEA Grapalat" w:cs="Sylfaen"/>
                <w:lang w:val="hy-AM"/>
              </w:rPr>
            </w:pPr>
            <w:r>
              <w:rPr>
                <w:rFonts w:ascii="GHEA Grapalat" w:hAnsi="GHEA Grapalat" w:cs="Sylfaen"/>
                <w:lang w:val="hy-AM"/>
              </w:rPr>
              <w:lastRenderedPageBreak/>
              <w:t>6</w:t>
            </w:r>
            <w:r w:rsidRPr="003A2CE5">
              <w:rPr>
                <w:rFonts w:ascii="GHEA Grapalat" w:hAnsi="GHEA Grapalat" w:cs="Sylfaen"/>
                <w:b/>
                <w:lang w:val="hy-AM"/>
              </w:rPr>
              <w:t>. ՀՀ արդարադատության նախարարություն</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CBFBF0D" w14:textId="22E17740" w:rsidR="00D64AB8" w:rsidRPr="00762084" w:rsidRDefault="00D64AB8" w:rsidP="00D64AB8">
            <w:pPr>
              <w:jc w:val="center"/>
              <w:rPr>
                <w:rFonts w:ascii="GHEA Grapalat" w:hAnsi="GHEA Grapalat"/>
                <w:b/>
                <w:color w:val="000000"/>
                <w:lang w:val="hy-AM" w:eastAsia="hy-AM"/>
              </w:rPr>
            </w:pPr>
            <w:r>
              <w:rPr>
                <w:rFonts w:ascii="GHEA Grapalat" w:hAnsi="GHEA Grapalat"/>
                <w:b/>
                <w:color w:val="000000"/>
                <w:lang w:val="hy-AM" w:eastAsia="hy-AM"/>
              </w:rPr>
              <w:t>18.0</w:t>
            </w:r>
            <w:r>
              <w:rPr>
                <w:rFonts w:ascii="GHEA Grapalat" w:hAnsi="GHEA Grapalat"/>
                <w:b/>
                <w:color w:val="000000"/>
                <w:lang w:eastAsia="hy-AM"/>
              </w:rPr>
              <w:t>1</w:t>
            </w:r>
            <w:r>
              <w:rPr>
                <w:rFonts w:ascii="GHEA Grapalat" w:hAnsi="GHEA Grapalat"/>
                <w:b/>
                <w:color w:val="000000"/>
                <w:lang w:val="hy-AM" w:eastAsia="hy-AM"/>
              </w:rPr>
              <w:t>.2024</w:t>
            </w:r>
          </w:p>
        </w:tc>
      </w:tr>
      <w:tr w:rsidR="00D64AB8" w:rsidRPr="00BF6445" w14:paraId="231C63D9" w14:textId="77777777" w:rsidTr="00D64AB8">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A6A6A6" w:themeFill="background1" w:themeFillShade="A6"/>
            <w:hideMark/>
          </w:tcPr>
          <w:p w14:paraId="76D0282B" w14:textId="108A8756" w:rsidR="00D64AB8" w:rsidRPr="00762084" w:rsidRDefault="00D64AB8" w:rsidP="00D64AB8">
            <w:pPr>
              <w:spacing w:line="360" w:lineRule="auto"/>
              <w:ind w:firstLine="618"/>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AA1FAB9" w14:textId="3AAA9979" w:rsidR="00D64AB8" w:rsidRPr="00BF6445" w:rsidRDefault="00D64AB8" w:rsidP="00D64AB8">
            <w:pPr>
              <w:jc w:val="center"/>
              <w:rPr>
                <w:rFonts w:ascii="GHEA Grapalat" w:hAnsi="GHEA Grapalat"/>
                <w:b/>
                <w:color w:val="000000"/>
                <w:lang w:val="hy-AM" w:eastAsia="hy-AM"/>
              </w:rPr>
            </w:pPr>
            <w:r w:rsidRPr="00D64AB8">
              <w:rPr>
                <w:rFonts w:ascii="GHEA Grapalat" w:hAnsi="GHEA Grapalat"/>
                <w:b/>
                <w:color w:val="000000"/>
                <w:lang w:val="hy-AM" w:eastAsia="hy-AM"/>
              </w:rPr>
              <w:t>/27.4/1979-2024</w:t>
            </w:r>
          </w:p>
        </w:tc>
      </w:tr>
      <w:tr w:rsidR="00D64AB8" w:rsidRPr="003A2CE5" w14:paraId="2C086DD2" w14:textId="77777777" w:rsidTr="00D64AB8">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hideMark/>
          </w:tcPr>
          <w:p w14:paraId="707446C9" w14:textId="77777777" w:rsidR="00D64AB8" w:rsidRPr="00D64AB8" w:rsidRDefault="00D64AB8" w:rsidP="00D64AB8">
            <w:pPr>
              <w:spacing w:line="360" w:lineRule="auto"/>
              <w:ind w:firstLine="618"/>
              <w:jc w:val="both"/>
              <w:rPr>
                <w:rFonts w:ascii="GHEA Grapalat" w:hAnsi="GHEA Grapalat" w:cs="Sylfaen"/>
                <w:lang w:val="hy-AM"/>
              </w:rPr>
            </w:pPr>
            <w:r w:rsidRPr="00D64AB8">
              <w:rPr>
                <w:rFonts w:ascii="GHEA Grapalat" w:hAnsi="GHEA Grapalat" w:cs="Sylfaen"/>
                <w:lang w:val="hy-AM"/>
              </w:rPr>
              <w:t xml:space="preserve">   ՊԵՏԱԿԱՆ ՓՈՐՁԱԳԻՏԱԿԱՆ ԵԶՐԱԿԱՑՈՒԹՅՈՒՆ</w:t>
            </w:r>
          </w:p>
          <w:p w14:paraId="37CC8D5F" w14:textId="77777777" w:rsidR="00D64AB8" w:rsidRPr="00D64AB8" w:rsidRDefault="00D64AB8" w:rsidP="00D64AB8">
            <w:pPr>
              <w:spacing w:line="360" w:lineRule="auto"/>
              <w:ind w:firstLine="618"/>
              <w:jc w:val="both"/>
              <w:rPr>
                <w:rFonts w:ascii="GHEA Grapalat" w:hAnsi="GHEA Grapalat" w:cs="Sylfaen"/>
                <w:lang w:val="hy-AM"/>
              </w:rPr>
            </w:pPr>
            <w:r w:rsidRPr="00D64AB8">
              <w:rPr>
                <w:rFonts w:ascii="GHEA Grapalat" w:hAnsi="GHEA Grapalat" w:cs="Sylfaen"/>
                <w:lang w:val="hy-AM"/>
              </w:rPr>
              <w:t>«Հայաստանի Հանրապետության կառավարության 2019 թվականի օգոստոսի 15-ի N 1080-Ն որոշման մեջ փոփոխություններ և լրացումներ կատարելու մասին» Հայաստանի Հանրապետության կառավարության որոշման լրամշակված նախագծի վերաբերյալ</w:t>
            </w:r>
          </w:p>
          <w:p w14:paraId="00C93749" w14:textId="644157B6" w:rsidR="00D64AB8" w:rsidRPr="00D64AB8" w:rsidRDefault="00D64AB8" w:rsidP="00D64AB8">
            <w:pPr>
              <w:spacing w:line="360" w:lineRule="auto"/>
              <w:ind w:firstLine="618"/>
              <w:jc w:val="both"/>
              <w:rPr>
                <w:rFonts w:ascii="GHEA Grapalat" w:hAnsi="GHEA Grapalat" w:cs="Sylfaen"/>
                <w:lang w:val="hy-AM"/>
              </w:rPr>
            </w:pPr>
            <w:r w:rsidRPr="00D64AB8">
              <w:rPr>
                <w:rFonts w:ascii="GHEA Grapalat" w:hAnsi="GHEA Grapalat" w:cs="Sylfaen"/>
                <w:lang w:val="hy-AM"/>
              </w:rPr>
              <w:t>«Հայաստանի Հանրապետության կառավարության 2019 թվականի օգոստոսի 15-ի թիվ 1080-ն որոշման մեջ փոփոխություններ և լրացումներ կատարելու մասին» Հայաստանի Հանրապետության կառավարության որոշման լրամշակված նախագծի վերաբերյալ դիտողություններ և առաջարկություններ չունենք:</w:t>
            </w:r>
          </w:p>
          <w:p w14:paraId="132F511A" w14:textId="4ECB832D" w:rsidR="00D64AB8" w:rsidRPr="00762084" w:rsidRDefault="00D64AB8" w:rsidP="00D64AB8">
            <w:pPr>
              <w:spacing w:line="360" w:lineRule="auto"/>
              <w:ind w:firstLine="618"/>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FFFFFF"/>
            <w:hideMark/>
          </w:tcPr>
          <w:p w14:paraId="1947210C" w14:textId="77777777" w:rsidR="00D64AB8" w:rsidRDefault="00D64AB8" w:rsidP="00D64AB8">
            <w:pPr>
              <w:rPr>
                <w:rFonts w:ascii="GHEA Grapalat" w:hAnsi="GHEA Grapalat"/>
                <w:b/>
                <w:color w:val="000000"/>
                <w:lang w:val="hy-AM" w:eastAsia="hy-AM"/>
              </w:rPr>
            </w:pPr>
          </w:p>
          <w:p w14:paraId="58CB9197" w14:textId="77777777" w:rsidR="00D64AB8" w:rsidRDefault="00D64AB8" w:rsidP="00D64AB8">
            <w:pPr>
              <w:rPr>
                <w:rFonts w:ascii="GHEA Grapalat" w:hAnsi="GHEA Grapalat"/>
                <w:b/>
                <w:color w:val="000000"/>
                <w:lang w:val="hy-AM" w:eastAsia="hy-AM"/>
              </w:rPr>
            </w:pPr>
          </w:p>
          <w:p w14:paraId="149D2B98" w14:textId="77777777" w:rsidR="00D64AB8" w:rsidRDefault="00D64AB8" w:rsidP="00D64AB8">
            <w:pPr>
              <w:rPr>
                <w:rFonts w:ascii="GHEA Grapalat" w:hAnsi="GHEA Grapalat"/>
                <w:b/>
                <w:color w:val="000000"/>
                <w:lang w:val="hy-AM" w:eastAsia="hy-AM"/>
              </w:rPr>
            </w:pPr>
          </w:p>
          <w:p w14:paraId="6C9E229C" w14:textId="77777777" w:rsidR="00D64AB8" w:rsidRDefault="00D64AB8" w:rsidP="00D64AB8">
            <w:pPr>
              <w:rPr>
                <w:rFonts w:ascii="GHEA Grapalat" w:hAnsi="GHEA Grapalat"/>
                <w:b/>
                <w:color w:val="000000"/>
                <w:lang w:val="hy-AM" w:eastAsia="hy-AM"/>
              </w:rPr>
            </w:pPr>
          </w:p>
          <w:p w14:paraId="09A2A3F3" w14:textId="77777777" w:rsidR="00D64AB8" w:rsidRDefault="00D64AB8" w:rsidP="00D64AB8">
            <w:pPr>
              <w:rPr>
                <w:rFonts w:ascii="GHEA Grapalat" w:hAnsi="GHEA Grapalat"/>
                <w:b/>
                <w:color w:val="000000"/>
                <w:lang w:val="hy-AM" w:eastAsia="hy-AM"/>
              </w:rPr>
            </w:pPr>
          </w:p>
          <w:p w14:paraId="3F785CB2" w14:textId="77777777" w:rsidR="00D64AB8" w:rsidRPr="001A26F3" w:rsidRDefault="00D64AB8" w:rsidP="00D64AB8">
            <w:pPr>
              <w:rPr>
                <w:rFonts w:ascii="GHEA Grapalat" w:hAnsi="GHEA Grapalat"/>
                <w:b/>
                <w:color w:val="000000"/>
                <w:lang w:val="hy-AM" w:eastAsia="hy-AM"/>
              </w:rPr>
            </w:pPr>
          </w:p>
          <w:p w14:paraId="0788F415" w14:textId="77777777" w:rsidR="00D64AB8" w:rsidRPr="001A26F3" w:rsidRDefault="00D64AB8" w:rsidP="00D64AB8">
            <w:pPr>
              <w:rPr>
                <w:rFonts w:ascii="GHEA Grapalat" w:hAnsi="GHEA Grapalat"/>
                <w:b/>
                <w:color w:val="000000"/>
                <w:lang w:val="hy-AM" w:eastAsia="hy-AM"/>
              </w:rPr>
            </w:pPr>
          </w:p>
        </w:tc>
      </w:tr>
      <w:tr w:rsidR="00E226FF" w:rsidRPr="00762084" w14:paraId="0AD5E4E8" w14:textId="77777777" w:rsidTr="00394196">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6C91082D" w14:textId="069E42C5" w:rsidR="00E226FF" w:rsidRPr="00E226FF" w:rsidRDefault="00E226FF" w:rsidP="00224171">
            <w:pPr>
              <w:spacing w:line="360" w:lineRule="auto"/>
              <w:ind w:firstLine="618"/>
              <w:jc w:val="both"/>
              <w:rPr>
                <w:rFonts w:ascii="GHEA Grapalat" w:hAnsi="GHEA Grapalat" w:cs="Sylfaen"/>
                <w:b/>
                <w:lang w:val="hy-AM"/>
              </w:rPr>
            </w:pPr>
            <w:r>
              <w:rPr>
                <w:rFonts w:ascii="GHEA Grapalat" w:hAnsi="GHEA Grapalat" w:cs="Sylfaen"/>
                <w:lang w:val="hy-AM"/>
              </w:rPr>
              <w:t>7</w:t>
            </w:r>
            <w:r w:rsidRPr="004B0EF4">
              <w:rPr>
                <w:rFonts w:ascii="GHEA Grapalat" w:hAnsi="GHEA Grapalat" w:cs="Sylfaen"/>
                <w:lang w:val="hy-AM"/>
              </w:rPr>
              <w:t xml:space="preserve">. </w:t>
            </w:r>
            <w:r w:rsidRPr="00E226FF">
              <w:rPr>
                <w:rFonts w:ascii="GHEA Grapalat" w:hAnsi="GHEA Grapalat" w:cs="Sylfaen"/>
                <w:b/>
                <w:lang w:val="hy-AM"/>
              </w:rPr>
              <w:t>ՀՀ վարչապետի աշխատակազմ</w:t>
            </w:r>
            <w:r w:rsidRPr="002E6204">
              <w:rPr>
                <w:rFonts w:ascii="GHEA Grapalat" w:hAnsi="GHEA Grapalat" w:cs="Sylfaen"/>
                <w:b/>
                <w:lang w:val="hy-AM"/>
              </w:rPr>
              <w:t>ի</w:t>
            </w:r>
          </w:p>
          <w:p w14:paraId="4B70A98F" w14:textId="0AFED07D" w:rsidR="00E226FF" w:rsidRPr="00D64AB8" w:rsidRDefault="00E226FF" w:rsidP="00224171">
            <w:pPr>
              <w:spacing w:line="360" w:lineRule="auto"/>
              <w:ind w:firstLine="618"/>
              <w:jc w:val="both"/>
              <w:rPr>
                <w:rFonts w:ascii="GHEA Grapalat" w:hAnsi="GHEA Grapalat" w:cs="Sylfaen"/>
                <w:lang w:val="hy-AM"/>
              </w:rPr>
            </w:pPr>
            <w:r w:rsidRPr="00E226FF">
              <w:rPr>
                <w:rFonts w:ascii="GHEA Grapalat" w:hAnsi="GHEA Grapalat" w:cs="Sylfaen"/>
                <w:b/>
                <w:lang w:val="hy-AM"/>
              </w:rPr>
              <w:t>իրավաբանական վարչություն</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C25A273" w14:textId="6C9B6B18" w:rsidR="00E226FF" w:rsidRPr="00E226FF" w:rsidRDefault="00E226FF" w:rsidP="00E226FF">
            <w:pPr>
              <w:jc w:val="center"/>
              <w:rPr>
                <w:rFonts w:ascii="GHEA Grapalat" w:hAnsi="GHEA Grapalat"/>
                <w:b/>
                <w:color w:val="000000"/>
                <w:lang w:eastAsia="hy-AM"/>
              </w:rPr>
            </w:pPr>
            <w:r>
              <w:rPr>
                <w:rFonts w:ascii="GHEA Grapalat" w:hAnsi="GHEA Grapalat"/>
                <w:b/>
                <w:color w:val="000000"/>
                <w:lang w:eastAsia="hy-AM"/>
              </w:rPr>
              <w:t>02.02.2024</w:t>
            </w:r>
          </w:p>
        </w:tc>
      </w:tr>
      <w:tr w:rsidR="00E226FF" w:rsidRPr="00BF6445" w14:paraId="3F278CB1" w14:textId="77777777" w:rsidTr="00394196">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A6A6A6" w:themeFill="background1" w:themeFillShade="A6"/>
            <w:hideMark/>
          </w:tcPr>
          <w:p w14:paraId="4ABB4490" w14:textId="77777777" w:rsidR="00E226FF" w:rsidRPr="00762084" w:rsidRDefault="00E226FF" w:rsidP="00224171">
            <w:pPr>
              <w:spacing w:line="360" w:lineRule="auto"/>
              <w:ind w:firstLine="618"/>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D422F91" w14:textId="2917EE7A" w:rsidR="00E226FF" w:rsidRPr="00BF6445" w:rsidRDefault="00E226FF" w:rsidP="00E226FF">
            <w:pPr>
              <w:jc w:val="center"/>
              <w:rPr>
                <w:rFonts w:ascii="GHEA Grapalat" w:hAnsi="GHEA Grapalat"/>
                <w:b/>
                <w:color w:val="000000"/>
                <w:lang w:val="hy-AM" w:eastAsia="hy-AM"/>
              </w:rPr>
            </w:pPr>
            <w:r w:rsidRPr="00E226FF">
              <w:rPr>
                <w:rFonts w:ascii="GHEA Grapalat" w:hAnsi="GHEA Grapalat"/>
                <w:b/>
                <w:color w:val="000000"/>
                <w:lang w:val="hy-AM" w:eastAsia="hy-AM"/>
              </w:rPr>
              <w:t>02/11.7/3901-2024</w:t>
            </w:r>
          </w:p>
        </w:tc>
      </w:tr>
      <w:tr w:rsidR="00E226FF" w:rsidRPr="00E226FF" w14:paraId="74055B54" w14:textId="77777777" w:rsidTr="00E226FF">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hideMark/>
          </w:tcPr>
          <w:p w14:paraId="00F9E134" w14:textId="77777777" w:rsidR="00E226FF" w:rsidRPr="00E226FF" w:rsidRDefault="00E226FF" w:rsidP="00E226FF">
            <w:pPr>
              <w:spacing w:line="360" w:lineRule="auto"/>
              <w:ind w:firstLine="618"/>
              <w:jc w:val="both"/>
              <w:rPr>
                <w:rFonts w:ascii="GHEA Grapalat" w:hAnsi="GHEA Grapalat" w:cs="Sylfaen"/>
                <w:lang w:val="hy-AM"/>
              </w:rPr>
            </w:pPr>
            <w:r w:rsidRPr="00D64AB8">
              <w:rPr>
                <w:rFonts w:ascii="GHEA Grapalat" w:hAnsi="GHEA Grapalat" w:cs="Sylfaen"/>
                <w:lang w:val="hy-AM"/>
              </w:rPr>
              <w:t xml:space="preserve">   </w:t>
            </w:r>
            <w:r w:rsidRPr="00E226FF">
              <w:rPr>
                <w:rFonts w:ascii="GHEA Grapalat" w:hAnsi="GHEA Grapalat" w:cs="Sylfaen"/>
                <w:lang w:val="hy-AM"/>
              </w:rPr>
              <w:t>ԵԶՐԱԿԱՑՈՒԹՅՈՒՆ</w:t>
            </w:r>
          </w:p>
          <w:p w14:paraId="0D414A81"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lastRenderedPageBreak/>
              <w:t>«ՀՀ կառավարության 2019 թվականի օգոստոսի 15-ի N 1080-Ն որոշման մեջ փոփոխություններ և լրացումներ կատարելու մասին» ՀՀ կառավարության որոշման նախագծի (այսուհետ՝ նախագիծ) վերաբերյալ</w:t>
            </w:r>
          </w:p>
          <w:p w14:paraId="71AFDF3B" w14:textId="4F150258" w:rsidR="00E226FF" w:rsidRPr="00762084"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Հաշվի առնելով այն հանգամանքը, որ նախագծի 3-րդ կետի 1-ին ենթակետի «ա» պարբերությամբ (նախագծի 1-ին կետի 4-րդ ենթակետը՝ անվճար կամ արտոնյալ պայմաններով տրվող դեղերի դեղատոմսերի գրման մասով ուժի մեջ է մտնելու 2024 թվականի փետրվարի 1-ից) նախատեսված ժամկետն արդեն իսկ լրացել է 2024 թվականի փետրվարի 1-ին, ինչը խնդրահարույց է կանոնակարգմանը հետադարձ ուժ տալու տեսանկյունից:</w:t>
            </w:r>
          </w:p>
        </w:tc>
        <w:tc>
          <w:tcPr>
            <w:tcW w:w="4877" w:type="dxa"/>
            <w:tcBorders>
              <w:top w:val="single" w:sz="4" w:space="0" w:color="auto"/>
              <w:left w:val="single" w:sz="4" w:space="0" w:color="auto"/>
              <w:bottom w:val="single" w:sz="4" w:space="0" w:color="auto"/>
              <w:right w:val="single" w:sz="4" w:space="0" w:color="auto"/>
            </w:tcBorders>
            <w:shd w:val="clear" w:color="auto" w:fill="FFFFFF"/>
            <w:hideMark/>
          </w:tcPr>
          <w:p w14:paraId="0313D399" w14:textId="77777777" w:rsidR="00E226FF" w:rsidRDefault="00E226FF" w:rsidP="00224171">
            <w:pPr>
              <w:rPr>
                <w:rFonts w:ascii="GHEA Grapalat" w:hAnsi="GHEA Grapalat"/>
                <w:b/>
                <w:color w:val="000000"/>
                <w:lang w:val="hy-AM" w:eastAsia="hy-AM"/>
              </w:rPr>
            </w:pPr>
          </w:p>
          <w:p w14:paraId="2AA93D1F" w14:textId="77777777" w:rsidR="00E226FF" w:rsidRDefault="00E226FF" w:rsidP="00224171">
            <w:pPr>
              <w:rPr>
                <w:rFonts w:ascii="GHEA Grapalat" w:hAnsi="GHEA Grapalat"/>
                <w:b/>
                <w:color w:val="000000"/>
                <w:lang w:val="hy-AM" w:eastAsia="hy-AM"/>
              </w:rPr>
            </w:pPr>
          </w:p>
          <w:p w14:paraId="399A8C01" w14:textId="77777777" w:rsidR="00E226FF" w:rsidRDefault="00E226FF" w:rsidP="00224171">
            <w:pPr>
              <w:rPr>
                <w:rFonts w:ascii="GHEA Grapalat" w:hAnsi="GHEA Grapalat"/>
                <w:b/>
                <w:color w:val="000000"/>
                <w:lang w:val="hy-AM" w:eastAsia="hy-AM"/>
              </w:rPr>
            </w:pPr>
          </w:p>
          <w:p w14:paraId="78F9E69D" w14:textId="77777777" w:rsidR="00E226FF" w:rsidRDefault="00E226FF" w:rsidP="00224171">
            <w:pPr>
              <w:rPr>
                <w:rFonts w:ascii="GHEA Grapalat" w:hAnsi="GHEA Grapalat"/>
                <w:b/>
                <w:color w:val="000000"/>
                <w:lang w:val="hy-AM" w:eastAsia="hy-AM"/>
              </w:rPr>
            </w:pPr>
          </w:p>
          <w:p w14:paraId="26111697" w14:textId="77777777" w:rsidR="00E226FF" w:rsidRDefault="00E226FF" w:rsidP="00224171">
            <w:pPr>
              <w:rPr>
                <w:rFonts w:ascii="GHEA Grapalat" w:hAnsi="GHEA Grapalat"/>
                <w:b/>
                <w:color w:val="000000"/>
                <w:lang w:val="hy-AM" w:eastAsia="hy-AM"/>
              </w:rPr>
            </w:pPr>
          </w:p>
          <w:p w14:paraId="789C5493" w14:textId="77777777" w:rsidR="00E226FF" w:rsidRPr="001A26F3" w:rsidRDefault="00E226FF" w:rsidP="00224171">
            <w:pPr>
              <w:rPr>
                <w:rFonts w:ascii="GHEA Grapalat" w:hAnsi="GHEA Grapalat"/>
                <w:b/>
                <w:color w:val="000000"/>
                <w:lang w:val="hy-AM" w:eastAsia="hy-AM"/>
              </w:rPr>
            </w:pPr>
          </w:p>
          <w:p w14:paraId="206594AC" w14:textId="68940702" w:rsidR="00E226FF" w:rsidRPr="001A26F3" w:rsidRDefault="00E226FF" w:rsidP="00224171">
            <w:pPr>
              <w:rPr>
                <w:rFonts w:ascii="GHEA Grapalat" w:hAnsi="GHEA Grapalat"/>
                <w:b/>
                <w:color w:val="000000"/>
                <w:lang w:val="hy-AM" w:eastAsia="hy-AM"/>
              </w:rPr>
            </w:pPr>
            <w:r>
              <w:rPr>
                <w:rFonts w:ascii="GHEA Grapalat" w:hAnsi="GHEA Grapalat"/>
                <w:b/>
                <w:color w:val="000000"/>
                <w:lang w:val="hy-AM" w:eastAsia="hy-AM"/>
              </w:rPr>
              <w:t>Ընդունվել է:</w:t>
            </w:r>
          </w:p>
        </w:tc>
      </w:tr>
      <w:tr w:rsidR="00E226FF" w:rsidRPr="00762084" w14:paraId="595230A1" w14:textId="77777777" w:rsidTr="00E226FF">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5084EAEC" w14:textId="77777777" w:rsidR="00E226FF" w:rsidRDefault="00E226FF" w:rsidP="00E226FF">
            <w:pPr>
              <w:spacing w:line="360" w:lineRule="auto"/>
              <w:ind w:firstLine="618"/>
              <w:jc w:val="both"/>
              <w:rPr>
                <w:rFonts w:ascii="GHEA Grapalat" w:hAnsi="GHEA Grapalat" w:cs="Sylfaen"/>
                <w:b/>
                <w:lang w:val="hy-AM"/>
              </w:rPr>
            </w:pPr>
            <w:r>
              <w:rPr>
                <w:rFonts w:ascii="GHEA Grapalat" w:hAnsi="GHEA Grapalat" w:cs="Sylfaen"/>
                <w:lang w:val="hy-AM"/>
              </w:rPr>
              <w:lastRenderedPageBreak/>
              <w:t>8</w:t>
            </w:r>
            <w:r w:rsidRPr="004B0EF4">
              <w:rPr>
                <w:rFonts w:ascii="GHEA Grapalat" w:hAnsi="GHEA Grapalat" w:cs="Sylfaen"/>
                <w:lang w:val="hy-AM"/>
              </w:rPr>
              <w:t xml:space="preserve">. </w:t>
            </w:r>
            <w:r w:rsidRPr="00E226FF">
              <w:rPr>
                <w:rFonts w:ascii="GHEA Grapalat" w:hAnsi="GHEA Grapalat" w:cs="Sylfaen"/>
                <w:b/>
                <w:lang w:val="hy-AM"/>
              </w:rPr>
              <w:t>ՀՀ վարչապետի աշխատակազմի</w:t>
            </w:r>
          </w:p>
          <w:p w14:paraId="0C8DA559" w14:textId="11DD7A5D" w:rsidR="00E226FF" w:rsidRPr="00D64AB8"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b/>
                <w:lang w:val="hy-AM"/>
              </w:rPr>
              <w:t xml:space="preserve"> սոցիալական հարցերի</w:t>
            </w:r>
            <w:r>
              <w:rPr>
                <w:rFonts w:ascii="GHEA Grapalat" w:hAnsi="GHEA Grapalat" w:cs="Sylfaen"/>
                <w:b/>
              </w:rPr>
              <w:t xml:space="preserve"> </w:t>
            </w:r>
            <w:r w:rsidRPr="00E226FF">
              <w:rPr>
                <w:rFonts w:ascii="GHEA Grapalat" w:hAnsi="GHEA Grapalat" w:cs="Sylfaen"/>
                <w:b/>
                <w:lang w:val="hy-AM"/>
              </w:rPr>
              <w:t>վարչություն</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10CF650" w14:textId="39F8D41C" w:rsidR="00E226FF" w:rsidRPr="00762084" w:rsidRDefault="00E226FF" w:rsidP="00E226FF">
            <w:pPr>
              <w:jc w:val="center"/>
              <w:rPr>
                <w:rFonts w:ascii="GHEA Grapalat" w:hAnsi="GHEA Grapalat"/>
                <w:b/>
                <w:color w:val="000000"/>
                <w:lang w:val="hy-AM" w:eastAsia="hy-AM"/>
              </w:rPr>
            </w:pPr>
            <w:r>
              <w:rPr>
                <w:rFonts w:ascii="GHEA Grapalat" w:hAnsi="GHEA Grapalat"/>
                <w:b/>
                <w:color w:val="000000"/>
                <w:lang w:eastAsia="hy-AM"/>
              </w:rPr>
              <w:t>02.02.2024</w:t>
            </w:r>
          </w:p>
        </w:tc>
      </w:tr>
      <w:tr w:rsidR="00E226FF" w:rsidRPr="00BF6445" w14:paraId="0083E08F" w14:textId="77777777" w:rsidTr="00E226FF">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A6A6A6" w:themeFill="background1" w:themeFillShade="A6"/>
            <w:hideMark/>
          </w:tcPr>
          <w:p w14:paraId="41207AF6" w14:textId="77777777" w:rsidR="00E226FF" w:rsidRPr="00762084" w:rsidRDefault="00E226FF" w:rsidP="00E226FF">
            <w:pPr>
              <w:spacing w:line="360" w:lineRule="auto"/>
              <w:ind w:firstLine="618"/>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61A0D7B" w14:textId="5C567B5B" w:rsidR="00E226FF" w:rsidRPr="00BF6445" w:rsidRDefault="00E226FF" w:rsidP="00E226FF">
            <w:pPr>
              <w:jc w:val="center"/>
              <w:rPr>
                <w:rFonts w:ascii="GHEA Grapalat" w:hAnsi="GHEA Grapalat"/>
                <w:b/>
                <w:color w:val="000000"/>
                <w:lang w:val="hy-AM" w:eastAsia="hy-AM"/>
              </w:rPr>
            </w:pPr>
            <w:r w:rsidRPr="00E226FF">
              <w:rPr>
                <w:rFonts w:ascii="GHEA Grapalat" w:hAnsi="GHEA Grapalat"/>
                <w:b/>
                <w:color w:val="000000"/>
                <w:lang w:val="hy-AM" w:eastAsia="hy-AM"/>
              </w:rPr>
              <w:t>02/11.7/3901-2024</w:t>
            </w:r>
          </w:p>
        </w:tc>
      </w:tr>
      <w:tr w:rsidR="00E226FF" w:rsidRPr="00E226FF" w14:paraId="58D3B078" w14:textId="77777777" w:rsidTr="00E226FF">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hideMark/>
          </w:tcPr>
          <w:p w14:paraId="0ADD611C"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Եզրակացություն</w:t>
            </w:r>
          </w:p>
          <w:p w14:paraId="4887508D" w14:textId="11DDC74C"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«Հայաստանի Հանրապետության կառավարության 2019 թվականի օգոստոսի 15-ի N 1080-Ն որոշման (այսուհետ՝ Որոշում) մեջ փոփոխություններ և լրացումներ կատարելու մասին» Կառավարության որոշման  նախագծի (այսուհետ՝ Նախագիծ)  վերաբերյալ </w:t>
            </w:r>
          </w:p>
          <w:p w14:paraId="07DACECD" w14:textId="3EC4C259"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Նախագծի վերաբերյալ առկա են հետևյալ դիտարկումները. </w:t>
            </w:r>
          </w:p>
          <w:p w14:paraId="703C48FD"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     1. Նախագծի 1-ին կետի 1-ին ենթակետով նախատեսվում է Որոշման 1-ին կետի 2-րդ ենթակետում նշել, որ Որոշման N 2 հավելվածով սահմանվում </w:t>
            </w:r>
            <w:r w:rsidRPr="00E226FF">
              <w:rPr>
                <w:rFonts w:ascii="GHEA Grapalat" w:hAnsi="GHEA Grapalat" w:cs="Sylfaen"/>
                <w:lang w:val="hy-AM"/>
              </w:rPr>
              <w:lastRenderedPageBreak/>
              <w:t>են թղթային դեղատոմսերի ձևերը: Գտնում ենք, որ «թղթային» բառի ավելացումը խնդրահարույց է՝</w:t>
            </w:r>
          </w:p>
          <w:p w14:paraId="53C90CCB"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     ա) մի կողմից հաշվի առնելով այն, որ առողջապահության ոլորտում տարվող քաղաքականությունը միտված է էլեկտրոնային առողջապահության համակարգի ներդրմանը, ինչը քննարկվել է նաև վարչապետի մոտ 18.12.2023թ. կայացած խորհրդակցության ժամանակ,</w:t>
            </w:r>
          </w:p>
          <w:p w14:paraId="62FC9D63"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     բ)  եթե N 2 հավելվածով սահմանվում են միայն թղթային դեղատոմսերի ձևերը, ապա առկա է անհամապատասխանություն Նախագծի 1-ին կետի 9-րդ ենթակետի հետ, ըստ որի՝ Որոշման N 1 հավելվածի 10-րդ կետը շարադրվում է նոր խմբագրությամբ, որի համաձայն. </w:t>
            </w:r>
          </w:p>
          <w:p w14:paraId="102ED069"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«10. Հայաստանի Հանրապետությունում կիրառվում են սույն որոշման N 2 հավելվածով հաստատված դեղատոմսերի ձևաթղթերի հետևյալ ձևերը՝</w:t>
            </w:r>
          </w:p>
          <w:p w14:paraId="6EFDFFC5"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1)  N 1 դեղատոմսային ձև` թմրամիջոց պարունակող դեղերի համար` թղթային տարբերակով,</w:t>
            </w:r>
          </w:p>
          <w:p w14:paraId="214A082D"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2) N 2 դեղատոմսային ձև` հոգեմետ (հոգեներգործուն) նյութ պարունակող դեղերի համար` էլեկտրոնային կամ թղթային տարբերակով,</w:t>
            </w:r>
          </w:p>
          <w:p w14:paraId="3028777F"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3) N 3 դեղատոմսային ձև՝ փոխհատուցվող դեղերի համար` էլեկտրոնային կամ թղթային տարբերակով, </w:t>
            </w:r>
          </w:p>
          <w:p w14:paraId="1B7D121D"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4) N 4 դեղատոմսային ձև՝ դեղերի և դեղանյութերի մեկանգամյա կամ բազմակի բացթողման համար` էլեկտրոնային կամ թղթային տարբերակով:»:</w:t>
            </w:r>
          </w:p>
          <w:p w14:paraId="282CA73F"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lastRenderedPageBreak/>
              <w:t xml:space="preserve">     2.  Որոշման N 1 հավելվածով սահմանվում է դեղատոմսեր գրելու և դեղեր բաց թողնելու (ներառյալ` էլեկտրոնային եղանակով) կարգը, ըստ այդմ՝ Նախագծի 1-ին կետի 6-րդ ենթակետով նախատեսվում է Որոշման N 1 հավելվածի 2-րդ գլխի վերնագրում («II. ԴԵՂԱՏՈՄՍԵՐԻ ԴՈՒՐՍԳՐՈՒՄԸ») «ԴՈՒՐՍԳՐՈՒՄԸ» բառը փոխարինել «ԳՐՈՒՄԸ» բառով: Հարկ է նշել, որ Որոշման ոչ բոլոր կետերում է (օրինակ՝ 27-րդ, 30-րդ, 33-րդ, 52-րդ և 53-րդ կետերում և այլն) տվյալ փոփոխությունը հաշվի առնվել:  </w:t>
            </w:r>
          </w:p>
          <w:p w14:paraId="5418E504"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     3. Նախագծի 1-ին կետի 17-րդ ենթակետով նախատեսվում է Որոշման N 1 հավելվածը լրացնել նոր 50.1-ին կետով, որը վերաբերում է Էլեկտրոնային դեղատոմսերի համարակալմանը: Տվյալ կետում նշվում է, որ Էլեկտրոնային դեղատոմսերի համարակալումն իրականացվում է էլեկտրոնային առողջապահության համակարգի կողմից ինքնաշխատ եղանակով ....  Համարը ներառում է բժշկական հաստատության հարկ վճարողի հաշվառման համարը, տվյալ տարվա տարեթիվը, դեղատոմսին բնորոշող տառ (N 2 դեղատոմսային ձևի համար «Հ» տառը, N 3 դեղատոմսային ձևի համար «Փ» տառը, N 4 դեղատոմսային ձևի համար «Բ» տառը), վեցանիշ թիվ, որի հաշվարկը սկսվում է 000001-ից: Թեև տվյալ կետը վերաբերում է բացառապես Էլեկտրոնային դեղատոմսերին ներկայացվող պահանջներին, դեղատոմսային ձևերում վերոնշյալ հապավում տառերը նշված չեն: Միևնույն ժամանակ, Նախագծի N 1 հավելվածում դեղատոմսային </w:t>
            </w:r>
            <w:r w:rsidRPr="00E226FF">
              <w:rPr>
                <w:rFonts w:ascii="GHEA Grapalat" w:hAnsi="GHEA Grapalat" w:cs="Sylfaen"/>
                <w:lang w:val="hy-AM"/>
              </w:rPr>
              <w:lastRenderedPageBreak/>
              <w:t>ձև N 2-ի համարը նշված է «Ա 000001», դեղատոմսային ձև N 3-ը՝ «000001», դեղատոմսային ձև N 4-ի համար վեցանիշ թիվ նշված չէ:</w:t>
            </w:r>
          </w:p>
          <w:p w14:paraId="5A16AF15"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     4. Նախագիծն իրավական տեխնիկայի առումով պետք է համապատասխանեցնել «Նորմատիվ իրավական ակտերի մասին» օրենքի պահանջներին, ինչպես նաև նախագծում առկա են շտկման կարիք ունեցող խմբագրական բնույթի վրիպակներ, մասնավորապես՝</w:t>
            </w:r>
          </w:p>
          <w:p w14:paraId="3347904C"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     ա)  Նախագծի 1-ին կետում «(այսուհետ` Որոշման)» բառերի փոխարեն պետք է նշել «(այսուհետ` Որոշում)» բառերը, </w:t>
            </w:r>
          </w:p>
          <w:p w14:paraId="5B777B04"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     բ)  Նախագծի 1-ին կետի 7-րդ ենթակետում «8-րդ կետում» բառերի փոխարեն պետք է նշել «8-րդ կետի» բառերը,</w:t>
            </w:r>
          </w:p>
          <w:p w14:paraId="11B72644"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     գ)  Նախագծի 1-ին կետի 7-րդ ենթակետի «գ» պարբերությունում «դեղատոմսի դեպքում» բառերից հետո պետք է դրվի վերջակետ,</w:t>
            </w:r>
          </w:p>
          <w:p w14:paraId="3A43C210"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     դ) Նախագծի 1-ին կետի 8-րդ ենթակետով Որոշման N 1 հավելվածի 9-րդ կետը շարադրվում է նոր խմբագրությամբ, որի առաջին նախադասության մեջ «տվյալների» բառի փոխարեն պետք է նշել «տվյալներից» բառը,</w:t>
            </w:r>
          </w:p>
          <w:p w14:paraId="5478C4F7" w14:textId="77777777" w:rsidR="00E226FF" w:rsidRPr="007F0313" w:rsidRDefault="00E226FF" w:rsidP="00E226FF">
            <w:pPr>
              <w:spacing w:line="360" w:lineRule="auto"/>
              <w:ind w:firstLine="618"/>
              <w:jc w:val="both"/>
              <w:rPr>
                <w:rFonts w:ascii="GHEA Grapalat" w:hAnsi="GHEA Grapalat" w:cs="Sylfaen"/>
                <w:lang w:val="hy-AM"/>
              </w:rPr>
            </w:pPr>
            <w:r w:rsidRPr="007F0313">
              <w:rPr>
                <w:rFonts w:ascii="GHEA Grapalat" w:hAnsi="GHEA Grapalat" w:cs="Sylfaen"/>
                <w:lang w:val="hy-AM"/>
              </w:rPr>
              <w:t xml:space="preserve">     ե)  խմբագրական բնույթի վրիպակ առկա է նաև Նախագծի 1-ին կետի 18-րդ ենթակետով լրացվող նոր նախադասության մեջ,</w:t>
            </w:r>
          </w:p>
          <w:p w14:paraId="382919D0"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     զ)  Նախագծում, ինչպես նաև դեղատոմսային ձևերում բազմիցս նշվում է դեղերի բացթողման մասին, ընդ որում մի տեղ նշված է </w:t>
            </w:r>
            <w:r w:rsidRPr="00E226FF">
              <w:rPr>
                <w:rFonts w:ascii="GHEA Grapalat" w:hAnsi="GHEA Grapalat" w:cs="Sylfaen"/>
                <w:lang w:val="hy-AM"/>
              </w:rPr>
              <w:lastRenderedPageBreak/>
              <w:t>«</w:t>
            </w:r>
            <w:r w:rsidRPr="00D95639">
              <w:rPr>
                <w:rFonts w:ascii="GHEA Grapalat" w:hAnsi="GHEA Grapalat" w:cs="Sylfaen"/>
                <w:lang w:val="hy-AM"/>
              </w:rPr>
              <w:t>բացթողման», մյուս տեղը՝ «բաց թողնման» տարբերակը, միատեսակություն ու բառի ճշգրիտ կազմությունն ապահովելու</w:t>
            </w:r>
            <w:r w:rsidRPr="00E226FF">
              <w:rPr>
                <w:rFonts w:ascii="GHEA Grapalat" w:hAnsi="GHEA Grapalat" w:cs="Sylfaen"/>
                <w:lang w:val="hy-AM"/>
              </w:rPr>
              <w:t xml:space="preserve"> անհրաժեշտությունից ելնելով՝ հարկ է խմբագրել առկա անճշտությունները,</w:t>
            </w:r>
          </w:p>
          <w:p w14:paraId="1BD0117D"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     է)  Նախագծի 1-ին կետի 23-րդ ենթակետով նախատեսվում է Որոշման N 2 հավելվածը շարադրել նոր խմբագրությամբ` համաձայն N 1 հավելվածի, քանի որ Նախագծով այլ հավելվածներ նախատեսված չեն, «N 1 հավելված»-ի փոխարեն պետք է նշել «Հավելված»: </w:t>
            </w:r>
          </w:p>
          <w:p w14:paraId="183BA27B"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     5. Խնդրահարույց է Նախագծի 3-րդ կետի 1-ին ենթակետի ա) պարբերությամբ նշված ժամկետը («2024 թվականի փետրվարի 1-ից»)` հաշվի առնելով այն, որ Նախագիծը վարչապետի աշխատակազմ է ներկայացվել ս.թ. հունվարի 22-ին, իսկ Կառավարության 25.02.2021թ. N 252-Լ որոշմամբ հաստատված Կառավարության աշխատակարգի 23-րդ կետի համաձայն՝ Վարչապետի աշխատակազմ ներկայացված նախագծերն ուսումնասիրում է վարչապետի աշխատակազմը` ստանալուն հաջորդող 10 օրվա ընթացքում:</w:t>
            </w:r>
          </w:p>
          <w:p w14:paraId="42D519C2" w14:textId="77777777" w:rsidR="00E226FF" w:rsidRPr="00E226FF"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t xml:space="preserve">     6. Անհրաժեշտ է լրամշակել Նախագծին կից հիմնավորումը՝ ավելի մանրամասնելով Նախագծով առաջարկվող փոփոխություններն ու լրացումները, միևնույն ժամանակ խմբագրել առկա վրիպակներ (օրինակ՝ լրացուցիչ ֆինանսական միջոցների անհրաժեշտության և պետական բյուջեի եկամուտներում և ծախսերում սպասվելիք փոփոխությունների մասին տեղեկատվությունը):</w:t>
            </w:r>
          </w:p>
          <w:p w14:paraId="49BC18F3" w14:textId="0449EF7D" w:rsidR="00E226FF" w:rsidRPr="00762084" w:rsidRDefault="00E226FF" w:rsidP="00E226FF">
            <w:pPr>
              <w:spacing w:line="360" w:lineRule="auto"/>
              <w:ind w:firstLine="618"/>
              <w:jc w:val="both"/>
              <w:rPr>
                <w:rFonts w:ascii="GHEA Grapalat" w:hAnsi="GHEA Grapalat" w:cs="Sylfaen"/>
                <w:lang w:val="hy-AM"/>
              </w:rPr>
            </w:pPr>
            <w:r w:rsidRPr="00E226FF">
              <w:rPr>
                <w:rFonts w:ascii="GHEA Grapalat" w:hAnsi="GHEA Grapalat" w:cs="Sylfaen"/>
                <w:lang w:val="hy-AM"/>
              </w:rPr>
              <w:lastRenderedPageBreak/>
              <w:t xml:space="preserve">     7. Գտնում ենք, որ Նախագիծն անհրաժեշտ է համաձայնեցնել Էլեկտրոնային կառավարման ենթակառուցվածքների ներդրման գրասենյակի (ԷԿԵՆԳ-ի) հետ:  </w:t>
            </w:r>
          </w:p>
        </w:tc>
        <w:tc>
          <w:tcPr>
            <w:tcW w:w="4877" w:type="dxa"/>
            <w:tcBorders>
              <w:top w:val="single" w:sz="4" w:space="0" w:color="auto"/>
              <w:left w:val="single" w:sz="4" w:space="0" w:color="auto"/>
              <w:bottom w:val="single" w:sz="4" w:space="0" w:color="auto"/>
              <w:right w:val="single" w:sz="4" w:space="0" w:color="auto"/>
            </w:tcBorders>
            <w:shd w:val="clear" w:color="auto" w:fill="FFFFFF"/>
            <w:hideMark/>
          </w:tcPr>
          <w:p w14:paraId="5016107F" w14:textId="77777777" w:rsidR="00E226FF" w:rsidRDefault="00E226FF" w:rsidP="00224171">
            <w:pPr>
              <w:rPr>
                <w:rFonts w:ascii="GHEA Grapalat" w:hAnsi="GHEA Grapalat"/>
                <w:b/>
                <w:color w:val="000000"/>
                <w:lang w:val="hy-AM" w:eastAsia="hy-AM"/>
              </w:rPr>
            </w:pPr>
          </w:p>
          <w:p w14:paraId="7983B964" w14:textId="77777777" w:rsidR="00E226FF" w:rsidRDefault="00E226FF" w:rsidP="00224171">
            <w:pPr>
              <w:rPr>
                <w:rFonts w:ascii="GHEA Grapalat" w:hAnsi="GHEA Grapalat"/>
                <w:b/>
                <w:color w:val="000000"/>
                <w:lang w:val="hy-AM" w:eastAsia="hy-AM"/>
              </w:rPr>
            </w:pPr>
          </w:p>
          <w:p w14:paraId="4D6C28B0" w14:textId="77777777" w:rsidR="00E226FF" w:rsidRDefault="00E226FF" w:rsidP="00224171">
            <w:pPr>
              <w:rPr>
                <w:rFonts w:ascii="GHEA Grapalat" w:hAnsi="GHEA Grapalat"/>
                <w:b/>
                <w:color w:val="000000"/>
                <w:lang w:val="hy-AM" w:eastAsia="hy-AM"/>
              </w:rPr>
            </w:pPr>
          </w:p>
          <w:p w14:paraId="4961CF6A" w14:textId="77777777" w:rsidR="00E226FF" w:rsidRDefault="00E226FF" w:rsidP="00224171">
            <w:pPr>
              <w:rPr>
                <w:rFonts w:ascii="GHEA Grapalat" w:hAnsi="GHEA Grapalat"/>
                <w:b/>
                <w:color w:val="000000"/>
                <w:lang w:val="hy-AM" w:eastAsia="hy-AM"/>
              </w:rPr>
            </w:pPr>
          </w:p>
          <w:p w14:paraId="485EE96D" w14:textId="77777777" w:rsidR="00E226FF" w:rsidRDefault="00E226FF" w:rsidP="00224171">
            <w:pPr>
              <w:rPr>
                <w:rFonts w:ascii="GHEA Grapalat" w:hAnsi="GHEA Grapalat"/>
                <w:b/>
                <w:color w:val="000000"/>
                <w:lang w:val="hy-AM" w:eastAsia="hy-AM"/>
              </w:rPr>
            </w:pPr>
          </w:p>
          <w:p w14:paraId="7C2DE538" w14:textId="77777777" w:rsidR="00E226FF" w:rsidRPr="001A26F3" w:rsidRDefault="00E226FF" w:rsidP="00224171">
            <w:pPr>
              <w:rPr>
                <w:rFonts w:ascii="GHEA Grapalat" w:hAnsi="GHEA Grapalat"/>
                <w:b/>
                <w:color w:val="000000"/>
                <w:lang w:val="hy-AM" w:eastAsia="hy-AM"/>
              </w:rPr>
            </w:pPr>
          </w:p>
          <w:p w14:paraId="1D6ACE51" w14:textId="77777777" w:rsidR="00E226FF" w:rsidRDefault="00E226FF" w:rsidP="00224171">
            <w:pPr>
              <w:rPr>
                <w:rFonts w:ascii="GHEA Grapalat" w:hAnsi="GHEA Grapalat"/>
                <w:b/>
                <w:color w:val="000000"/>
                <w:lang w:val="hy-AM" w:eastAsia="hy-AM"/>
              </w:rPr>
            </w:pPr>
          </w:p>
          <w:p w14:paraId="4C62F81E" w14:textId="77777777" w:rsidR="00E226FF" w:rsidRDefault="00E226FF" w:rsidP="00224171">
            <w:pPr>
              <w:rPr>
                <w:rFonts w:ascii="GHEA Grapalat" w:hAnsi="GHEA Grapalat"/>
                <w:b/>
                <w:color w:val="000000"/>
                <w:lang w:val="hy-AM" w:eastAsia="hy-AM"/>
              </w:rPr>
            </w:pPr>
          </w:p>
          <w:p w14:paraId="57AFED77" w14:textId="17172CEA" w:rsidR="00E226FF" w:rsidRDefault="00E276F4" w:rsidP="00E226FF">
            <w:pPr>
              <w:pStyle w:val="ListParagraph"/>
              <w:numPr>
                <w:ilvl w:val="0"/>
                <w:numId w:val="19"/>
              </w:numPr>
              <w:rPr>
                <w:rFonts w:ascii="GHEA Grapalat" w:hAnsi="GHEA Grapalat"/>
                <w:b/>
                <w:color w:val="000000"/>
                <w:lang w:val="hy-AM" w:eastAsia="hy-AM"/>
              </w:rPr>
            </w:pPr>
            <w:r>
              <w:rPr>
                <w:rFonts w:ascii="GHEA Grapalat" w:hAnsi="GHEA Grapalat"/>
                <w:b/>
                <w:color w:val="000000"/>
                <w:lang w:val="hy-AM" w:eastAsia="hy-AM"/>
              </w:rPr>
              <w:t>Չի ընդունվել:</w:t>
            </w:r>
          </w:p>
          <w:p w14:paraId="6F22D204" w14:textId="20A9FE87" w:rsidR="00E276F4" w:rsidRDefault="002E6204" w:rsidP="00E276F4">
            <w:pPr>
              <w:rPr>
                <w:rFonts w:ascii="GHEA Grapalat" w:hAnsi="GHEA Grapalat"/>
                <w:b/>
                <w:color w:val="000000"/>
                <w:lang w:val="hy-AM" w:eastAsia="hy-AM"/>
              </w:rPr>
            </w:pPr>
            <w:r>
              <w:rPr>
                <w:rFonts w:ascii="GHEA Grapalat" w:hAnsi="GHEA Grapalat"/>
                <w:b/>
                <w:color w:val="000000"/>
                <w:lang w:val="hy-AM" w:eastAsia="hy-AM"/>
              </w:rPr>
              <w:t>Թղթային դեղատոմսի</w:t>
            </w:r>
            <w:r w:rsidR="00175631">
              <w:rPr>
                <w:rFonts w:ascii="GHEA Grapalat" w:hAnsi="GHEA Grapalat"/>
                <w:b/>
                <w:color w:val="000000"/>
                <w:lang w:val="hy-AM" w:eastAsia="hy-AM"/>
              </w:rPr>
              <w:t>ց</w:t>
            </w:r>
            <w:r>
              <w:rPr>
                <w:rFonts w:ascii="GHEA Grapalat" w:hAnsi="GHEA Grapalat"/>
                <w:b/>
                <w:color w:val="000000"/>
                <w:lang w:val="hy-AM" w:eastAsia="hy-AM"/>
              </w:rPr>
              <w:t xml:space="preserve"> էլեկտրոնայինի </w:t>
            </w:r>
            <w:r w:rsidR="00175631">
              <w:rPr>
                <w:rFonts w:ascii="GHEA Grapalat" w:hAnsi="GHEA Grapalat"/>
                <w:b/>
                <w:color w:val="000000"/>
                <w:lang w:val="hy-AM" w:eastAsia="hy-AM"/>
              </w:rPr>
              <w:t xml:space="preserve">անցման գործընթաց </w:t>
            </w:r>
            <w:r w:rsidR="007F0313">
              <w:rPr>
                <w:rFonts w:ascii="GHEA Grapalat" w:hAnsi="GHEA Grapalat"/>
                <w:b/>
                <w:color w:val="000000"/>
                <w:lang w:val="hy-AM" w:eastAsia="hy-AM"/>
              </w:rPr>
              <w:t xml:space="preserve">իրականացվելու է </w:t>
            </w:r>
            <w:r w:rsidR="00175631">
              <w:rPr>
                <w:rFonts w:ascii="GHEA Grapalat" w:hAnsi="GHEA Grapalat"/>
                <w:b/>
                <w:color w:val="000000"/>
                <w:lang w:val="hy-AM" w:eastAsia="hy-AM"/>
              </w:rPr>
              <w:t>փուլ առ փուլ</w:t>
            </w:r>
            <w:r>
              <w:rPr>
                <w:rFonts w:ascii="GHEA Grapalat" w:hAnsi="GHEA Grapalat"/>
                <w:b/>
                <w:color w:val="000000"/>
                <w:lang w:val="hy-AM" w:eastAsia="hy-AM"/>
              </w:rPr>
              <w:t>, այդ իսկ պատճառով դեռևս</w:t>
            </w:r>
            <w:r w:rsidR="00E276F4">
              <w:rPr>
                <w:rFonts w:ascii="GHEA Grapalat" w:hAnsi="GHEA Grapalat"/>
                <w:b/>
                <w:color w:val="000000"/>
                <w:lang w:val="hy-AM" w:eastAsia="hy-AM"/>
              </w:rPr>
              <w:t xml:space="preserve"> </w:t>
            </w:r>
            <w:r w:rsidR="00E276F4" w:rsidRPr="00E276F4">
              <w:rPr>
                <w:rFonts w:ascii="GHEA Grapalat" w:hAnsi="GHEA Grapalat"/>
                <w:b/>
                <w:color w:val="000000"/>
                <w:lang w:val="hy-AM" w:eastAsia="hy-AM"/>
              </w:rPr>
              <w:t>թմրամիջոց պարունակող դեղեր</w:t>
            </w:r>
            <w:r w:rsidR="00E276F4">
              <w:rPr>
                <w:rFonts w:ascii="GHEA Grapalat" w:hAnsi="GHEA Grapalat"/>
                <w:b/>
                <w:color w:val="000000"/>
                <w:lang w:val="hy-AM" w:eastAsia="hy-AM"/>
              </w:rPr>
              <w:t xml:space="preserve">ի </w:t>
            </w:r>
            <w:r>
              <w:rPr>
                <w:rFonts w:ascii="GHEA Grapalat" w:hAnsi="GHEA Grapalat"/>
                <w:b/>
                <w:color w:val="000000"/>
                <w:lang w:val="hy-AM" w:eastAsia="hy-AM"/>
              </w:rPr>
              <w:lastRenderedPageBreak/>
              <w:t xml:space="preserve">գրման </w:t>
            </w:r>
            <w:r w:rsidR="00E276F4">
              <w:rPr>
                <w:rFonts w:ascii="GHEA Grapalat" w:hAnsi="GHEA Grapalat"/>
                <w:b/>
                <w:color w:val="000000"/>
                <w:lang w:val="hy-AM" w:eastAsia="hy-AM"/>
              </w:rPr>
              <w:t>համար</w:t>
            </w:r>
            <w:r>
              <w:rPr>
                <w:rFonts w:ascii="GHEA Grapalat" w:hAnsi="GHEA Grapalat"/>
                <w:b/>
                <w:color w:val="000000"/>
                <w:lang w:val="hy-AM" w:eastAsia="hy-AM"/>
              </w:rPr>
              <w:t xml:space="preserve"> պահպանվելու է թղթային դեղատոմսը</w:t>
            </w:r>
            <w:r w:rsidR="00E276F4">
              <w:rPr>
                <w:rFonts w:ascii="GHEA Grapalat" w:hAnsi="GHEA Grapalat"/>
                <w:b/>
                <w:color w:val="000000"/>
                <w:lang w:val="hy-AM" w:eastAsia="hy-AM"/>
              </w:rPr>
              <w:t>:</w:t>
            </w:r>
          </w:p>
          <w:p w14:paraId="6B4038FD" w14:textId="02BAB964" w:rsidR="00E276F4" w:rsidRDefault="002E6204" w:rsidP="00E276F4">
            <w:pPr>
              <w:rPr>
                <w:rFonts w:ascii="GHEA Grapalat" w:hAnsi="GHEA Grapalat"/>
                <w:b/>
                <w:color w:val="000000"/>
                <w:lang w:val="hy-AM" w:eastAsia="hy-AM"/>
              </w:rPr>
            </w:pPr>
            <w:r>
              <w:rPr>
                <w:rFonts w:ascii="GHEA Grapalat" w:hAnsi="GHEA Grapalat"/>
                <w:b/>
                <w:color w:val="000000"/>
                <w:lang w:val="hy-AM" w:eastAsia="hy-AM"/>
              </w:rPr>
              <w:t>Բացի այդ նախագծի 1-ին կետի 5-րդ ենթակետով սահմանված է, որ տեխնիակական խնդիրների դեպքում դեղատոմսերը պետք է գրվեն թղթային տարբերակով:</w:t>
            </w:r>
          </w:p>
          <w:p w14:paraId="70D9B23F" w14:textId="6A981252" w:rsidR="00E276F4" w:rsidRDefault="00E276F4" w:rsidP="00E276F4">
            <w:pPr>
              <w:rPr>
                <w:rFonts w:ascii="GHEA Grapalat" w:hAnsi="GHEA Grapalat"/>
                <w:b/>
                <w:color w:val="000000"/>
                <w:lang w:val="hy-AM" w:eastAsia="hy-AM"/>
              </w:rPr>
            </w:pPr>
          </w:p>
          <w:p w14:paraId="6703C24E" w14:textId="16422778" w:rsidR="00E276F4" w:rsidRDefault="00E276F4" w:rsidP="00E276F4">
            <w:pPr>
              <w:rPr>
                <w:rFonts w:ascii="GHEA Grapalat" w:hAnsi="GHEA Grapalat"/>
                <w:b/>
                <w:color w:val="000000"/>
                <w:lang w:val="hy-AM" w:eastAsia="hy-AM"/>
              </w:rPr>
            </w:pPr>
          </w:p>
          <w:p w14:paraId="02F0E71C" w14:textId="6EDEDFB5" w:rsidR="00E276F4" w:rsidRDefault="00E276F4" w:rsidP="00E276F4">
            <w:pPr>
              <w:rPr>
                <w:rFonts w:ascii="GHEA Grapalat" w:hAnsi="GHEA Grapalat"/>
                <w:b/>
                <w:color w:val="000000"/>
                <w:lang w:val="hy-AM" w:eastAsia="hy-AM"/>
              </w:rPr>
            </w:pPr>
          </w:p>
          <w:p w14:paraId="773907FB" w14:textId="61F4283C" w:rsidR="00E276F4" w:rsidRDefault="00E276F4" w:rsidP="00E276F4">
            <w:pPr>
              <w:rPr>
                <w:rFonts w:ascii="GHEA Grapalat" w:hAnsi="GHEA Grapalat"/>
                <w:b/>
                <w:color w:val="000000"/>
                <w:lang w:val="hy-AM" w:eastAsia="hy-AM"/>
              </w:rPr>
            </w:pPr>
          </w:p>
          <w:p w14:paraId="6EB86FF8" w14:textId="34AC65B2" w:rsidR="00E276F4" w:rsidRDefault="00E276F4" w:rsidP="00E276F4">
            <w:pPr>
              <w:rPr>
                <w:rFonts w:ascii="GHEA Grapalat" w:hAnsi="GHEA Grapalat"/>
                <w:b/>
                <w:color w:val="000000"/>
                <w:lang w:val="hy-AM" w:eastAsia="hy-AM"/>
              </w:rPr>
            </w:pPr>
          </w:p>
          <w:p w14:paraId="54C62705" w14:textId="50D3BDFC" w:rsidR="00E276F4" w:rsidRDefault="00E276F4" w:rsidP="00E276F4">
            <w:pPr>
              <w:rPr>
                <w:rFonts w:ascii="GHEA Grapalat" w:hAnsi="GHEA Grapalat"/>
                <w:b/>
                <w:color w:val="000000"/>
                <w:lang w:val="hy-AM" w:eastAsia="hy-AM"/>
              </w:rPr>
            </w:pPr>
          </w:p>
          <w:p w14:paraId="662C5E36" w14:textId="4F272C83" w:rsidR="00E276F4" w:rsidRDefault="00E276F4" w:rsidP="00E276F4">
            <w:pPr>
              <w:rPr>
                <w:rFonts w:ascii="GHEA Grapalat" w:hAnsi="GHEA Grapalat"/>
                <w:b/>
                <w:color w:val="000000"/>
                <w:lang w:val="hy-AM" w:eastAsia="hy-AM"/>
              </w:rPr>
            </w:pPr>
          </w:p>
          <w:p w14:paraId="2CE370D6" w14:textId="2C6C9404" w:rsidR="00E276F4" w:rsidRDefault="00E276F4" w:rsidP="00E276F4">
            <w:pPr>
              <w:rPr>
                <w:rFonts w:ascii="GHEA Grapalat" w:hAnsi="GHEA Grapalat"/>
                <w:b/>
                <w:color w:val="000000"/>
                <w:lang w:val="hy-AM" w:eastAsia="hy-AM"/>
              </w:rPr>
            </w:pPr>
          </w:p>
          <w:p w14:paraId="5C7721DC" w14:textId="615AEEE7" w:rsidR="00E276F4" w:rsidRDefault="00E276F4" w:rsidP="00E276F4">
            <w:pPr>
              <w:rPr>
                <w:rFonts w:ascii="GHEA Grapalat" w:hAnsi="GHEA Grapalat"/>
                <w:b/>
                <w:color w:val="000000"/>
                <w:lang w:val="hy-AM" w:eastAsia="hy-AM"/>
              </w:rPr>
            </w:pPr>
          </w:p>
          <w:p w14:paraId="788C0907" w14:textId="2F434E13" w:rsidR="00E276F4" w:rsidRDefault="00E276F4" w:rsidP="00E276F4">
            <w:pPr>
              <w:rPr>
                <w:rFonts w:ascii="GHEA Grapalat" w:hAnsi="GHEA Grapalat"/>
                <w:b/>
                <w:color w:val="000000"/>
                <w:lang w:val="hy-AM" w:eastAsia="hy-AM"/>
              </w:rPr>
            </w:pPr>
          </w:p>
          <w:p w14:paraId="4417048C" w14:textId="421639F0" w:rsidR="00E276F4" w:rsidRDefault="00E276F4" w:rsidP="00E276F4">
            <w:pPr>
              <w:rPr>
                <w:rFonts w:ascii="GHEA Grapalat" w:hAnsi="GHEA Grapalat"/>
                <w:b/>
                <w:color w:val="000000"/>
                <w:lang w:val="hy-AM" w:eastAsia="hy-AM"/>
              </w:rPr>
            </w:pPr>
          </w:p>
          <w:p w14:paraId="69B9862D" w14:textId="0D5D4BF6" w:rsidR="00E276F4" w:rsidRDefault="00E276F4" w:rsidP="00E276F4">
            <w:pPr>
              <w:rPr>
                <w:rFonts w:ascii="GHEA Grapalat" w:hAnsi="GHEA Grapalat"/>
                <w:b/>
                <w:color w:val="000000"/>
                <w:lang w:val="hy-AM" w:eastAsia="hy-AM"/>
              </w:rPr>
            </w:pPr>
          </w:p>
          <w:p w14:paraId="4F37C727" w14:textId="29DFF225" w:rsidR="00E276F4" w:rsidRDefault="00E276F4" w:rsidP="00E276F4">
            <w:pPr>
              <w:rPr>
                <w:rFonts w:ascii="GHEA Grapalat" w:hAnsi="GHEA Grapalat"/>
                <w:b/>
                <w:color w:val="000000"/>
                <w:lang w:val="hy-AM" w:eastAsia="hy-AM"/>
              </w:rPr>
            </w:pPr>
          </w:p>
          <w:p w14:paraId="0F593A27" w14:textId="6D18B34C" w:rsidR="00E276F4" w:rsidRDefault="00E276F4" w:rsidP="00E276F4">
            <w:pPr>
              <w:rPr>
                <w:rFonts w:ascii="GHEA Grapalat" w:hAnsi="GHEA Grapalat"/>
                <w:b/>
                <w:color w:val="000000"/>
                <w:lang w:val="hy-AM" w:eastAsia="hy-AM"/>
              </w:rPr>
            </w:pPr>
          </w:p>
          <w:p w14:paraId="67A34F3C" w14:textId="7F23AEE6" w:rsidR="00E276F4" w:rsidRDefault="00E276F4" w:rsidP="00E276F4">
            <w:pPr>
              <w:rPr>
                <w:rFonts w:ascii="GHEA Grapalat" w:hAnsi="GHEA Grapalat"/>
                <w:b/>
                <w:color w:val="000000"/>
                <w:lang w:val="hy-AM" w:eastAsia="hy-AM"/>
              </w:rPr>
            </w:pPr>
          </w:p>
          <w:p w14:paraId="16F9A24C" w14:textId="01D3F117" w:rsidR="00E276F4" w:rsidRDefault="00E276F4" w:rsidP="00E276F4">
            <w:pPr>
              <w:rPr>
                <w:rFonts w:ascii="GHEA Grapalat" w:hAnsi="GHEA Grapalat"/>
                <w:b/>
                <w:color w:val="000000"/>
                <w:lang w:val="hy-AM" w:eastAsia="hy-AM"/>
              </w:rPr>
            </w:pPr>
          </w:p>
          <w:p w14:paraId="3AD4AAAA" w14:textId="0BA41527" w:rsidR="00E276F4" w:rsidRDefault="00E276F4" w:rsidP="00E276F4">
            <w:pPr>
              <w:rPr>
                <w:rFonts w:ascii="GHEA Grapalat" w:hAnsi="GHEA Grapalat"/>
                <w:b/>
                <w:color w:val="000000"/>
                <w:lang w:val="hy-AM" w:eastAsia="hy-AM"/>
              </w:rPr>
            </w:pPr>
          </w:p>
          <w:p w14:paraId="30CC3809" w14:textId="258E73F5" w:rsidR="00E276F4" w:rsidRDefault="00E276F4" w:rsidP="00E276F4">
            <w:pPr>
              <w:rPr>
                <w:rFonts w:ascii="GHEA Grapalat" w:hAnsi="GHEA Grapalat"/>
                <w:b/>
                <w:color w:val="000000"/>
                <w:lang w:val="hy-AM" w:eastAsia="hy-AM"/>
              </w:rPr>
            </w:pPr>
          </w:p>
          <w:p w14:paraId="65034ACE" w14:textId="4A59A1A5" w:rsidR="00E276F4" w:rsidRDefault="00E276F4" w:rsidP="00E276F4">
            <w:pPr>
              <w:rPr>
                <w:rFonts w:ascii="GHEA Grapalat" w:hAnsi="GHEA Grapalat"/>
                <w:b/>
                <w:color w:val="000000"/>
                <w:lang w:val="hy-AM" w:eastAsia="hy-AM"/>
              </w:rPr>
            </w:pPr>
          </w:p>
          <w:p w14:paraId="6B9B047D" w14:textId="35082F8A" w:rsidR="00E276F4" w:rsidRDefault="00E276F4" w:rsidP="00E276F4">
            <w:pPr>
              <w:rPr>
                <w:rFonts w:ascii="GHEA Grapalat" w:hAnsi="GHEA Grapalat"/>
                <w:b/>
                <w:color w:val="000000"/>
                <w:lang w:val="hy-AM" w:eastAsia="hy-AM"/>
              </w:rPr>
            </w:pPr>
          </w:p>
          <w:p w14:paraId="16148BFD" w14:textId="2D4B2DFF" w:rsidR="00E276F4" w:rsidRDefault="00E276F4" w:rsidP="00E276F4">
            <w:pPr>
              <w:rPr>
                <w:rFonts w:ascii="GHEA Grapalat" w:hAnsi="GHEA Grapalat"/>
                <w:b/>
                <w:color w:val="000000"/>
                <w:lang w:val="hy-AM" w:eastAsia="hy-AM"/>
              </w:rPr>
            </w:pPr>
          </w:p>
          <w:p w14:paraId="3830553F" w14:textId="314321E9" w:rsidR="00E276F4" w:rsidRDefault="00E276F4" w:rsidP="00E276F4">
            <w:pPr>
              <w:rPr>
                <w:rFonts w:ascii="GHEA Grapalat" w:hAnsi="GHEA Grapalat"/>
                <w:b/>
                <w:color w:val="000000"/>
                <w:lang w:val="hy-AM" w:eastAsia="hy-AM"/>
              </w:rPr>
            </w:pPr>
          </w:p>
          <w:p w14:paraId="7778C12E" w14:textId="6E98043C" w:rsidR="00E276F4" w:rsidRDefault="00E276F4" w:rsidP="00E276F4">
            <w:pPr>
              <w:rPr>
                <w:rFonts w:ascii="GHEA Grapalat" w:hAnsi="GHEA Grapalat"/>
                <w:b/>
                <w:color w:val="000000"/>
                <w:lang w:val="hy-AM" w:eastAsia="hy-AM"/>
              </w:rPr>
            </w:pPr>
          </w:p>
          <w:p w14:paraId="58E75BD2" w14:textId="3EBA6207" w:rsidR="00E276F4" w:rsidRDefault="00E276F4" w:rsidP="00E276F4">
            <w:pPr>
              <w:rPr>
                <w:rFonts w:ascii="GHEA Grapalat" w:hAnsi="GHEA Grapalat"/>
                <w:b/>
                <w:color w:val="000000"/>
                <w:lang w:val="hy-AM" w:eastAsia="hy-AM"/>
              </w:rPr>
            </w:pPr>
          </w:p>
          <w:p w14:paraId="159BDA6C" w14:textId="37EC6B46" w:rsidR="00E276F4" w:rsidRDefault="00243189" w:rsidP="00E226FF">
            <w:pPr>
              <w:pStyle w:val="ListParagraph"/>
              <w:numPr>
                <w:ilvl w:val="0"/>
                <w:numId w:val="19"/>
              </w:numPr>
              <w:rPr>
                <w:rFonts w:ascii="GHEA Grapalat" w:hAnsi="GHEA Grapalat"/>
                <w:b/>
                <w:color w:val="000000"/>
                <w:lang w:val="hy-AM" w:eastAsia="hy-AM"/>
              </w:rPr>
            </w:pPr>
            <w:r>
              <w:rPr>
                <w:rFonts w:ascii="GHEA Grapalat" w:hAnsi="GHEA Grapalat"/>
                <w:b/>
                <w:color w:val="000000"/>
                <w:lang w:val="hy-AM" w:eastAsia="hy-AM"/>
              </w:rPr>
              <w:lastRenderedPageBreak/>
              <w:t>Ընդունվել է:</w:t>
            </w:r>
          </w:p>
          <w:p w14:paraId="03DC3077" w14:textId="3F4CF76F" w:rsidR="009E6A44" w:rsidRDefault="009E6A44" w:rsidP="009E6A44">
            <w:pPr>
              <w:rPr>
                <w:rFonts w:ascii="GHEA Grapalat" w:hAnsi="GHEA Grapalat"/>
                <w:b/>
                <w:color w:val="000000"/>
                <w:lang w:val="hy-AM" w:eastAsia="hy-AM"/>
              </w:rPr>
            </w:pPr>
          </w:p>
          <w:p w14:paraId="06BD27D8" w14:textId="21AE426B" w:rsidR="009E6A44" w:rsidRDefault="009E6A44" w:rsidP="009E6A44">
            <w:pPr>
              <w:rPr>
                <w:rFonts w:ascii="GHEA Grapalat" w:hAnsi="GHEA Grapalat"/>
                <w:b/>
                <w:color w:val="000000"/>
                <w:lang w:val="hy-AM" w:eastAsia="hy-AM"/>
              </w:rPr>
            </w:pPr>
          </w:p>
          <w:p w14:paraId="3536B825" w14:textId="0F4342E7" w:rsidR="009E6A44" w:rsidRDefault="009E6A44" w:rsidP="009E6A44">
            <w:pPr>
              <w:rPr>
                <w:rFonts w:ascii="GHEA Grapalat" w:hAnsi="GHEA Grapalat"/>
                <w:b/>
                <w:color w:val="000000"/>
                <w:lang w:val="hy-AM" w:eastAsia="hy-AM"/>
              </w:rPr>
            </w:pPr>
          </w:p>
          <w:p w14:paraId="226A5B21" w14:textId="6536D834" w:rsidR="009E6A44" w:rsidRDefault="009E6A44" w:rsidP="009E6A44">
            <w:pPr>
              <w:rPr>
                <w:rFonts w:ascii="GHEA Grapalat" w:hAnsi="GHEA Grapalat"/>
                <w:b/>
                <w:color w:val="000000"/>
                <w:lang w:val="hy-AM" w:eastAsia="hy-AM"/>
              </w:rPr>
            </w:pPr>
          </w:p>
          <w:p w14:paraId="04112D38" w14:textId="22006728" w:rsidR="009E6A44" w:rsidRDefault="009E6A44" w:rsidP="009E6A44">
            <w:pPr>
              <w:rPr>
                <w:rFonts w:ascii="GHEA Grapalat" w:hAnsi="GHEA Grapalat"/>
                <w:b/>
                <w:color w:val="000000"/>
                <w:lang w:val="hy-AM" w:eastAsia="hy-AM"/>
              </w:rPr>
            </w:pPr>
          </w:p>
          <w:p w14:paraId="04822AA6" w14:textId="10AACFDD" w:rsidR="009E6A44" w:rsidRDefault="009E6A44" w:rsidP="009E6A44">
            <w:pPr>
              <w:rPr>
                <w:rFonts w:ascii="GHEA Grapalat" w:hAnsi="GHEA Grapalat"/>
                <w:b/>
                <w:color w:val="000000"/>
                <w:lang w:val="hy-AM" w:eastAsia="hy-AM"/>
              </w:rPr>
            </w:pPr>
          </w:p>
          <w:p w14:paraId="03F5158C" w14:textId="6C48618A" w:rsidR="009E6A44" w:rsidRDefault="009E6A44" w:rsidP="009E6A44">
            <w:pPr>
              <w:rPr>
                <w:rFonts w:ascii="GHEA Grapalat" w:hAnsi="GHEA Grapalat"/>
                <w:b/>
                <w:color w:val="000000"/>
                <w:lang w:val="hy-AM" w:eastAsia="hy-AM"/>
              </w:rPr>
            </w:pPr>
          </w:p>
          <w:p w14:paraId="2FD2E87D" w14:textId="492DD8E7" w:rsidR="009E6A44" w:rsidRDefault="009E6A44" w:rsidP="009E6A44">
            <w:pPr>
              <w:rPr>
                <w:rFonts w:ascii="GHEA Grapalat" w:hAnsi="GHEA Grapalat"/>
                <w:b/>
                <w:color w:val="000000"/>
                <w:lang w:val="hy-AM" w:eastAsia="hy-AM"/>
              </w:rPr>
            </w:pPr>
          </w:p>
          <w:p w14:paraId="7EE6F96B" w14:textId="77777777" w:rsidR="009E6A44" w:rsidRPr="009E6A44" w:rsidRDefault="009E6A44" w:rsidP="009E6A44">
            <w:pPr>
              <w:rPr>
                <w:rFonts w:ascii="GHEA Grapalat" w:hAnsi="GHEA Grapalat"/>
                <w:b/>
                <w:color w:val="000000"/>
                <w:lang w:val="hy-AM" w:eastAsia="hy-AM"/>
              </w:rPr>
            </w:pPr>
          </w:p>
          <w:p w14:paraId="0B0F6143" w14:textId="39D2AD18" w:rsidR="00B33A3D" w:rsidRDefault="00EE70D9" w:rsidP="00EE70D9">
            <w:pPr>
              <w:pStyle w:val="ListParagraph"/>
              <w:numPr>
                <w:ilvl w:val="0"/>
                <w:numId w:val="19"/>
              </w:numPr>
              <w:rPr>
                <w:rFonts w:ascii="GHEA Grapalat" w:hAnsi="GHEA Grapalat"/>
                <w:b/>
                <w:color w:val="000000"/>
                <w:lang w:val="hy-AM" w:eastAsia="hy-AM"/>
              </w:rPr>
            </w:pPr>
            <w:r>
              <w:rPr>
                <w:rFonts w:ascii="GHEA Grapalat" w:hAnsi="GHEA Grapalat"/>
                <w:b/>
                <w:color w:val="000000"/>
                <w:lang w:val="hy-AM" w:eastAsia="hy-AM"/>
              </w:rPr>
              <w:t>Ընդունվել է:</w:t>
            </w:r>
          </w:p>
          <w:p w14:paraId="62473B5F" w14:textId="5529E982" w:rsidR="00EE70D9" w:rsidRPr="00EE70D9" w:rsidRDefault="00EE70D9" w:rsidP="00EE70D9">
            <w:pPr>
              <w:pStyle w:val="ListParagraph"/>
              <w:rPr>
                <w:rFonts w:ascii="GHEA Grapalat" w:hAnsi="GHEA Grapalat"/>
                <w:b/>
                <w:color w:val="000000"/>
                <w:lang w:val="hy-AM" w:eastAsia="hy-AM"/>
              </w:rPr>
            </w:pPr>
            <w:r>
              <w:rPr>
                <w:rFonts w:ascii="GHEA Grapalat" w:hAnsi="GHEA Grapalat"/>
                <w:b/>
                <w:color w:val="000000"/>
                <w:lang w:val="hy-AM" w:eastAsia="hy-AM"/>
              </w:rPr>
              <w:t>Փոփոխությունը կատարվել է:</w:t>
            </w:r>
          </w:p>
          <w:p w14:paraId="5FB955D8" w14:textId="6D157297" w:rsidR="009E6A44" w:rsidRDefault="009E6A44" w:rsidP="009E6A44">
            <w:pPr>
              <w:rPr>
                <w:rFonts w:ascii="GHEA Grapalat" w:hAnsi="GHEA Grapalat"/>
                <w:b/>
                <w:color w:val="000000"/>
                <w:lang w:val="hy-AM" w:eastAsia="hy-AM"/>
              </w:rPr>
            </w:pPr>
          </w:p>
          <w:p w14:paraId="6ADA031D" w14:textId="48B65DE8" w:rsidR="009E6A44" w:rsidRDefault="009E6A44" w:rsidP="009E6A44">
            <w:pPr>
              <w:rPr>
                <w:rFonts w:ascii="GHEA Grapalat" w:hAnsi="GHEA Grapalat"/>
                <w:b/>
                <w:color w:val="000000"/>
                <w:lang w:val="hy-AM" w:eastAsia="hy-AM"/>
              </w:rPr>
            </w:pPr>
          </w:p>
          <w:p w14:paraId="173D5630" w14:textId="27203F2A" w:rsidR="009E6A44" w:rsidRDefault="009E6A44" w:rsidP="009E6A44">
            <w:pPr>
              <w:rPr>
                <w:rFonts w:ascii="GHEA Grapalat" w:hAnsi="GHEA Grapalat"/>
                <w:b/>
                <w:color w:val="000000"/>
                <w:lang w:val="hy-AM" w:eastAsia="hy-AM"/>
              </w:rPr>
            </w:pPr>
          </w:p>
          <w:p w14:paraId="1B23EBED" w14:textId="4C1EA961" w:rsidR="009E6A44" w:rsidRDefault="009E6A44" w:rsidP="009E6A44">
            <w:pPr>
              <w:rPr>
                <w:rFonts w:ascii="GHEA Grapalat" w:hAnsi="GHEA Grapalat"/>
                <w:b/>
                <w:color w:val="000000"/>
                <w:lang w:val="hy-AM" w:eastAsia="hy-AM"/>
              </w:rPr>
            </w:pPr>
          </w:p>
          <w:p w14:paraId="4F54D69D" w14:textId="04BA1FDA" w:rsidR="009E6A44" w:rsidRDefault="009E6A44" w:rsidP="009E6A44">
            <w:pPr>
              <w:rPr>
                <w:rFonts w:ascii="GHEA Grapalat" w:hAnsi="GHEA Grapalat"/>
                <w:b/>
                <w:color w:val="000000"/>
                <w:lang w:val="hy-AM" w:eastAsia="hy-AM"/>
              </w:rPr>
            </w:pPr>
          </w:p>
          <w:p w14:paraId="7364A75D" w14:textId="77758B53" w:rsidR="009E6A44" w:rsidRDefault="009E6A44" w:rsidP="009E6A44">
            <w:pPr>
              <w:rPr>
                <w:rFonts w:ascii="GHEA Grapalat" w:hAnsi="GHEA Grapalat"/>
                <w:b/>
                <w:color w:val="000000"/>
                <w:lang w:val="hy-AM" w:eastAsia="hy-AM"/>
              </w:rPr>
            </w:pPr>
          </w:p>
          <w:p w14:paraId="736EE8C2" w14:textId="00E45331" w:rsidR="009E6A44" w:rsidRDefault="009E6A44" w:rsidP="009E6A44">
            <w:pPr>
              <w:rPr>
                <w:rFonts w:ascii="GHEA Grapalat" w:hAnsi="GHEA Grapalat"/>
                <w:b/>
                <w:color w:val="000000"/>
                <w:lang w:val="hy-AM" w:eastAsia="hy-AM"/>
              </w:rPr>
            </w:pPr>
          </w:p>
          <w:p w14:paraId="525823E4" w14:textId="1A65B84D" w:rsidR="009E6A44" w:rsidRDefault="009E6A44" w:rsidP="009E6A44">
            <w:pPr>
              <w:rPr>
                <w:rFonts w:ascii="GHEA Grapalat" w:hAnsi="GHEA Grapalat"/>
                <w:b/>
                <w:color w:val="000000"/>
                <w:lang w:val="hy-AM" w:eastAsia="hy-AM"/>
              </w:rPr>
            </w:pPr>
          </w:p>
          <w:p w14:paraId="4B5C1214" w14:textId="262E5445" w:rsidR="009E6A44" w:rsidRDefault="009E6A44" w:rsidP="009E6A44">
            <w:pPr>
              <w:rPr>
                <w:rFonts w:ascii="GHEA Grapalat" w:hAnsi="GHEA Grapalat"/>
                <w:b/>
                <w:color w:val="000000"/>
                <w:lang w:val="hy-AM" w:eastAsia="hy-AM"/>
              </w:rPr>
            </w:pPr>
          </w:p>
          <w:p w14:paraId="5A63AE16" w14:textId="3D1A65B9" w:rsidR="009E6A44" w:rsidRDefault="009E6A44" w:rsidP="009E6A44">
            <w:pPr>
              <w:rPr>
                <w:rFonts w:ascii="GHEA Grapalat" w:hAnsi="GHEA Grapalat"/>
                <w:b/>
                <w:color w:val="000000"/>
                <w:lang w:val="hy-AM" w:eastAsia="hy-AM"/>
              </w:rPr>
            </w:pPr>
          </w:p>
          <w:p w14:paraId="38BD3AFB" w14:textId="4E8C81AE" w:rsidR="009E6A44" w:rsidRDefault="009E6A44" w:rsidP="009E6A44">
            <w:pPr>
              <w:rPr>
                <w:rFonts w:ascii="GHEA Grapalat" w:hAnsi="GHEA Grapalat"/>
                <w:b/>
                <w:color w:val="000000"/>
                <w:lang w:val="hy-AM" w:eastAsia="hy-AM"/>
              </w:rPr>
            </w:pPr>
          </w:p>
          <w:p w14:paraId="7F57C986" w14:textId="65DB074C" w:rsidR="009E6A44" w:rsidRDefault="009E6A44" w:rsidP="009E6A44">
            <w:pPr>
              <w:rPr>
                <w:rFonts w:ascii="GHEA Grapalat" w:hAnsi="GHEA Grapalat"/>
                <w:b/>
                <w:color w:val="000000"/>
                <w:lang w:val="hy-AM" w:eastAsia="hy-AM"/>
              </w:rPr>
            </w:pPr>
          </w:p>
          <w:p w14:paraId="1EB3E4EC" w14:textId="7662044D" w:rsidR="009E6A44" w:rsidRDefault="009E6A44" w:rsidP="009E6A44">
            <w:pPr>
              <w:rPr>
                <w:rFonts w:ascii="GHEA Grapalat" w:hAnsi="GHEA Grapalat"/>
                <w:b/>
                <w:color w:val="000000"/>
                <w:lang w:val="hy-AM" w:eastAsia="hy-AM"/>
              </w:rPr>
            </w:pPr>
          </w:p>
          <w:p w14:paraId="294C049F" w14:textId="645A0AF8" w:rsidR="009E6A44" w:rsidRDefault="009E6A44" w:rsidP="009E6A44">
            <w:pPr>
              <w:rPr>
                <w:rFonts w:ascii="GHEA Grapalat" w:hAnsi="GHEA Grapalat"/>
                <w:b/>
                <w:color w:val="000000"/>
                <w:lang w:val="hy-AM" w:eastAsia="hy-AM"/>
              </w:rPr>
            </w:pPr>
          </w:p>
          <w:p w14:paraId="635F2D44" w14:textId="55587380" w:rsidR="009E6A44" w:rsidRDefault="009E6A44" w:rsidP="009E6A44">
            <w:pPr>
              <w:rPr>
                <w:rFonts w:ascii="GHEA Grapalat" w:hAnsi="GHEA Grapalat"/>
                <w:b/>
                <w:color w:val="000000"/>
                <w:lang w:val="hy-AM" w:eastAsia="hy-AM"/>
              </w:rPr>
            </w:pPr>
          </w:p>
          <w:p w14:paraId="3D53E19F" w14:textId="77777777" w:rsidR="009E6A44" w:rsidRPr="009E6A44" w:rsidRDefault="009E6A44" w:rsidP="009E6A44">
            <w:pPr>
              <w:rPr>
                <w:rFonts w:ascii="GHEA Grapalat" w:hAnsi="GHEA Grapalat"/>
                <w:b/>
                <w:color w:val="000000"/>
                <w:lang w:val="hy-AM" w:eastAsia="hy-AM"/>
              </w:rPr>
            </w:pPr>
          </w:p>
          <w:p w14:paraId="49EC1301" w14:textId="0DC2BCD1" w:rsidR="009E6A44" w:rsidRDefault="009E6A44" w:rsidP="00E226FF">
            <w:pPr>
              <w:pStyle w:val="ListParagraph"/>
              <w:numPr>
                <w:ilvl w:val="0"/>
                <w:numId w:val="19"/>
              </w:numPr>
              <w:rPr>
                <w:rFonts w:ascii="GHEA Grapalat" w:hAnsi="GHEA Grapalat"/>
                <w:b/>
                <w:color w:val="000000"/>
                <w:lang w:val="hy-AM" w:eastAsia="hy-AM"/>
              </w:rPr>
            </w:pPr>
            <w:r>
              <w:rPr>
                <w:rFonts w:ascii="GHEA Grapalat" w:hAnsi="GHEA Grapalat"/>
                <w:b/>
                <w:color w:val="000000"/>
                <w:lang w:val="hy-AM" w:eastAsia="hy-AM"/>
              </w:rPr>
              <w:t>Ընդունվել է:</w:t>
            </w:r>
          </w:p>
          <w:p w14:paraId="02D2433E" w14:textId="4935FC5C" w:rsidR="00D95639" w:rsidRDefault="00D95639" w:rsidP="00D95639">
            <w:pPr>
              <w:rPr>
                <w:rFonts w:ascii="GHEA Grapalat" w:hAnsi="GHEA Grapalat"/>
                <w:b/>
                <w:color w:val="000000"/>
                <w:lang w:val="hy-AM" w:eastAsia="hy-AM"/>
              </w:rPr>
            </w:pPr>
          </w:p>
          <w:p w14:paraId="371F3FAC" w14:textId="44DA72B0" w:rsidR="00D95639" w:rsidRDefault="00D95639" w:rsidP="00D95639">
            <w:pPr>
              <w:rPr>
                <w:rFonts w:ascii="GHEA Grapalat" w:hAnsi="GHEA Grapalat"/>
                <w:b/>
                <w:color w:val="000000"/>
                <w:lang w:val="hy-AM" w:eastAsia="hy-AM"/>
              </w:rPr>
            </w:pPr>
          </w:p>
          <w:p w14:paraId="0B6EB58A" w14:textId="31371C51" w:rsidR="00D95639" w:rsidRDefault="00D95639" w:rsidP="00D95639">
            <w:pPr>
              <w:rPr>
                <w:rFonts w:ascii="GHEA Grapalat" w:hAnsi="GHEA Grapalat"/>
                <w:b/>
                <w:color w:val="000000"/>
                <w:lang w:val="hy-AM" w:eastAsia="hy-AM"/>
              </w:rPr>
            </w:pPr>
          </w:p>
          <w:p w14:paraId="2A461735" w14:textId="5DF5268A" w:rsidR="00D95639" w:rsidRDefault="00D95639" w:rsidP="00D95639">
            <w:pPr>
              <w:rPr>
                <w:rFonts w:ascii="GHEA Grapalat" w:hAnsi="GHEA Grapalat"/>
                <w:b/>
                <w:color w:val="000000"/>
                <w:lang w:val="hy-AM" w:eastAsia="hy-AM"/>
              </w:rPr>
            </w:pPr>
          </w:p>
          <w:p w14:paraId="20D4779E" w14:textId="11FDA911" w:rsidR="00D95639" w:rsidRDefault="00D95639" w:rsidP="00D95639">
            <w:pPr>
              <w:rPr>
                <w:rFonts w:ascii="GHEA Grapalat" w:hAnsi="GHEA Grapalat"/>
                <w:b/>
                <w:color w:val="000000"/>
                <w:lang w:val="hy-AM" w:eastAsia="hy-AM"/>
              </w:rPr>
            </w:pPr>
          </w:p>
          <w:p w14:paraId="4B4B9B49" w14:textId="2E911C82" w:rsidR="00D95639" w:rsidRDefault="00D95639" w:rsidP="00D95639">
            <w:pPr>
              <w:rPr>
                <w:rFonts w:ascii="GHEA Grapalat" w:hAnsi="GHEA Grapalat"/>
                <w:b/>
                <w:color w:val="000000"/>
                <w:lang w:val="hy-AM" w:eastAsia="hy-AM"/>
              </w:rPr>
            </w:pPr>
          </w:p>
          <w:p w14:paraId="0FFF6AAA" w14:textId="54ABC184" w:rsidR="00D95639" w:rsidRDefault="00D95639" w:rsidP="00D95639">
            <w:pPr>
              <w:rPr>
                <w:rFonts w:ascii="GHEA Grapalat" w:hAnsi="GHEA Grapalat"/>
                <w:b/>
                <w:color w:val="000000"/>
                <w:lang w:val="hy-AM" w:eastAsia="hy-AM"/>
              </w:rPr>
            </w:pPr>
          </w:p>
          <w:p w14:paraId="5C2BC2E9" w14:textId="15E15C4F" w:rsidR="00D95639" w:rsidRDefault="00D95639" w:rsidP="00D95639">
            <w:pPr>
              <w:rPr>
                <w:rFonts w:ascii="GHEA Grapalat" w:hAnsi="GHEA Grapalat"/>
                <w:b/>
                <w:color w:val="000000"/>
                <w:lang w:val="hy-AM" w:eastAsia="hy-AM"/>
              </w:rPr>
            </w:pPr>
          </w:p>
          <w:p w14:paraId="019EF940" w14:textId="4ACCC8B8" w:rsidR="00D95639" w:rsidRDefault="00D95639" w:rsidP="00D95639">
            <w:pPr>
              <w:rPr>
                <w:rFonts w:ascii="GHEA Grapalat" w:hAnsi="GHEA Grapalat"/>
                <w:b/>
                <w:color w:val="000000"/>
                <w:lang w:val="hy-AM" w:eastAsia="hy-AM"/>
              </w:rPr>
            </w:pPr>
          </w:p>
          <w:p w14:paraId="2D3D04BA" w14:textId="18EB1642" w:rsidR="00D95639" w:rsidRDefault="00D95639" w:rsidP="00D95639">
            <w:pPr>
              <w:rPr>
                <w:rFonts w:ascii="GHEA Grapalat" w:hAnsi="GHEA Grapalat"/>
                <w:b/>
                <w:color w:val="000000"/>
                <w:lang w:val="hy-AM" w:eastAsia="hy-AM"/>
              </w:rPr>
            </w:pPr>
          </w:p>
          <w:p w14:paraId="0DC1AEC8" w14:textId="5A5AE919" w:rsidR="00D95639" w:rsidRDefault="00D95639" w:rsidP="00D95639">
            <w:pPr>
              <w:rPr>
                <w:rFonts w:ascii="GHEA Grapalat" w:hAnsi="GHEA Grapalat"/>
                <w:b/>
                <w:color w:val="000000"/>
                <w:lang w:val="hy-AM" w:eastAsia="hy-AM"/>
              </w:rPr>
            </w:pPr>
          </w:p>
          <w:p w14:paraId="6CAD57FE" w14:textId="5115AB66" w:rsidR="00D95639" w:rsidRDefault="00D95639" w:rsidP="00D95639">
            <w:pPr>
              <w:rPr>
                <w:rFonts w:ascii="GHEA Grapalat" w:hAnsi="GHEA Grapalat"/>
                <w:b/>
                <w:color w:val="000000"/>
                <w:lang w:val="hy-AM" w:eastAsia="hy-AM"/>
              </w:rPr>
            </w:pPr>
          </w:p>
          <w:p w14:paraId="475D5945" w14:textId="63369783" w:rsidR="00D95639" w:rsidRDefault="00D95639" w:rsidP="00D95639">
            <w:pPr>
              <w:rPr>
                <w:rFonts w:ascii="GHEA Grapalat" w:hAnsi="GHEA Grapalat"/>
                <w:b/>
                <w:color w:val="000000"/>
                <w:lang w:val="hy-AM" w:eastAsia="hy-AM"/>
              </w:rPr>
            </w:pPr>
          </w:p>
          <w:p w14:paraId="405F6890" w14:textId="273B2C56" w:rsidR="00D95639" w:rsidRDefault="00D95639" w:rsidP="00D95639">
            <w:pPr>
              <w:rPr>
                <w:rFonts w:ascii="GHEA Grapalat" w:hAnsi="GHEA Grapalat"/>
                <w:b/>
                <w:color w:val="000000"/>
                <w:lang w:val="hy-AM" w:eastAsia="hy-AM"/>
              </w:rPr>
            </w:pPr>
          </w:p>
          <w:p w14:paraId="2420B8C9" w14:textId="165DACD2" w:rsidR="00D95639" w:rsidRDefault="00D95639" w:rsidP="00D95639">
            <w:pPr>
              <w:rPr>
                <w:rFonts w:ascii="GHEA Grapalat" w:hAnsi="GHEA Grapalat"/>
                <w:b/>
                <w:color w:val="000000"/>
                <w:lang w:val="hy-AM" w:eastAsia="hy-AM"/>
              </w:rPr>
            </w:pPr>
          </w:p>
          <w:p w14:paraId="22BBB7CD" w14:textId="16870034" w:rsidR="00D95639" w:rsidRDefault="00D95639" w:rsidP="00D95639">
            <w:pPr>
              <w:rPr>
                <w:rFonts w:ascii="GHEA Grapalat" w:hAnsi="GHEA Grapalat"/>
                <w:b/>
                <w:color w:val="000000"/>
                <w:lang w:val="hy-AM" w:eastAsia="hy-AM"/>
              </w:rPr>
            </w:pPr>
          </w:p>
          <w:p w14:paraId="541F7E5E" w14:textId="573FADD2" w:rsidR="00D95639" w:rsidRDefault="00D95639" w:rsidP="00D95639">
            <w:pPr>
              <w:rPr>
                <w:rFonts w:ascii="GHEA Grapalat" w:hAnsi="GHEA Grapalat"/>
                <w:b/>
                <w:color w:val="000000"/>
                <w:lang w:val="hy-AM" w:eastAsia="hy-AM"/>
              </w:rPr>
            </w:pPr>
          </w:p>
          <w:p w14:paraId="40FC2AAE" w14:textId="24FE2370" w:rsidR="00D95639" w:rsidRDefault="00D95639" w:rsidP="00D95639">
            <w:pPr>
              <w:rPr>
                <w:rFonts w:ascii="GHEA Grapalat" w:hAnsi="GHEA Grapalat"/>
                <w:b/>
                <w:color w:val="000000"/>
                <w:lang w:val="hy-AM" w:eastAsia="hy-AM"/>
              </w:rPr>
            </w:pPr>
          </w:p>
          <w:p w14:paraId="44A24B71" w14:textId="2134FA08" w:rsidR="00D95639" w:rsidRDefault="00D95639" w:rsidP="00D95639">
            <w:pPr>
              <w:rPr>
                <w:rFonts w:ascii="GHEA Grapalat" w:hAnsi="GHEA Grapalat"/>
                <w:b/>
                <w:color w:val="000000"/>
                <w:lang w:val="hy-AM" w:eastAsia="hy-AM"/>
              </w:rPr>
            </w:pPr>
          </w:p>
          <w:p w14:paraId="0868BF6E" w14:textId="35848D1E" w:rsidR="00D95639" w:rsidRDefault="00D95639" w:rsidP="00D95639">
            <w:pPr>
              <w:rPr>
                <w:rFonts w:ascii="GHEA Grapalat" w:hAnsi="GHEA Grapalat"/>
                <w:b/>
                <w:color w:val="000000"/>
                <w:lang w:val="hy-AM" w:eastAsia="hy-AM"/>
              </w:rPr>
            </w:pPr>
          </w:p>
          <w:p w14:paraId="39268D8B" w14:textId="1710D894" w:rsidR="00D95639" w:rsidRDefault="00D95639" w:rsidP="00D95639">
            <w:pPr>
              <w:rPr>
                <w:rFonts w:ascii="GHEA Grapalat" w:hAnsi="GHEA Grapalat"/>
                <w:b/>
                <w:color w:val="000000"/>
                <w:lang w:val="hy-AM" w:eastAsia="hy-AM"/>
              </w:rPr>
            </w:pPr>
          </w:p>
          <w:p w14:paraId="7C515963" w14:textId="57DF30EF" w:rsidR="00D95639" w:rsidRDefault="00D95639" w:rsidP="00D95639">
            <w:pPr>
              <w:rPr>
                <w:rFonts w:ascii="GHEA Grapalat" w:hAnsi="GHEA Grapalat"/>
                <w:b/>
                <w:color w:val="000000"/>
                <w:lang w:val="hy-AM" w:eastAsia="hy-AM"/>
              </w:rPr>
            </w:pPr>
          </w:p>
          <w:p w14:paraId="28653856" w14:textId="4E2F0A37" w:rsidR="00D95639" w:rsidRDefault="00D95639" w:rsidP="00D95639">
            <w:pPr>
              <w:rPr>
                <w:rFonts w:ascii="GHEA Grapalat" w:hAnsi="GHEA Grapalat"/>
                <w:b/>
                <w:color w:val="000000"/>
                <w:lang w:val="hy-AM" w:eastAsia="hy-AM"/>
              </w:rPr>
            </w:pPr>
          </w:p>
          <w:p w14:paraId="7DA7CB0D" w14:textId="2925A138" w:rsidR="00D95639" w:rsidRDefault="00D95639" w:rsidP="00D95639">
            <w:pPr>
              <w:rPr>
                <w:rFonts w:ascii="GHEA Grapalat" w:hAnsi="GHEA Grapalat"/>
                <w:b/>
                <w:color w:val="000000"/>
                <w:lang w:val="hy-AM" w:eastAsia="hy-AM"/>
              </w:rPr>
            </w:pPr>
          </w:p>
          <w:p w14:paraId="23A69F9C" w14:textId="4A45FB56" w:rsidR="00D95639" w:rsidRDefault="00D95639" w:rsidP="00D95639">
            <w:pPr>
              <w:rPr>
                <w:rFonts w:ascii="GHEA Grapalat" w:hAnsi="GHEA Grapalat"/>
                <w:b/>
                <w:color w:val="000000"/>
                <w:lang w:val="hy-AM" w:eastAsia="hy-AM"/>
              </w:rPr>
            </w:pPr>
          </w:p>
          <w:p w14:paraId="79C80002" w14:textId="08B550E7" w:rsidR="00D95639" w:rsidRDefault="00D95639" w:rsidP="00D95639">
            <w:pPr>
              <w:rPr>
                <w:rFonts w:ascii="GHEA Grapalat" w:hAnsi="GHEA Grapalat"/>
                <w:b/>
                <w:color w:val="000000"/>
                <w:lang w:val="hy-AM" w:eastAsia="hy-AM"/>
              </w:rPr>
            </w:pPr>
          </w:p>
          <w:p w14:paraId="2EED7148" w14:textId="661F95F2" w:rsidR="00D95639" w:rsidRDefault="00D95639" w:rsidP="00D95639">
            <w:pPr>
              <w:rPr>
                <w:rFonts w:ascii="GHEA Grapalat" w:hAnsi="GHEA Grapalat"/>
                <w:b/>
                <w:color w:val="000000"/>
                <w:lang w:val="hy-AM" w:eastAsia="hy-AM"/>
              </w:rPr>
            </w:pPr>
          </w:p>
          <w:p w14:paraId="64C846FE" w14:textId="7258758E" w:rsidR="00D95639" w:rsidRDefault="00D95639" w:rsidP="00D95639">
            <w:pPr>
              <w:rPr>
                <w:rFonts w:ascii="GHEA Grapalat" w:hAnsi="GHEA Grapalat"/>
                <w:b/>
                <w:color w:val="000000"/>
                <w:lang w:val="hy-AM" w:eastAsia="hy-AM"/>
              </w:rPr>
            </w:pPr>
          </w:p>
          <w:p w14:paraId="46A2CF62" w14:textId="6EFAB3BF" w:rsidR="00D95639" w:rsidRDefault="00D95639" w:rsidP="00D95639">
            <w:pPr>
              <w:rPr>
                <w:rFonts w:ascii="GHEA Grapalat" w:hAnsi="GHEA Grapalat"/>
                <w:b/>
                <w:color w:val="000000"/>
                <w:lang w:val="hy-AM" w:eastAsia="hy-AM"/>
              </w:rPr>
            </w:pPr>
          </w:p>
          <w:p w14:paraId="22CE9BBA" w14:textId="6B38F36D" w:rsidR="00D95639" w:rsidRDefault="00D95639" w:rsidP="00D95639">
            <w:pPr>
              <w:rPr>
                <w:rFonts w:ascii="GHEA Grapalat" w:hAnsi="GHEA Grapalat"/>
                <w:b/>
                <w:color w:val="000000"/>
                <w:lang w:val="hy-AM" w:eastAsia="hy-AM"/>
              </w:rPr>
            </w:pPr>
          </w:p>
          <w:p w14:paraId="02DF9A08" w14:textId="5724DB14" w:rsidR="00D95639" w:rsidRDefault="00D95639" w:rsidP="00D95639">
            <w:pPr>
              <w:rPr>
                <w:rFonts w:ascii="GHEA Grapalat" w:hAnsi="GHEA Grapalat"/>
                <w:b/>
                <w:color w:val="000000"/>
                <w:lang w:val="hy-AM" w:eastAsia="hy-AM"/>
              </w:rPr>
            </w:pPr>
          </w:p>
          <w:p w14:paraId="3BF5749F" w14:textId="5287C6E3" w:rsidR="00D95639" w:rsidRDefault="00D95639" w:rsidP="00D95639">
            <w:pPr>
              <w:rPr>
                <w:rFonts w:ascii="GHEA Grapalat" w:hAnsi="GHEA Grapalat"/>
                <w:b/>
                <w:color w:val="000000"/>
                <w:lang w:val="hy-AM" w:eastAsia="hy-AM"/>
              </w:rPr>
            </w:pPr>
          </w:p>
          <w:p w14:paraId="3DE5C51C" w14:textId="32C7AA6D" w:rsidR="00D95639" w:rsidRDefault="00D95639" w:rsidP="00D95639">
            <w:pPr>
              <w:rPr>
                <w:rFonts w:ascii="GHEA Grapalat" w:hAnsi="GHEA Grapalat"/>
                <w:b/>
                <w:color w:val="000000"/>
                <w:lang w:val="hy-AM" w:eastAsia="hy-AM"/>
              </w:rPr>
            </w:pPr>
          </w:p>
          <w:p w14:paraId="30E1D69D" w14:textId="62F315A8" w:rsidR="00D95639" w:rsidRDefault="00D95639" w:rsidP="00D95639">
            <w:pPr>
              <w:rPr>
                <w:rFonts w:ascii="GHEA Grapalat" w:hAnsi="GHEA Grapalat"/>
                <w:b/>
                <w:color w:val="000000"/>
                <w:lang w:val="hy-AM" w:eastAsia="hy-AM"/>
              </w:rPr>
            </w:pPr>
          </w:p>
          <w:p w14:paraId="2292B8F5" w14:textId="71CE4A32" w:rsidR="00D95639" w:rsidRDefault="00D95639" w:rsidP="00D95639">
            <w:pPr>
              <w:rPr>
                <w:rFonts w:ascii="GHEA Grapalat" w:hAnsi="GHEA Grapalat"/>
                <w:b/>
                <w:color w:val="000000"/>
                <w:lang w:val="hy-AM" w:eastAsia="hy-AM"/>
              </w:rPr>
            </w:pPr>
          </w:p>
          <w:p w14:paraId="12014D0A" w14:textId="56F52943" w:rsidR="00D95639" w:rsidRDefault="00D95639" w:rsidP="00D95639">
            <w:pPr>
              <w:rPr>
                <w:rFonts w:ascii="GHEA Grapalat" w:hAnsi="GHEA Grapalat"/>
                <w:b/>
                <w:color w:val="000000"/>
                <w:lang w:val="hy-AM" w:eastAsia="hy-AM"/>
              </w:rPr>
            </w:pPr>
          </w:p>
          <w:p w14:paraId="163CC4C3" w14:textId="32CC5E15" w:rsidR="00D95639" w:rsidRDefault="00D95639" w:rsidP="00D95639">
            <w:pPr>
              <w:rPr>
                <w:rFonts w:ascii="GHEA Grapalat" w:hAnsi="GHEA Grapalat"/>
                <w:b/>
                <w:color w:val="000000"/>
                <w:lang w:val="hy-AM" w:eastAsia="hy-AM"/>
              </w:rPr>
            </w:pPr>
          </w:p>
          <w:p w14:paraId="654227CA" w14:textId="35FD5A42" w:rsidR="007F0313" w:rsidRDefault="007F0313" w:rsidP="00D95639">
            <w:pPr>
              <w:rPr>
                <w:rFonts w:ascii="GHEA Grapalat" w:hAnsi="GHEA Grapalat"/>
                <w:b/>
                <w:color w:val="000000"/>
                <w:lang w:val="hy-AM" w:eastAsia="hy-AM"/>
              </w:rPr>
            </w:pPr>
          </w:p>
          <w:p w14:paraId="537C62B4" w14:textId="65E36D3A" w:rsidR="007F0313" w:rsidRDefault="007F0313" w:rsidP="00D95639">
            <w:pPr>
              <w:rPr>
                <w:rFonts w:ascii="GHEA Grapalat" w:hAnsi="GHEA Grapalat"/>
                <w:b/>
                <w:color w:val="000000"/>
                <w:lang w:val="hy-AM" w:eastAsia="hy-AM"/>
              </w:rPr>
            </w:pPr>
          </w:p>
          <w:p w14:paraId="60E2421B" w14:textId="630EDF32" w:rsidR="007F0313" w:rsidRDefault="007F0313" w:rsidP="00D95639">
            <w:pPr>
              <w:rPr>
                <w:rFonts w:ascii="GHEA Grapalat" w:hAnsi="GHEA Grapalat"/>
                <w:b/>
                <w:color w:val="000000"/>
                <w:lang w:val="hy-AM" w:eastAsia="hy-AM"/>
              </w:rPr>
            </w:pPr>
          </w:p>
          <w:p w14:paraId="4C9575C1" w14:textId="1CD338DE" w:rsidR="007F0313" w:rsidRDefault="007F0313" w:rsidP="00D95639">
            <w:pPr>
              <w:rPr>
                <w:rFonts w:ascii="GHEA Grapalat" w:hAnsi="GHEA Grapalat"/>
                <w:b/>
                <w:color w:val="000000"/>
                <w:lang w:val="hy-AM" w:eastAsia="hy-AM"/>
              </w:rPr>
            </w:pPr>
          </w:p>
          <w:p w14:paraId="6E3968A0" w14:textId="2B6FA302" w:rsidR="007F0313" w:rsidRDefault="007F0313" w:rsidP="00D95639">
            <w:pPr>
              <w:rPr>
                <w:rFonts w:ascii="GHEA Grapalat" w:hAnsi="GHEA Grapalat"/>
                <w:b/>
                <w:color w:val="000000"/>
                <w:lang w:val="hy-AM" w:eastAsia="hy-AM"/>
              </w:rPr>
            </w:pPr>
          </w:p>
          <w:p w14:paraId="74CD5851" w14:textId="77777777" w:rsidR="007F0313" w:rsidRPr="00D95639" w:rsidRDefault="007F0313" w:rsidP="00D95639">
            <w:pPr>
              <w:rPr>
                <w:rFonts w:ascii="GHEA Grapalat" w:hAnsi="GHEA Grapalat"/>
                <w:b/>
                <w:color w:val="000000"/>
                <w:lang w:val="hy-AM" w:eastAsia="hy-AM"/>
              </w:rPr>
            </w:pPr>
          </w:p>
          <w:p w14:paraId="07C0E2A0" w14:textId="15569C46" w:rsidR="00D95639" w:rsidRDefault="00D95639" w:rsidP="00E226FF">
            <w:pPr>
              <w:pStyle w:val="ListParagraph"/>
              <w:numPr>
                <w:ilvl w:val="0"/>
                <w:numId w:val="19"/>
              </w:numPr>
              <w:rPr>
                <w:rFonts w:ascii="GHEA Grapalat" w:hAnsi="GHEA Grapalat"/>
                <w:b/>
                <w:color w:val="000000"/>
                <w:lang w:val="hy-AM" w:eastAsia="hy-AM"/>
              </w:rPr>
            </w:pPr>
            <w:r>
              <w:rPr>
                <w:rFonts w:ascii="GHEA Grapalat" w:hAnsi="GHEA Grapalat"/>
                <w:b/>
                <w:color w:val="000000"/>
                <w:lang w:val="hy-AM" w:eastAsia="hy-AM"/>
              </w:rPr>
              <w:t>Ընդունվել է:</w:t>
            </w:r>
          </w:p>
          <w:p w14:paraId="36B5D75D" w14:textId="5AEC9F6A" w:rsidR="00D95639" w:rsidRDefault="00D95639" w:rsidP="00D95639">
            <w:pPr>
              <w:rPr>
                <w:rFonts w:ascii="GHEA Grapalat" w:hAnsi="GHEA Grapalat"/>
                <w:b/>
                <w:color w:val="000000"/>
                <w:lang w:val="hy-AM" w:eastAsia="hy-AM"/>
              </w:rPr>
            </w:pPr>
          </w:p>
          <w:p w14:paraId="42AC9347" w14:textId="719AE89A" w:rsidR="00D95639" w:rsidRDefault="00D95639" w:rsidP="00D95639">
            <w:pPr>
              <w:rPr>
                <w:rFonts w:ascii="GHEA Grapalat" w:hAnsi="GHEA Grapalat"/>
                <w:b/>
                <w:color w:val="000000"/>
                <w:lang w:val="hy-AM" w:eastAsia="hy-AM"/>
              </w:rPr>
            </w:pPr>
          </w:p>
          <w:p w14:paraId="5EDA45AB" w14:textId="76AF9659" w:rsidR="00D95639" w:rsidRDefault="00D95639" w:rsidP="00D95639">
            <w:pPr>
              <w:rPr>
                <w:rFonts w:ascii="GHEA Grapalat" w:hAnsi="GHEA Grapalat"/>
                <w:b/>
                <w:color w:val="000000"/>
                <w:lang w:val="hy-AM" w:eastAsia="hy-AM"/>
              </w:rPr>
            </w:pPr>
          </w:p>
          <w:p w14:paraId="4927BD62" w14:textId="1499258E" w:rsidR="00D95639" w:rsidRDefault="00D95639" w:rsidP="00D95639">
            <w:pPr>
              <w:rPr>
                <w:rFonts w:ascii="GHEA Grapalat" w:hAnsi="GHEA Grapalat"/>
                <w:b/>
                <w:color w:val="000000"/>
                <w:lang w:val="hy-AM" w:eastAsia="hy-AM"/>
              </w:rPr>
            </w:pPr>
          </w:p>
          <w:p w14:paraId="524280F7" w14:textId="5C5A6F67" w:rsidR="00D95639" w:rsidRDefault="00D95639" w:rsidP="00D95639">
            <w:pPr>
              <w:rPr>
                <w:rFonts w:ascii="GHEA Grapalat" w:hAnsi="GHEA Grapalat"/>
                <w:b/>
                <w:color w:val="000000"/>
                <w:lang w:val="hy-AM" w:eastAsia="hy-AM"/>
              </w:rPr>
            </w:pPr>
          </w:p>
          <w:p w14:paraId="14709CEF" w14:textId="3F41407C" w:rsidR="00D95639" w:rsidRDefault="00D95639" w:rsidP="00D95639">
            <w:pPr>
              <w:rPr>
                <w:rFonts w:ascii="GHEA Grapalat" w:hAnsi="GHEA Grapalat"/>
                <w:b/>
                <w:color w:val="000000"/>
                <w:lang w:val="hy-AM" w:eastAsia="hy-AM"/>
              </w:rPr>
            </w:pPr>
          </w:p>
          <w:p w14:paraId="4553AFB6" w14:textId="3688AAB7" w:rsidR="00D95639" w:rsidRDefault="00D95639" w:rsidP="00D95639">
            <w:pPr>
              <w:rPr>
                <w:rFonts w:ascii="GHEA Grapalat" w:hAnsi="GHEA Grapalat"/>
                <w:b/>
                <w:color w:val="000000"/>
                <w:lang w:val="hy-AM" w:eastAsia="hy-AM"/>
              </w:rPr>
            </w:pPr>
          </w:p>
          <w:p w14:paraId="340A00E7" w14:textId="7ED17043" w:rsidR="00D95639" w:rsidRDefault="00D95639" w:rsidP="00D95639">
            <w:pPr>
              <w:rPr>
                <w:rFonts w:ascii="GHEA Grapalat" w:hAnsi="GHEA Grapalat"/>
                <w:b/>
                <w:color w:val="000000"/>
                <w:lang w:val="hy-AM" w:eastAsia="hy-AM"/>
              </w:rPr>
            </w:pPr>
          </w:p>
          <w:p w14:paraId="43CCAC15" w14:textId="1DF27148" w:rsidR="00D95639" w:rsidRDefault="00D95639" w:rsidP="00D95639">
            <w:pPr>
              <w:rPr>
                <w:rFonts w:ascii="GHEA Grapalat" w:hAnsi="GHEA Grapalat"/>
                <w:b/>
                <w:color w:val="000000"/>
                <w:lang w:val="hy-AM" w:eastAsia="hy-AM"/>
              </w:rPr>
            </w:pPr>
          </w:p>
          <w:p w14:paraId="78F08DDA" w14:textId="77777777" w:rsidR="00D95639" w:rsidRPr="00D95639" w:rsidRDefault="00D95639" w:rsidP="00D95639">
            <w:pPr>
              <w:rPr>
                <w:rFonts w:ascii="GHEA Grapalat" w:hAnsi="GHEA Grapalat"/>
                <w:b/>
                <w:color w:val="000000"/>
                <w:lang w:val="hy-AM" w:eastAsia="hy-AM"/>
              </w:rPr>
            </w:pPr>
          </w:p>
          <w:p w14:paraId="6DB00903" w14:textId="6C0E0CFB" w:rsidR="00D95639" w:rsidRDefault="00D95639" w:rsidP="00E226FF">
            <w:pPr>
              <w:pStyle w:val="ListParagraph"/>
              <w:numPr>
                <w:ilvl w:val="0"/>
                <w:numId w:val="19"/>
              </w:numPr>
              <w:rPr>
                <w:rFonts w:ascii="GHEA Grapalat" w:hAnsi="GHEA Grapalat"/>
                <w:b/>
                <w:color w:val="000000"/>
                <w:lang w:val="hy-AM" w:eastAsia="hy-AM"/>
              </w:rPr>
            </w:pPr>
            <w:r>
              <w:rPr>
                <w:rFonts w:ascii="GHEA Grapalat" w:hAnsi="GHEA Grapalat"/>
                <w:b/>
                <w:color w:val="000000"/>
                <w:lang w:val="hy-AM" w:eastAsia="hy-AM"/>
              </w:rPr>
              <w:t>Ընդունվել է:</w:t>
            </w:r>
          </w:p>
          <w:p w14:paraId="7214F27D" w14:textId="6280DEFA" w:rsidR="00D95639" w:rsidRDefault="00D95639" w:rsidP="00D95639">
            <w:pPr>
              <w:rPr>
                <w:rFonts w:ascii="GHEA Grapalat" w:hAnsi="GHEA Grapalat"/>
                <w:b/>
                <w:color w:val="000000"/>
                <w:lang w:val="hy-AM" w:eastAsia="hy-AM"/>
              </w:rPr>
            </w:pPr>
          </w:p>
          <w:p w14:paraId="04F70DAB" w14:textId="14D3FB5E" w:rsidR="00D95639" w:rsidRDefault="00D95639" w:rsidP="00D95639">
            <w:pPr>
              <w:rPr>
                <w:rFonts w:ascii="GHEA Grapalat" w:hAnsi="GHEA Grapalat"/>
                <w:b/>
                <w:color w:val="000000"/>
                <w:lang w:val="hy-AM" w:eastAsia="hy-AM"/>
              </w:rPr>
            </w:pPr>
          </w:p>
          <w:p w14:paraId="235EF900" w14:textId="0D834327" w:rsidR="00D95639" w:rsidRDefault="00D95639" w:rsidP="00D95639">
            <w:pPr>
              <w:rPr>
                <w:rFonts w:ascii="GHEA Grapalat" w:hAnsi="GHEA Grapalat"/>
                <w:b/>
                <w:color w:val="000000"/>
                <w:lang w:val="hy-AM" w:eastAsia="hy-AM"/>
              </w:rPr>
            </w:pPr>
          </w:p>
          <w:p w14:paraId="7FB3F3F3" w14:textId="35A2A7BD" w:rsidR="00D95639" w:rsidRDefault="00D95639" w:rsidP="00D95639">
            <w:pPr>
              <w:rPr>
                <w:rFonts w:ascii="GHEA Grapalat" w:hAnsi="GHEA Grapalat"/>
                <w:b/>
                <w:color w:val="000000"/>
                <w:lang w:val="hy-AM" w:eastAsia="hy-AM"/>
              </w:rPr>
            </w:pPr>
          </w:p>
          <w:p w14:paraId="3C09DE3E" w14:textId="619FCF88" w:rsidR="00D95639" w:rsidRDefault="00D95639" w:rsidP="00D95639">
            <w:pPr>
              <w:rPr>
                <w:rFonts w:ascii="GHEA Grapalat" w:hAnsi="GHEA Grapalat"/>
                <w:b/>
                <w:color w:val="000000"/>
                <w:lang w:val="hy-AM" w:eastAsia="hy-AM"/>
              </w:rPr>
            </w:pPr>
          </w:p>
          <w:p w14:paraId="4AE97A88" w14:textId="7A0EA359" w:rsidR="00D95639" w:rsidRDefault="00D95639" w:rsidP="00D95639">
            <w:pPr>
              <w:rPr>
                <w:rFonts w:ascii="GHEA Grapalat" w:hAnsi="GHEA Grapalat"/>
                <w:b/>
                <w:color w:val="000000"/>
                <w:lang w:val="hy-AM" w:eastAsia="hy-AM"/>
              </w:rPr>
            </w:pPr>
          </w:p>
          <w:p w14:paraId="1E9D7569" w14:textId="19ADFC29" w:rsidR="00D95639" w:rsidRDefault="00D95639" w:rsidP="00D95639">
            <w:pPr>
              <w:rPr>
                <w:rFonts w:ascii="GHEA Grapalat" w:hAnsi="GHEA Grapalat"/>
                <w:b/>
                <w:color w:val="000000"/>
                <w:lang w:val="hy-AM" w:eastAsia="hy-AM"/>
              </w:rPr>
            </w:pPr>
          </w:p>
          <w:p w14:paraId="42AF8184" w14:textId="62088FE0" w:rsidR="00D95639" w:rsidRDefault="00D95639" w:rsidP="00D95639">
            <w:pPr>
              <w:rPr>
                <w:rFonts w:ascii="GHEA Grapalat" w:hAnsi="GHEA Grapalat"/>
                <w:b/>
                <w:color w:val="000000"/>
                <w:lang w:val="hy-AM" w:eastAsia="hy-AM"/>
              </w:rPr>
            </w:pPr>
          </w:p>
          <w:p w14:paraId="7D8465EE" w14:textId="77777777" w:rsidR="00D95639" w:rsidRPr="00D95639" w:rsidRDefault="00D95639" w:rsidP="00D95639">
            <w:pPr>
              <w:rPr>
                <w:rFonts w:ascii="GHEA Grapalat" w:hAnsi="GHEA Grapalat"/>
                <w:b/>
                <w:color w:val="000000"/>
                <w:lang w:val="hy-AM" w:eastAsia="hy-AM"/>
              </w:rPr>
            </w:pPr>
          </w:p>
          <w:p w14:paraId="579AE347" w14:textId="4D88B949" w:rsidR="00D95639" w:rsidRDefault="00D95639" w:rsidP="00E226FF">
            <w:pPr>
              <w:pStyle w:val="ListParagraph"/>
              <w:numPr>
                <w:ilvl w:val="0"/>
                <w:numId w:val="19"/>
              </w:numPr>
              <w:rPr>
                <w:rFonts w:ascii="GHEA Grapalat" w:hAnsi="GHEA Grapalat"/>
                <w:b/>
                <w:color w:val="000000"/>
                <w:lang w:val="hy-AM" w:eastAsia="hy-AM"/>
              </w:rPr>
            </w:pPr>
            <w:r>
              <w:rPr>
                <w:rFonts w:ascii="GHEA Grapalat" w:hAnsi="GHEA Grapalat"/>
                <w:b/>
                <w:color w:val="000000"/>
                <w:lang w:val="hy-AM" w:eastAsia="hy-AM"/>
              </w:rPr>
              <w:lastRenderedPageBreak/>
              <w:t>Ընդունվել է:</w:t>
            </w:r>
          </w:p>
          <w:p w14:paraId="07BF8165" w14:textId="4A91D547" w:rsidR="00E276F4" w:rsidRPr="00E226FF" w:rsidRDefault="00E276F4" w:rsidP="00E276F4">
            <w:pPr>
              <w:pStyle w:val="ListParagraph"/>
              <w:rPr>
                <w:rFonts w:ascii="GHEA Grapalat" w:hAnsi="GHEA Grapalat"/>
                <w:b/>
                <w:color w:val="000000"/>
                <w:lang w:val="hy-AM" w:eastAsia="hy-AM"/>
              </w:rPr>
            </w:pPr>
          </w:p>
        </w:tc>
      </w:tr>
      <w:tr w:rsidR="005D0404" w:rsidRPr="00762084" w14:paraId="0F33FF46" w14:textId="77777777" w:rsidTr="005D0404">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617ECF47" w14:textId="0FF44E8D" w:rsidR="005D0404" w:rsidRPr="005D0404" w:rsidRDefault="005D0404" w:rsidP="005D0404">
            <w:pPr>
              <w:spacing w:line="360" w:lineRule="auto"/>
              <w:ind w:firstLine="618"/>
              <w:jc w:val="both"/>
              <w:rPr>
                <w:rFonts w:ascii="GHEA Grapalat" w:hAnsi="GHEA Grapalat" w:cs="Sylfaen"/>
                <w:lang w:val="hy-AM"/>
              </w:rPr>
            </w:pPr>
            <w:r>
              <w:rPr>
                <w:rFonts w:ascii="GHEA Grapalat" w:hAnsi="GHEA Grapalat" w:cs="Sylfaen"/>
                <w:lang w:val="hy-AM"/>
              </w:rPr>
              <w:lastRenderedPageBreak/>
              <w:t>9</w:t>
            </w:r>
            <w:r w:rsidRPr="005D0404">
              <w:rPr>
                <w:rFonts w:ascii="GHEA Grapalat" w:hAnsi="GHEA Grapalat" w:cs="Sylfaen"/>
                <w:lang w:val="hy-AM"/>
              </w:rPr>
              <w:t xml:space="preserve">. </w:t>
            </w:r>
            <w:bookmarkStart w:id="0" w:name="_GoBack"/>
            <w:r w:rsidRPr="003A2CE5">
              <w:rPr>
                <w:rFonts w:ascii="GHEA Grapalat" w:hAnsi="GHEA Grapalat" w:cs="Sylfaen"/>
                <w:b/>
                <w:lang w:val="hy-AM"/>
              </w:rPr>
              <w:t>Էլեկտրոնային կառավարման, ենթակառուցվածքների ներդրման գրասենյակ</w:t>
            </w:r>
            <w:bookmarkEnd w:id="0"/>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8E2C888" w14:textId="3EF3E3CF" w:rsidR="005D0404" w:rsidRPr="00762084" w:rsidRDefault="005D0404" w:rsidP="005D0404">
            <w:pPr>
              <w:jc w:val="center"/>
              <w:rPr>
                <w:rFonts w:ascii="GHEA Grapalat" w:hAnsi="GHEA Grapalat"/>
                <w:b/>
                <w:color w:val="000000"/>
                <w:lang w:val="hy-AM" w:eastAsia="hy-AM"/>
              </w:rPr>
            </w:pPr>
            <w:r>
              <w:rPr>
                <w:rFonts w:ascii="GHEA Grapalat" w:hAnsi="GHEA Grapalat"/>
                <w:b/>
                <w:color w:val="000000"/>
                <w:lang w:val="hy-AM" w:eastAsia="hy-AM"/>
              </w:rPr>
              <w:t>05.02.2024</w:t>
            </w:r>
          </w:p>
        </w:tc>
      </w:tr>
      <w:tr w:rsidR="005D0404" w:rsidRPr="00BF6445" w14:paraId="3E240FAA" w14:textId="77777777" w:rsidTr="005D0404">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A6A6A6" w:themeFill="background1" w:themeFillShade="A6"/>
            <w:hideMark/>
          </w:tcPr>
          <w:p w14:paraId="58D4C931" w14:textId="77777777" w:rsidR="005D0404" w:rsidRPr="00762084" w:rsidRDefault="005D0404" w:rsidP="005D0404">
            <w:pPr>
              <w:spacing w:line="360" w:lineRule="auto"/>
              <w:ind w:firstLine="618"/>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6372F72" w14:textId="79A5AAB6" w:rsidR="005D0404" w:rsidRPr="00BF6445" w:rsidRDefault="005D0404" w:rsidP="005D0404">
            <w:pPr>
              <w:jc w:val="center"/>
              <w:rPr>
                <w:rFonts w:ascii="GHEA Grapalat" w:hAnsi="GHEA Grapalat"/>
                <w:b/>
                <w:color w:val="000000"/>
                <w:lang w:val="hy-AM" w:eastAsia="hy-AM"/>
              </w:rPr>
            </w:pPr>
            <w:r w:rsidRPr="005D0404">
              <w:rPr>
                <w:rFonts w:ascii="GHEA Grapalat" w:hAnsi="GHEA Grapalat"/>
                <w:b/>
                <w:color w:val="000000"/>
                <w:lang w:val="hy-AM" w:eastAsia="hy-AM"/>
              </w:rPr>
              <w:t>3859</w:t>
            </w:r>
          </w:p>
        </w:tc>
      </w:tr>
      <w:tr w:rsidR="005D0404" w:rsidRPr="003A2CE5" w14:paraId="1DA7564B" w14:textId="77777777" w:rsidTr="005D0404">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hideMark/>
          </w:tcPr>
          <w:p w14:paraId="6C753A3B" w14:textId="77777777" w:rsidR="005D0404" w:rsidRDefault="005D0404" w:rsidP="005D0404">
            <w:pPr>
              <w:spacing w:line="360" w:lineRule="auto"/>
              <w:ind w:firstLine="618"/>
              <w:jc w:val="both"/>
              <w:rPr>
                <w:rFonts w:ascii="GHEA Grapalat" w:hAnsi="GHEA Grapalat" w:cs="Sylfaen"/>
                <w:lang w:val="hy-AM"/>
              </w:rPr>
            </w:pPr>
            <w:r w:rsidRPr="005D0404">
              <w:rPr>
                <w:rFonts w:ascii="GHEA Grapalat" w:hAnsi="GHEA Grapalat" w:cs="Sylfaen"/>
                <w:lang w:val="hy-AM"/>
              </w:rPr>
              <w:t xml:space="preserve">   «Հայաստանի  Հանրապետության կառավարության  2019  թվականի օգոստոսի 15-ի թիվ 1080-ն որոշման մեջ փոփոխություններ և լրացումներ կատարելու մասին» Կառավարության որոշման նախագծի վերաբերյալ</w:t>
            </w:r>
            <w:r>
              <w:rPr>
                <w:rFonts w:ascii="GHEA Grapalat" w:hAnsi="GHEA Grapalat" w:cs="Sylfaen"/>
                <w:lang w:val="hy-AM"/>
              </w:rPr>
              <w:t>`</w:t>
            </w:r>
          </w:p>
          <w:p w14:paraId="4AF503C8" w14:textId="51E578F4" w:rsidR="005D0404" w:rsidRDefault="005D0404" w:rsidP="005D0404">
            <w:pPr>
              <w:spacing w:line="360" w:lineRule="auto"/>
              <w:ind w:firstLine="618"/>
              <w:jc w:val="both"/>
              <w:rPr>
                <w:rFonts w:ascii="GHEA Grapalat" w:hAnsi="GHEA Grapalat" w:cs="Sylfaen"/>
                <w:lang w:val="hy-AM"/>
              </w:rPr>
            </w:pPr>
            <w:r>
              <w:rPr>
                <w:rFonts w:ascii="GHEA Grapalat" w:hAnsi="GHEA Grapalat" w:cs="Sylfaen"/>
                <w:lang w:val="hy-AM"/>
              </w:rPr>
              <w:t>1.Նախագծի 1-ին կետի 5-րդ ենթակետում</w:t>
            </w:r>
            <w:r w:rsidRPr="005D0404">
              <w:rPr>
                <w:rFonts w:ascii="GHEA Grapalat" w:hAnsi="GHEA Grapalat" w:cs="Sylfaen"/>
                <w:lang w:val="hy-AM"/>
              </w:rPr>
              <w:t xml:space="preserve"> </w:t>
            </w:r>
            <w:r>
              <w:rPr>
                <w:rFonts w:ascii="GHEA Grapalat" w:hAnsi="GHEA Grapalat" w:cs="Sylfaen"/>
                <w:lang w:val="hy-AM"/>
              </w:rPr>
              <w:t>մ</w:t>
            </w:r>
            <w:r w:rsidRPr="005D0404">
              <w:rPr>
                <w:rFonts w:ascii="GHEA Grapalat" w:hAnsi="GHEA Grapalat" w:cs="Sylfaen"/>
                <w:lang w:val="hy-AM"/>
              </w:rPr>
              <w:t>տքի կրկնություն է. Գուցե՝ «Տեխնիկական խնդիրը կարգավորելուց հետո՝ վերջինիս հասանելիությունը վերականգնելուն պես թղթային գրված դեղատոմսերը մուտքագրվում են Համակարգ»</w:t>
            </w:r>
            <w:r>
              <w:rPr>
                <w:rFonts w:ascii="GHEA Grapalat" w:hAnsi="GHEA Grapalat" w:cs="Sylfaen"/>
                <w:lang w:val="hy-AM"/>
              </w:rPr>
              <w:t>:</w:t>
            </w:r>
          </w:p>
          <w:p w14:paraId="6B5E0506" w14:textId="421089EC" w:rsidR="005D0404" w:rsidRPr="005D0404" w:rsidRDefault="005D0404" w:rsidP="005D0404">
            <w:pPr>
              <w:spacing w:line="360" w:lineRule="auto"/>
              <w:ind w:firstLine="618"/>
              <w:jc w:val="both"/>
              <w:rPr>
                <w:rFonts w:ascii="GHEA Grapalat" w:hAnsi="GHEA Grapalat" w:cs="Sylfaen"/>
                <w:lang w:val="hy-AM"/>
              </w:rPr>
            </w:pPr>
            <w:r>
              <w:rPr>
                <w:rFonts w:ascii="GHEA Grapalat" w:hAnsi="GHEA Grapalat" w:cs="Sylfaen"/>
                <w:lang w:val="hy-AM"/>
              </w:rPr>
              <w:t>2. Նախագծի 1-ին կետի 8-րդ ենթակետում</w:t>
            </w:r>
            <w:r w:rsidRPr="005D0404">
              <w:rPr>
                <w:rFonts w:ascii="GHEA Grapalat" w:hAnsi="GHEA Grapalat" w:cs="Sylfaen"/>
                <w:lang w:val="hy-AM"/>
              </w:rPr>
              <w:t xml:space="preserve"> </w:t>
            </w:r>
            <w:r>
              <w:rPr>
                <w:rFonts w:ascii="GHEA Grapalat" w:hAnsi="GHEA Grapalat" w:cs="Sylfaen"/>
                <w:lang w:val="hy-AM"/>
              </w:rPr>
              <w:t xml:space="preserve">առաջարկում ենք  </w:t>
            </w:r>
            <w:r w:rsidRPr="005D0404">
              <w:rPr>
                <w:rFonts w:ascii="GHEA Grapalat" w:hAnsi="GHEA Grapalat" w:cs="Sylfaen"/>
                <w:lang w:val="hy-AM"/>
              </w:rPr>
              <w:t xml:space="preserve">Էլեկտրոնային դեղատոմսը թղթային տարբերակով ներկայացնելու պարագայում </w:t>
            </w:r>
            <w:r>
              <w:rPr>
                <w:rFonts w:ascii="GHEA Grapalat" w:hAnsi="GHEA Grapalat" w:cs="Sylfaen"/>
                <w:lang w:val="hy-AM"/>
              </w:rPr>
              <w:t>ավելացնել</w:t>
            </w:r>
            <w:r w:rsidRPr="005D0404">
              <w:rPr>
                <w:rFonts w:ascii="GHEA Grapalat" w:hAnsi="GHEA Grapalat" w:cs="Sylfaen"/>
                <w:lang w:val="hy-AM"/>
              </w:rPr>
              <w:t xml:space="preserve"> փաստաթղթերի վավերականացման համար QR կոդը՝ verify.e-gov.am հասցեում դեղատոմսի վավերականությունը ստուգելու հնարավորությունն ապահովելու նպատակով:</w:t>
            </w:r>
          </w:p>
          <w:p w14:paraId="0879D24A" w14:textId="1AA1C450" w:rsidR="005D0404" w:rsidRPr="00762084" w:rsidRDefault="005D0404" w:rsidP="005D0404">
            <w:pPr>
              <w:spacing w:line="360" w:lineRule="auto"/>
              <w:ind w:firstLine="618"/>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FFFFFF"/>
            <w:hideMark/>
          </w:tcPr>
          <w:p w14:paraId="44851914" w14:textId="77777777" w:rsidR="005D0404" w:rsidRDefault="005D0404" w:rsidP="005D0404">
            <w:pPr>
              <w:rPr>
                <w:rFonts w:ascii="GHEA Grapalat" w:hAnsi="GHEA Grapalat"/>
                <w:b/>
                <w:color w:val="000000"/>
                <w:lang w:val="hy-AM" w:eastAsia="hy-AM"/>
              </w:rPr>
            </w:pPr>
          </w:p>
          <w:p w14:paraId="411FF6F2" w14:textId="3DA09519" w:rsidR="005D0404" w:rsidRDefault="005D0404" w:rsidP="005D0404">
            <w:pPr>
              <w:rPr>
                <w:rFonts w:ascii="GHEA Grapalat" w:hAnsi="GHEA Grapalat"/>
                <w:b/>
                <w:color w:val="000000"/>
                <w:lang w:val="hy-AM" w:eastAsia="hy-AM"/>
              </w:rPr>
            </w:pPr>
          </w:p>
          <w:p w14:paraId="5484A949" w14:textId="005F411F" w:rsidR="005D0404" w:rsidRDefault="005D0404" w:rsidP="005D0404">
            <w:pPr>
              <w:rPr>
                <w:rFonts w:ascii="GHEA Grapalat" w:hAnsi="GHEA Grapalat"/>
                <w:b/>
                <w:color w:val="000000"/>
                <w:lang w:val="hy-AM" w:eastAsia="hy-AM"/>
              </w:rPr>
            </w:pPr>
          </w:p>
          <w:p w14:paraId="6151EF71" w14:textId="1F5BB033" w:rsidR="005D0404" w:rsidRDefault="005D0404" w:rsidP="005D0404">
            <w:pPr>
              <w:rPr>
                <w:rFonts w:ascii="GHEA Grapalat" w:hAnsi="GHEA Grapalat"/>
                <w:b/>
                <w:color w:val="000000"/>
                <w:lang w:val="hy-AM" w:eastAsia="hy-AM"/>
              </w:rPr>
            </w:pPr>
          </w:p>
          <w:p w14:paraId="1B8356D7" w14:textId="1DDBC4FD" w:rsidR="005D0404" w:rsidRDefault="005D0404" w:rsidP="005D0404">
            <w:pPr>
              <w:pStyle w:val="ListParagraph"/>
              <w:numPr>
                <w:ilvl w:val="0"/>
                <w:numId w:val="20"/>
              </w:numPr>
              <w:rPr>
                <w:rFonts w:ascii="GHEA Grapalat" w:hAnsi="GHEA Grapalat"/>
                <w:b/>
                <w:color w:val="000000"/>
                <w:lang w:val="hy-AM" w:eastAsia="hy-AM"/>
              </w:rPr>
            </w:pPr>
            <w:r>
              <w:rPr>
                <w:rFonts w:ascii="GHEA Grapalat" w:hAnsi="GHEA Grapalat"/>
                <w:b/>
                <w:color w:val="000000"/>
                <w:lang w:val="hy-AM" w:eastAsia="hy-AM"/>
              </w:rPr>
              <w:t>Ընդունվել է:</w:t>
            </w:r>
          </w:p>
          <w:p w14:paraId="1320EBEA" w14:textId="1694F1CC" w:rsidR="005D0404" w:rsidRDefault="005D0404" w:rsidP="005D0404">
            <w:pPr>
              <w:rPr>
                <w:rFonts w:ascii="GHEA Grapalat" w:hAnsi="GHEA Grapalat"/>
                <w:b/>
                <w:color w:val="000000"/>
                <w:lang w:val="hy-AM" w:eastAsia="hy-AM"/>
              </w:rPr>
            </w:pPr>
          </w:p>
          <w:p w14:paraId="6B0CDDAC" w14:textId="67A10306" w:rsidR="005D0404" w:rsidRDefault="005D0404" w:rsidP="005D0404">
            <w:pPr>
              <w:rPr>
                <w:rFonts w:ascii="GHEA Grapalat" w:hAnsi="GHEA Grapalat"/>
                <w:b/>
                <w:color w:val="000000"/>
                <w:lang w:val="hy-AM" w:eastAsia="hy-AM"/>
              </w:rPr>
            </w:pPr>
          </w:p>
          <w:p w14:paraId="26FDDA9E" w14:textId="73B8A647" w:rsidR="005D0404" w:rsidRDefault="005D0404" w:rsidP="005D0404">
            <w:pPr>
              <w:rPr>
                <w:rFonts w:ascii="GHEA Grapalat" w:hAnsi="GHEA Grapalat"/>
                <w:b/>
                <w:color w:val="000000"/>
                <w:lang w:val="hy-AM" w:eastAsia="hy-AM"/>
              </w:rPr>
            </w:pPr>
          </w:p>
          <w:p w14:paraId="0DCFEB8E" w14:textId="7C8C6081" w:rsidR="005D0404" w:rsidRDefault="005D0404" w:rsidP="005D0404">
            <w:pPr>
              <w:rPr>
                <w:rFonts w:ascii="GHEA Grapalat" w:hAnsi="GHEA Grapalat"/>
                <w:b/>
                <w:color w:val="000000"/>
                <w:lang w:val="hy-AM" w:eastAsia="hy-AM"/>
              </w:rPr>
            </w:pPr>
          </w:p>
          <w:p w14:paraId="305F1E5D" w14:textId="4C1CA608" w:rsidR="005D0404" w:rsidRDefault="005D0404" w:rsidP="005D0404">
            <w:pPr>
              <w:rPr>
                <w:rFonts w:ascii="GHEA Grapalat" w:hAnsi="GHEA Grapalat"/>
                <w:b/>
                <w:color w:val="000000"/>
                <w:lang w:val="hy-AM" w:eastAsia="hy-AM"/>
              </w:rPr>
            </w:pPr>
          </w:p>
          <w:p w14:paraId="713BCAB0" w14:textId="67BD0C25" w:rsidR="005D0404" w:rsidRDefault="005D0404" w:rsidP="005D0404">
            <w:pPr>
              <w:pStyle w:val="ListParagraph"/>
              <w:numPr>
                <w:ilvl w:val="0"/>
                <w:numId w:val="20"/>
              </w:numPr>
              <w:rPr>
                <w:rFonts w:ascii="GHEA Grapalat" w:hAnsi="GHEA Grapalat"/>
                <w:b/>
                <w:color w:val="000000"/>
                <w:lang w:val="hy-AM" w:eastAsia="hy-AM"/>
              </w:rPr>
            </w:pPr>
            <w:r>
              <w:rPr>
                <w:rFonts w:ascii="GHEA Grapalat" w:hAnsi="GHEA Grapalat"/>
                <w:b/>
                <w:color w:val="000000"/>
                <w:lang w:val="hy-AM" w:eastAsia="hy-AM"/>
              </w:rPr>
              <w:t>Ընդունվել է</w:t>
            </w:r>
            <w:r w:rsidR="006E5E09">
              <w:rPr>
                <w:rFonts w:ascii="GHEA Grapalat" w:hAnsi="GHEA Grapalat"/>
                <w:b/>
                <w:color w:val="000000"/>
                <w:lang w:val="hy-AM" w:eastAsia="hy-AM"/>
              </w:rPr>
              <w:t xml:space="preserve"> ի գիտություն</w:t>
            </w:r>
            <w:r>
              <w:rPr>
                <w:rFonts w:ascii="GHEA Grapalat" w:hAnsi="GHEA Grapalat"/>
                <w:b/>
                <w:color w:val="000000"/>
                <w:lang w:val="hy-AM" w:eastAsia="hy-AM"/>
              </w:rPr>
              <w:t>:</w:t>
            </w:r>
          </w:p>
          <w:p w14:paraId="5A87E445" w14:textId="606AEF01" w:rsidR="006E5E09" w:rsidRPr="006E5E09" w:rsidRDefault="006E5E09" w:rsidP="006E5E09">
            <w:pPr>
              <w:pStyle w:val="ListParagraph"/>
              <w:rPr>
                <w:rFonts w:ascii="GHEA Grapalat" w:hAnsi="GHEA Grapalat"/>
                <w:color w:val="000000"/>
                <w:lang w:val="hy-AM" w:eastAsia="hy-AM"/>
              </w:rPr>
            </w:pPr>
            <w:r w:rsidRPr="006E5E09">
              <w:rPr>
                <w:rFonts w:ascii="GHEA Grapalat" w:hAnsi="GHEA Grapalat"/>
                <w:color w:val="000000"/>
                <w:lang w:val="hy-AM" w:eastAsia="hy-AM"/>
              </w:rPr>
              <w:t>Աշխատանքային կարգով քննարկվել է և նախագծի 1-ին կետի 8-րդ ենթակետում կատարվել է համապատասխան լրացումը:</w:t>
            </w:r>
          </w:p>
          <w:p w14:paraId="0B35EC48" w14:textId="1ED3ECDA" w:rsidR="005D0404" w:rsidRPr="007A0A16" w:rsidRDefault="005D0404" w:rsidP="007A0A16">
            <w:pPr>
              <w:ind w:left="360"/>
              <w:rPr>
                <w:rFonts w:ascii="GHEA Grapalat" w:hAnsi="GHEA Grapalat"/>
                <w:b/>
                <w:color w:val="000000"/>
                <w:lang w:val="hy-AM" w:eastAsia="hy-AM"/>
              </w:rPr>
            </w:pPr>
          </w:p>
          <w:p w14:paraId="2EB62B49" w14:textId="77777777" w:rsidR="005D0404" w:rsidRPr="001A26F3" w:rsidRDefault="005D0404" w:rsidP="005D0404">
            <w:pPr>
              <w:rPr>
                <w:rFonts w:ascii="GHEA Grapalat" w:hAnsi="GHEA Grapalat"/>
                <w:b/>
                <w:color w:val="000000"/>
                <w:lang w:val="hy-AM" w:eastAsia="hy-AM"/>
              </w:rPr>
            </w:pPr>
          </w:p>
        </w:tc>
      </w:tr>
    </w:tbl>
    <w:p w14:paraId="16118AAA" w14:textId="77777777" w:rsidR="00DD15BC" w:rsidRPr="00762084" w:rsidRDefault="00DD15BC" w:rsidP="00292014">
      <w:pPr>
        <w:rPr>
          <w:rFonts w:ascii="GHEA Grapalat" w:hAnsi="GHEA Grapalat"/>
          <w:lang w:val="hy-AM"/>
        </w:rPr>
      </w:pPr>
    </w:p>
    <w:sectPr w:rsidR="00DD15BC" w:rsidRPr="00762084" w:rsidSect="005C4561">
      <w:pgSz w:w="16838" w:h="11906" w:orient="landscape" w:code="9"/>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47FAB3" w14:textId="77777777" w:rsidR="00A5286A" w:rsidRDefault="00A5286A" w:rsidP="002C19BC">
      <w:r>
        <w:separator/>
      </w:r>
    </w:p>
  </w:endnote>
  <w:endnote w:type="continuationSeparator" w:id="0">
    <w:p w14:paraId="46FE1344" w14:textId="77777777" w:rsidR="00A5286A" w:rsidRDefault="00A5286A"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9F804" w14:textId="77777777" w:rsidR="00A5286A" w:rsidRDefault="00A5286A" w:rsidP="002C19BC">
      <w:r>
        <w:separator/>
      </w:r>
    </w:p>
  </w:footnote>
  <w:footnote w:type="continuationSeparator" w:id="0">
    <w:p w14:paraId="1DBAC1A7" w14:textId="77777777" w:rsidR="00A5286A" w:rsidRDefault="00A5286A"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2E55"/>
    <w:multiLevelType w:val="hybridMultilevel"/>
    <w:tmpl w:val="F6886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36A7"/>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 w15:restartNumberingAfterBreak="0">
    <w:nsid w:val="0BD517AB"/>
    <w:multiLevelType w:val="hybridMultilevel"/>
    <w:tmpl w:val="67524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AB1852"/>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4" w15:restartNumberingAfterBreak="0">
    <w:nsid w:val="2DFF568F"/>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5" w15:restartNumberingAfterBreak="0">
    <w:nsid w:val="42131813"/>
    <w:multiLevelType w:val="hybridMultilevel"/>
    <w:tmpl w:val="1C10EC0E"/>
    <w:lvl w:ilvl="0" w:tplc="BA2EFBCA">
      <w:start w:val="1"/>
      <w:numFmt w:val="decimal"/>
      <w:lvlText w:val="%1."/>
      <w:lvlJc w:val="left"/>
      <w:pPr>
        <w:ind w:left="360" w:hanging="360"/>
      </w:pPr>
      <w:rPr>
        <w:rFonts w:cs="Calibri" w:hint="default"/>
        <w:b w:val="0"/>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6" w15:restartNumberingAfterBreak="0">
    <w:nsid w:val="440A6A36"/>
    <w:multiLevelType w:val="hybridMultilevel"/>
    <w:tmpl w:val="60261FB8"/>
    <w:lvl w:ilvl="0" w:tplc="416E69B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FE0A6D"/>
    <w:multiLevelType w:val="hybridMultilevel"/>
    <w:tmpl w:val="2E1AE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CE2025"/>
    <w:multiLevelType w:val="hybridMultilevel"/>
    <w:tmpl w:val="8B22F9D4"/>
    <w:lvl w:ilvl="0" w:tplc="E978411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5DE063E"/>
    <w:multiLevelType w:val="hybridMultilevel"/>
    <w:tmpl w:val="F3F6D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44226E"/>
    <w:multiLevelType w:val="hybridMultilevel"/>
    <w:tmpl w:val="0F50B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EA0F88"/>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2" w15:restartNumberingAfterBreak="0">
    <w:nsid w:val="50004D2C"/>
    <w:multiLevelType w:val="hybridMultilevel"/>
    <w:tmpl w:val="F6886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8A2F48"/>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4" w15:restartNumberingAfterBreak="0">
    <w:nsid w:val="568C7F90"/>
    <w:multiLevelType w:val="hybridMultilevel"/>
    <w:tmpl w:val="AE9C4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991E30"/>
    <w:multiLevelType w:val="hybridMultilevel"/>
    <w:tmpl w:val="57FE1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AE50E5"/>
    <w:multiLevelType w:val="hybridMultilevel"/>
    <w:tmpl w:val="652A8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27016D"/>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8" w15:restartNumberingAfterBreak="0">
    <w:nsid w:val="7B2E6425"/>
    <w:multiLevelType w:val="hybridMultilevel"/>
    <w:tmpl w:val="57BA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971FE6"/>
    <w:multiLevelType w:val="hybridMultilevel"/>
    <w:tmpl w:val="57BA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11"/>
  </w:num>
  <w:num w:numId="4">
    <w:abstractNumId w:val="9"/>
  </w:num>
  <w:num w:numId="5">
    <w:abstractNumId w:val="4"/>
  </w:num>
  <w:num w:numId="6">
    <w:abstractNumId w:val="3"/>
  </w:num>
  <w:num w:numId="7">
    <w:abstractNumId w:val="1"/>
  </w:num>
  <w:num w:numId="8">
    <w:abstractNumId w:val="13"/>
  </w:num>
  <w:num w:numId="9">
    <w:abstractNumId w:val="15"/>
  </w:num>
  <w:num w:numId="10">
    <w:abstractNumId w:val="17"/>
  </w:num>
  <w:num w:numId="11">
    <w:abstractNumId w:val="6"/>
  </w:num>
  <w:num w:numId="12">
    <w:abstractNumId w:val="10"/>
  </w:num>
  <w:num w:numId="13">
    <w:abstractNumId w:val="0"/>
  </w:num>
  <w:num w:numId="14">
    <w:abstractNumId w:val="18"/>
  </w:num>
  <w:num w:numId="15">
    <w:abstractNumId w:val="12"/>
  </w:num>
  <w:num w:numId="16">
    <w:abstractNumId w:val="19"/>
  </w:num>
  <w:num w:numId="17">
    <w:abstractNumId w:val="16"/>
  </w:num>
  <w:num w:numId="18">
    <w:abstractNumId w:val="7"/>
  </w:num>
  <w:num w:numId="19">
    <w:abstractNumId w:val="2"/>
  </w:num>
  <w:num w:numId="20">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7C73"/>
    <w:rsid w:val="00020CD5"/>
    <w:rsid w:val="00033590"/>
    <w:rsid w:val="00050A1E"/>
    <w:rsid w:val="000544D8"/>
    <w:rsid w:val="00056B9D"/>
    <w:rsid w:val="00064EBB"/>
    <w:rsid w:val="00072A97"/>
    <w:rsid w:val="00076B19"/>
    <w:rsid w:val="000810ED"/>
    <w:rsid w:val="00091B50"/>
    <w:rsid w:val="00092C51"/>
    <w:rsid w:val="00097DDC"/>
    <w:rsid w:val="000A0CCB"/>
    <w:rsid w:val="000A4C5B"/>
    <w:rsid w:val="000B279F"/>
    <w:rsid w:val="000B6B7B"/>
    <w:rsid w:val="000B7B68"/>
    <w:rsid w:val="000C3548"/>
    <w:rsid w:val="000E0DAD"/>
    <w:rsid w:val="000E5DE5"/>
    <w:rsid w:val="000F030C"/>
    <w:rsid w:val="000F5CA1"/>
    <w:rsid w:val="00102613"/>
    <w:rsid w:val="00105BBD"/>
    <w:rsid w:val="00115450"/>
    <w:rsid w:val="00121AA4"/>
    <w:rsid w:val="00121F35"/>
    <w:rsid w:val="0012313E"/>
    <w:rsid w:val="001232CE"/>
    <w:rsid w:val="00123B6F"/>
    <w:rsid w:val="001243FE"/>
    <w:rsid w:val="00130E82"/>
    <w:rsid w:val="00136670"/>
    <w:rsid w:val="00146F56"/>
    <w:rsid w:val="00147888"/>
    <w:rsid w:val="001524A4"/>
    <w:rsid w:val="00152B02"/>
    <w:rsid w:val="001542A2"/>
    <w:rsid w:val="0016296A"/>
    <w:rsid w:val="00166097"/>
    <w:rsid w:val="00175631"/>
    <w:rsid w:val="001763A1"/>
    <w:rsid w:val="0018491C"/>
    <w:rsid w:val="001874A3"/>
    <w:rsid w:val="001A0060"/>
    <w:rsid w:val="001A1E01"/>
    <w:rsid w:val="001A216B"/>
    <w:rsid w:val="001A26F3"/>
    <w:rsid w:val="001A582B"/>
    <w:rsid w:val="001A60D6"/>
    <w:rsid w:val="001B3733"/>
    <w:rsid w:val="001B5B31"/>
    <w:rsid w:val="001B7892"/>
    <w:rsid w:val="001C1A2B"/>
    <w:rsid w:val="001C65A5"/>
    <w:rsid w:val="001D78AF"/>
    <w:rsid w:val="0020153E"/>
    <w:rsid w:val="00201939"/>
    <w:rsid w:val="0021233D"/>
    <w:rsid w:val="00214C65"/>
    <w:rsid w:val="00226B6B"/>
    <w:rsid w:val="00232CE1"/>
    <w:rsid w:val="0023377B"/>
    <w:rsid w:val="00234339"/>
    <w:rsid w:val="00243189"/>
    <w:rsid w:val="00247C32"/>
    <w:rsid w:val="00250E4A"/>
    <w:rsid w:val="00272861"/>
    <w:rsid w:val="00272F71"/>
    <w:rsid w:val="00273316"/>
    <w:rsid w:val="002845B0"/>
    <w:rsid w:val="00292014"/>
    <w:rsid w:val="002A13E2"/>
    <w:rsid w:val="002A4FFE"/>
    <w:rsid w:val="002B3020"/>
    <w:rsid w:val="002B34A7"/>
    <w:rsid w:val="002C0C47"/>
    <w:rsid w:val="002C19BC"/>
    <w:rsid w:val="002C398B"/>
    <w:rsid w:val="002E35F0"/>
    <w:rsid w:val="002E6204"/>
    <w:rsid w:val="002F25B5"/>
    <w:rsid w:val="002F710E"/>
    <w:rsid w:val="002F71B3"/>
    <w:rsid w:val="003023E9"/>
    <w:rsid w:val="003060DE"/>
    <w:rsid w:val="00311C25"/>
    <w:rsid w:val="00312FE5"/>
    <w:rsid w:val="00316109"/>
    <w:rsid w:val="00330E5F"/>
    <w:rsid w:val="00333325"/>
    <w:rsid w:val="0033418C"/>
    <w:rsid w:val="00335CDE"/>
    <w:rsid w:val="00345B6F"/>
    <w:rsid w:val="0035185B"/>
    <w:rsid w:val="00360369"/>
    <w:rsid w:val="00364A42"/>
    <w:rsid w:val="00365B34"/>
    <w:rsid w:val="00384D9C"/>
    <w:rsid w:val="00394621"/>
    <w:rsid w:val="00396E1F"/>
    <w:rsid w:val="003A2CE5"/>
    <w:rsid w:val="003B08B1"/>
    <w:rsid w:val="003C6931"/>
    <w:rsid w:val="003D0E06"/>
    <w:rsid w:val="003E0C54"/>
    <w:rsid w:val="00410261"/>
    <w:rsid w:val="00417BD5"/>
    <w:rsid w:val="0043438C"/>
    <w:rsid w:val="0044696E"/>
    <w:rsid w:val="0045210B"/>
    <w:rsid w:val="00453192"/>
    <w:rsid w:val="0045383F"/>
    <w:rsid w:val="004538E8"/>
    <w:rsid w:val="0045579F"/>
    <w:rsid w:val="004656C4"/>
    <w:rsid w:val="00473444"/>
    <w:rsid w:val="004819D0"/>
    <w:rsid w:val="004825F6"/>
    <w:rsid w:val="00484D67"/>
    <w:rsid w:val="00486CDB"/>
    <w:rsid w:val="0048731A"/>
    <w:rsid w:val="00491818"/>
    <w:rsid w:val="0049181F"/>
    <w:rsid w:val="004A0488"/>
    <w:rsid w:val="004A2C9A"/>
    <w:rsid w:val="004B79F9"/>
    <w:rsid w:val="004D6A1F"/>
    <w:rsid w:val="004E0B2C"/>
    <w:rsid w:val="004E4F6A"/>
    <w:rsid w:val="004F32AC"/>
    <w:rsid w:val="00501E9C"/>
    <w:rsid w:val="00502ECB"/>
    <w:rsid w:val="0050383B"/>
    <w:rsid w:val="0050560C"/>
    <w:rsid w:val="005118CC"/>
    <w:rsid w:val="005129AF"/>
    <w:rsid w:val="005140CA"/>
    <w:rsid w:val="005174D3"/>
    <w:rsid w:val="005216AD"/>
    <w:rsid w:val="00525F10"/>
    <w:rsid w:val="005276AA"/>
    <w:rsid w:val="005572DF"/>
    <w:rsid w:val="00560E32"/>
    <w:rsid w:val="00565099"/>
    <w:rsid w:val="00565379"/>
    <w:rsid w:val="00582676"/>
    <w:rsid w:val="0059254C"/>
    <w:rsid w:val="0059455B"/>
    <w:rsid w:val="00596528"/>
    <w:rsid w:val="00596E26"/>
    <w:rsid w:val="00596F97"/>
    <w:rsid w:val="005970DF"/>
    <w:rsid w:val="005A7497"/>
    <w:rsid w:val="005B4FE4"/>
    <w:rsid w:val="005C2274"/>
    <w:rsid w:val="005C4561"/>
    <w:rsid w:val="005D0404"/>
    <w:rsid w:val="005D0D85"/>
    <w:rsid w:val="005D2385"/>
    <w:rsid w:val="005D518F"/>
    <w:rsid w:val="005D6F1A"/>
    <w:rsid w:val="005E15B2"/>
    <w:rsid w:val="005E6550"/>
    <w:rsid w:val="005E720F"/>
    <w:rsid w:val="006061FC"/>
    <w:rsid w:val="006149F8"/>
    <w:rsid w:val="00623F0A"/>
    <w:rsid w:val="00625120"/>
    <w:rsid w:val="00631A17"/>
    <w:rsid w:val="0063424D"/>
    <w:rsid w:val="006359C3"/>
    <w:rsid w:val="006401F8"/>
    <w:rsid w:val="0065032E"/>
    <w:rsid w:val="006618B0"/>
    <w:rsid w:val="0066251D"/>
    <w:rsid w:val="00664AA1"/>
    <w:rsid w:val="00673A22"/>
    <w:rsid w:val="00674A0C"/>
    <w:rsid w:val="006758AA"/>
    <w:rsid w:val="00695F05"/>
    <w:rsid w:val="006A5A6C"/>
    <w:rsid w:val="006A66E3"/>
    <w:rsid w:val="006C1F5A"/>
    <w:rsid w:val="006C6417"/>
    <w:rsid w:val="006D1F4D"/>
    <w:rsid w:val="006D5CFF"/>
    <w:rsid w:val="006E1C0E"/>
    <w:rsid w:val="006E50B0"/>
    <w:rsid w:val="006E5E09"/>
    <w:rsid w:val="006F30EC"/>
    <w:rsid w:val="006F5ED8"/>
    <w:rsid w:val="00710BD8"/>
    <w:rsid w:val="00710EA1"/>
    <w:rsid w:val="00714CF1"/>
    <w:rsid w:val="00716610"/>
    <w:rsid w:val="007223B0"/>
    <w:rsid w:val="007275AF"/>
    <w:rsid w:val="00735BBA"/>
    <w:rsid w:val="00745C97"/>
    <w:rsid w:val="007462E7"/>
    <w:rsid w:val="00747870"/>
    <w:rsid w:val="00754666"/>
    <w:rsid w:val="00760B07"/>
    <w:rsid w:val="00762084"/>
    <w:rsid w:val="007707D1"/>
    <w:rsid w:val="00775784"/>
    <w:rsid w:val="007766C9"/>
    <w:rsid w:val="00782622"/>
    <w:rsid w:val="00782781"/>
    <w:rsid w:val="00795F5E"/>
    <w:rsid w:val="00797695"/>
    <w:rsid w:val="007A0A16"/>
    <w:rsid w:val="007A2C7B"/>
    <w:rsid w:val="007B78C8"/>
    <w:rsid w:val="007C0A15"/>
    <w:rsid w:val="007D09DF"/>
    <w:rsid w:val="007E4C18"/>
    <w:rsid w:val="007F0313"/>
    <w:rsid w:val="007F1A68"/>
    <w:rsid w:val="007F1D18"/>
    <w:rsid w:val="00805A67"/>
    <w:rsid w:val="00807D09"/>
    <w:rsid w:val="008159E9"/>
    <w:rsid w:val="0081630B"/>
    <w:rsid w:val="00816AEE"/>
    <w:rsid w:val="00816C79"/>
    <w:rsid w:val="00821350"/>
    <w:rsid w:val="008252D6"/>
    <w:rsid w:val="00826B98"/>
    <w:rsid w:val="00826DCE"/>
    <w:rsid w:val="008307AC"/>
    <w:rsid w:val="00830C31"/>
    <w:rsid w:val="00832D75"/>
    <w:rsid w:val="00835049"/>
    <w:rsid w:val="00841922"/>
    <w:rsid w:val="00846045"/>
    <w:rsid w:val="00850362"/>
    <w:rsid w:val="008607AB"/>
    <w:rsid w:val="00860FC6"/>
    <w:rsid w:val="00862A61"/>
    <w:rsid w:val="00864D52"/>
    <w:rsid w:val="00866541"/>
    <w:rsid w:val="0087346B"/>
    <w:rsid w:val="00880F82"/>
    <w:rsid w:val="00890B43"/>
    <w:rsid w:val="00892D92"/>
    <w:rsid w:val="0089669C"/>
    <w:rsid w:val="008A2510"/>
    <w:rsid w:val="008B0391"/>
    <w:rsid w:val="008B7FBC"/>
    <w:rsid w:val="008C6082"/>
    <w:rsid w:val="008C7935"/>
    <w:rsid w:val="008C7C84"/>
    <w:rsid w:val="008D27D7"/>
    <w:rsid w:val="008D6DAD"/>
    <w:rsid w:val="008E2A39"/>
    <w:rsid w:val="008E2AAF"/>
    <w:rsid w:val="008F1EA8"/>
    <w:rsid w:val="008F44CE"/>
    <w:rsid w:val="008F4AAF"/>
    <w:rsid w:val="009023D2"/>
    <w:rsid w:val="0090396B"/>
    <w:rsid w:val="00905FEA"/>
    <w:rsid w:val="00916C54"/>
    <w:rsid w:val="00926DF1"/>
    <w:rsid w:val="0093344A"/>
    <w:rsid w:val="0095151D"/>
    <w:rsid w:val="00952923"/>
    <w:rsid w:val="00955D85"/>
    <w:rsid w:val="00975A2A"/>
    <w:rsid w:val="009845CF"/>
    <w:rsid w:val="00986CBE"/>
    <w:rsid w:val="00993172"/>
    <w:rsid w:val="00994F94"/>
    <w:rsid w:val="009C4C80"/>
    <w:rsid w:val="009C7AD7"/>
    <w:rsid w:val="009D685B"/>
    <w:rsid w:val="009D7045"/>
    <w:rsid w:val="009E2E90"/>
    <w:rsid w:val="009E3813"/>
    <w:rsid w:val="009E6915"/>
    <w:rsid w:val="009E6A44"/>
    <w:rsid w:val="009E7209"/>
    <w:rsid w:val="009F3ECA"/>
    <w:rsid w:val="009F6CF5"/>
    <w:rsid w:val="00A00386"/>
    <w:rsid w:val="00A006AF"/>
    <w:rsid w:val="00A00B42"/>
    <w:rsid w:val="00A041F7"/>
    <w:rsid w:val="00A042AA"/>
    <w:rsid w:val="00A226CB"/>
    <w:rsid w:val="00A23CF1"/>
    <w:rsid w:val="00A255BA"/>
    <w:rsid w:val="00A25668"/>
    <w:rsid w:val="00A26D60"/>
    <w:rsid w:val="00A26F9F"/>
    <w:rsid w:val="00A27CED"/>
    <w:rsid w:val="00A33CD1"/>
    <w:rsid w:val="00A3416E"/>
    <w:rsid w:val="00A36567"/>
    <w:rsid w:val="00A433B2"/>
    <w:rsid w:val="00A463FC"/>
    <w:rsid w:val="00A512FF"/>
    <w:rsid w:val="00A526D7"/>
    <w:rsid w:val="00A5286A"/>
    <w:rsid w:val="00A608C5"/>
    <w:rsid w:val="00A803E3"/>
    <w:rsid w:val="00A818B3"/>
    <w:rsid w:val="00A87F41"/>
    <w:rsid w:val="00A9344C"/>
    <w:rsid w:val="00AB02BA"/>
    <w:rsid w:val="00AB0F1E"/>
    <w:rsid w:val="00AB1899"/>
    <w:rsid w:val="00AB25F6"/>
    <w:rsid w:val="00AB29C1"/>
    <w:rsid w:val="00AB6381"/>
    <w:rsid w:val="00AD73B9"/>
    <w:rsid w:val="00AE1CB4"/>
    <w:rsid w:val="00AE5C6D"/>
    <w:rsid w:val="00AF4C23"/>
    <w:rsid w:val="00AF5DE2"/>
    <w:rsid w:val="00B129C1"/>
    <w:rsid w:val="00B20482"/>
    <w:rsid w:val="00B2294B"/>
    <w:rsid w:val="00B233CD"/>
    <w:rsid w:val="00B33A3D"/>
    <w:rsid w:val="00B47252"/>
    <w:rsid w:val="00B503EC"/>
    <w:rsid w:val="00B57032"/>
    <w:rsid w:val="00B57349"/>
    <w:rsid w:val="00B61784"/>
    <w:rsid w:val="00B63B57"/>
    <w:rsid w:val="00B75CEA"/>
    <w:rsid w:val="00B763E8"/>
    <w:rsid w:val="00B80112"/>
    <w:rsid w:val="00B8307D"/>
    <w:rsid w:val="00B852CD"/>
    <w:rsid w:val="00B8739F"/>
    <w:rsid w:val="00B90886"/>
    <w:rsid w:val="00BA4236"/>
    <w:rsid w:val="00BA4F72"/>
    <w:rsid w:val="00BB1718"/>
    <w:rsid w:val="00BB3D72"/>
    <w:rsid w:val="00BB4ADB"/>
    <w:rsid w:val="00BB517D"/>
    <w:rsid w:val="00BC1513"/>
    <w:rsid w:val="00BC2ECC"/>
    <w:rsid w:val="00BC6BB6"/>
    <w:rsid w:val="00BC7715"/>
    <w:rsid w:val="00BD3E35"/>
    <w:rsid w:val="00BD6BFA"/>
    <w:rsid w:val="00BE68F6"/>
    <w:rsid w:val="00BE7529"/>
    <w:rsid w:val="00BF0D1D"/>
    <w:rsid w:val="00BF1073"/>
    <w:rsid w:val="00BF4E54"/>
    <w:rsid w:val="00BF4EE2"/>
    <w:rsid w:val="00BF5F60"/>
    <w:rsid w:val="00BF6445"/>
    <w:rsid w:val="00C066EB"/>
    <w:rsid w:val="00C13772"/>
    <w:rsid w:val="00C14AA0"/>
    <w:rsid w:val="00C160D6"/>
    <w:rsid w:val="00C17270"/>
    <w:rsid w:val="00C212E2"/>
    <w:rsid w:val="00C2149B"/>
    <w:rsid w:val="00C24EBD"/>
    <w:rsid w:val="00C2524C"/>
    <w:rsid w:val="00C33EC5"/>
    <w:rsid w:val="00C36721"/>
    <w:rsid w:val="00C3732E"/>
    <w:rsid w:val="00C453BF"/>
    <w:rsid w:val="00C47642"/>
    <w:rsid w:val="00C52D18"/>
    <w:rsid w:val="00C53CB9"/>
    <w:rsid w:val="00C53E7C"/>
    <w:rsid w:val="00C56CD6"/>
    <w:rsid w:val="00C667FD"/>
    <w:rsid w:val="00C7033E"/>
    <w:rsid w:val="00C707B2"/>
    <w:rsid w:val="00C761C6"/>
    <w:rsid w:val="00C76F19"/>
    <w:rsid w:val="00C84D34"/>
    <w:rsid w:val="00C87D8A"/>
    <w:rsid w:val="00C907A8"/>
    <w:rsid w:val="00C95992"/>
    <w:rsid w:val="00CA00C8"/>
    <w:rsid w:val="00CA29D8"/>
    <w:rsid w:val="00CB03BA"/>
    <w:rsid w:val="00CB4005"/>
    <w:rsid w:val="00CB6F11"/>
    <w:rsid w:val="00CC4922"/>
    <w:rsid w:val="00CD6FE0"/>
    <w:rsid w:val="00CD7EB6"/>
    <w:rsid w:val="00CE131F"/>
    <w:rsid w:val="00CF048D"/>
    <w:rsid w:val="00CF277E"/>
    <w:rsid w:val="00D009D0"/>
    <w:rsid w:val="00D12DFB"/>
    <w:rsid w:val="00D138F5"/>
    <w:rsid w:val="00D31629"/>
    <w:rsid w:val="00D53B8D"/>
    <w:rsid w:val="00D53DAD"/>
    <w:rsid w:val="00D61C84"/>
    <w:rsid w:val="00D64AB8"/>
    <w:rsid w:val="00D668A5"/>
    <w:rsid w:val="00D675C2"/>
    <w:rsid w:val="00D71637"/>
    <w:rsid w:val="00D72CF5"/>
    <w:rsid w:val="00D75921"/>
    <w:rsid w:val="00D84B77"/>
    <w:rsid w:val="00D95639"/>
    <w:rsid w:val="00DA1852"/>
    <w:rsid w:val="00DA2849"/>
    <w:rsid w:val="00DB02C5"/>
    <w:rsid w:val="00DB3E60"/>
    <w:rsid w:val="00DB49F1"/>
    <w:rsid w:val="00DB4D3F"/>
    <w:rsid w:val="00DB6FC6"/>
    <w:rsid w:val="00DD15BC"/>
    <w:rsid w:val="00DD5779"/>
    <w:rsid w:val="00DE29BA"/>
    <w:rsid w:val="00E14B39"/>
    <w:rsid w:val="00E14CEC"/>
    <w:rsid w:val="00E226FF"/>
    <w:rsid w:val="00E276F4"/>
    <w:rsid w:val="00E309B1"/>
    <w:rsid w:val="00E31122"/>
    <w:rsid w:val="00E32072"/>
    <w:rsid w:val="00E40E8B"/>
    <w:rsid w:val="00E512B5"/>
    <w:rsid w:val="00E52811"/>
    <w:rsid w:val="00E56B68"/>
    <w:rsid w:val="00E65CC4"/>
    <w:rsid w:val="00E82EFD"/>
    <w:rsid w:val="00E850F5"/>
    <w:rsid w:val="00E85FA4"/>
    <w:rsid w:val="00E86C10"/>
    <w:rsid w:val="00E86CD2"/>
    <w:rsid w:val="00E92261"/>
    <w:rsid w:val="00E948B5"/>
    <w:rsid w:val="00E97A4E"/>
    <w:rsid w:val="00EA1619"/>
    <w:rsid w:val="00EB45F7"/>
    <w:rsid w:val="00EB62F5"/>
    <w:rsid w:val="00EB747B"/>
    <w:rsid w:val="00EC1F1C"/>
    <w:rsid w:val="00EC2D75"/>
    <w:rsid w:val="00EE1AAD"/>
    <w:rsid w:val="00EE228F"/>
    <w:rsid w:val="00EE316C"/>
    <w:rsid w:val="00EE62CE"/>
    <w:rsid w:val="00EE70D9"/>
    <w:rsid w:val="00EF00CF"/>
    <w:rsid w:val="00F01366"/>
    <w:rsid w:val="00F02BE2"/>
    <w:rsid w:val="00F030DC"/>
    <w:rsid w:val="00F061E7"/>
    <w:rsid w:val="00F14EA5"/>
    <w:rsid w:val="00F150DE"/>
    <w:rsid w:val="00F275EB"/>
    <w:rsid w:val="00F41A0E"/>
    <w:rsid w:val="00F44728"/>
    <w:rsid w:val="00F44A7F"/>
    <w:rsid w:val="00F57C05"/>
    <w:rsid w:val="00F7464E"/>
    <w:rsid w:val="00F75E58"/>
    <w:rsid w:val="00F82DDB"/>
    <w:rsid w:val="00F85A9A"/>
    <w:rsid w:val="00F92483"/>
    <w:rsid w:val="00F93B7D"/>
    <w:rsid w:val="00F94CEC"/>
    <w:rsid w:val="00F95A26"/>
    <w:rsid w:val="00FA37A5"/>
    <w:rsid w:val="00FA3EF7"/>
    <w:rsid w:val="00FA7D21"/>
    <w:rsid w:val="00FB1AFF"/>
    <w:rsid w:val="00FC0D6A"/>
    <w:rsid w:val="00FD2FDD"/>
    <w:rsid w:val="00FE12C0"/>
    <w:rsid w:val="00FE1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1F89"/>
  <w15:docId w15:val="{56430142-A24F-4432-9EFE-ED180AB50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5B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character" w:customStyle="1" w:styleId="db">
    <w:name w:val="db"/>
    <w:basedOn w:val="DefaultParagraphFont"/>
    <w:rsid w:val="00B129C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B129C1"/>
    <w:rPr>
      <w:rFonts w:ascii="Times New Roman" w:eastAsia="Times New Roman" w:hAnsi="Times New Roman"/>
      <w:sz w:val="24"/>
      <w:szCs w:val="24"/>
    </w:rPr>
  </w:style>
  <w:style w:type="character" w:customStyle="1" w:styleId="CharStyle15">
    <w:name w:val="Char Style 15"/>
    <w:basedOn w:val="DefaultParagraphFont"/>
    <w:link w:val="Style14"/>
    <w:rsid w:val="00B129C1"/>
    <w:rPr>
      <w:sz w:val="27"/>
      <w:szCs w:val="27"/>
      <w:shd w:val="clear" w:color="auto" w:fill="FFFFFF"/>
    </w:rPr>
  </w:style>
  <w:style w:type="paragraph" w:customStyle="1" w:styleId="Style14">
    <w:name w:val="Style 14"/>
    <w:basedOn w:val="Normal"/>
    <w:link w:val="CharStyle15"/>
    <w:rsid w:val="00B129C1"/>
    <w:pPr>
      <w:widowControl w:val="0"/>
      <w:shd w:val="clear" w:color="auto" w:fill="FFFFFF"/>
      <w:spacing w:after="60" w:line="324" w:lineRule="exact"/>
      <w:jc w:val="center"/>
    </w:pPr>
    <w:rPr>
      <w:rFonts w:ascii="Calibri" w:eastAsia="Calibri" w:hAnsi="Calibri"/>
      <w:sz w:val="27"/>
      <w:szCs w:val="27"/>
    </w:rPr>
  </w:style>
  <w:style w:type="paragraph" w:styleId="CommentText">
    <w:name w:val="annotation text"/>
    <w:basedOn w:val="Normal"/>
    <w:link w:val="CommentTextChar"/>
    <w:uiPriority w:val="99"/>
    <w:unhideWhenUsed/>
    <w:rsid w:val="00745C97"/>
    <w:pPr>
      <w:spacing w:after="200"/>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745C97"/>
    <w:rPr>
      <w:rFonts w:asciiTheme="minorHAnsi" w:eastAsiaTheme="minorHAnsi" w:hAnsiTheme="minorHAnsi" w:cstheme="minorBidi"/>
      <w:lang w:val="ru-RU"/>
    </w:rPr>
  </w:style>
  <w:style w:type="character" w:customStyle="1" w:styleId="Bodytext2">
    <w:name w:val="Body text (2)_"/>
    <w:basedOn w:val="DefaultParagraphFont"/>
    <w:link w:val="Bodytext20"/>
    <w:locked/>
    <w:rsid w:val="00C907A8"/>
    <w:rPr>
      <w:shd w:val="clear" w:color="auto" w:fill="FFFFFF"/>
    </w:rPr>
  </w:style>
  <w:style w:type="paragraph" w:customStyle="1" w:styleId="Bodytext20">
    <w:name w:val="Body text (2)"/>
    <w:basedOn w:val="Normal"/>
    <w:link w:val="Bodytext2"/>
    <w:rsid w:val="00C907A8"/>
    <w:pPr>
      <w:shd w:val="clear" w:color="auto" w:fill="FFFFFF"/>
      <w:spacing w:before="420" w:after="600" w:line="0" w:lineRule="atLeast"/>
      <w:jc w:val="both"/>
    </w:pPr>
    <w:rPr>
      <w:rFonts w:ascii="Calibri" w:eastAsia="Calibri" w:hAnsi="Calibri"/>
      <w:sz w:val="20"/>
      <w:szCs w:val="20"/>
    </w:rPr>
  </w:style>
  <w:style w:type="paragraph" w:styleId="BalloonText">
    <w:name w:val="Balloon Text"/>
    <w:basedOn w:val="Normal"/>
    <w:link w:val="BalloonTextChar"/>
    <w:uiPriority w:val="99"/>
    <w:semiHidden/>
    <w:unhideWhenUsed/>
    <w:rsid w:val="001B3733"/>
    <w:rPr>
      <w:rFonts w:ascii="Tahoma" w:hAnsi="Tahoma" w:cs="Tahoma"/>
      <w:sz w:val="16"/>
      <w:szCs w:val="16"/>
    </w:rPr>
  </w:style>
  <w:style w:type="character" w:customStyle="1" w:styleId="BalloonTextChar">
    <w:name w:val="Balloon Text Char"/>
    <w:basedOn w:val="DefaultParagraphFont"/>
    <w:link w:val="BalloonText"/>
    <w:uiPriority w:val="99"/>
    <w:semiHidden/>
    <w:rsid w:val="001B3733"/>
    <w:rPr>
      <w:rFonts w:ascii="Tahoma" w:eastAsia="Times New Roman" w:hAnsi="Tahoma" w:cs="Tahoma"/>
      <w:sz w:val="16"/>
      <w:szCs w:val="16"/>
    </w:rPr>
  </w:style>
  <w:style w:type="character" w:customStyle="1" w:styleId="FontStyle21">
    <w:name w:val="Font Style21"/>
    <w:basedOn w:val="DefaultParagraphFont"/>
    <w:uiPriority w:val="99"/>
    <w:rsid w:val="00072A97"/>
    <w:rPr>
      <w:rFonts w:ascii="Segoe UI" w:hAnsi="Segoe UI" w:cs="Segoe UI" w:hint="default"/>
      <w:color w:val="000000"/>
      <w:sz w:val="22"/>
      <w:szCs w:val="22"/>
    </w:rPr>
  </w:style>
  <w:style w:type="paragraph" w:customStyle="1" w:styleId="Style6">
    <w:name w:val="Style6"/>
    <w:basedOn w:val="Normal"/>
    <w:uiPriority w:val="99"/>
    <w:rsid w:val="00E512B5"/>
    <w:pPr>
      <w:widowControl w:val="0"/>
      <w:autoSpaceDE w:val="0"/>
      <w:autoSpaceDN w:val="0"/>
      <w:adjustRightInd w:val="0"/>
      <w:spacing w:line="488" w:lineRule="exact"/>
      <w:ind w:firstLine="569"/>
      <w:jc w:val="both"/>
    </w:pPr>
    <w:rPr>
      <w:rFonts w:ascii="Segoe UI" w:eastAsiaTheme="minorEastAsia" w:hAnsi="Segoe UI" w:cs="Segoe UI"/>
    </w:rPr>
  </w:style>
  <w:style w:type="paragraph" w:customStyle="1" w:styleId="Style7">
    <w:name w:val="Style7"/>
    <w:basedOn w:val="Normal"/>
    <w:uiPriority w:val="99"/>
    <w:rsid w:val="00E512B5"/>
    <w:pPr>
      <w:widowControl w:val="0"/>
      <w:autoSpaceDE w:val="0"/>
      <w:autoSpaceDN w:val="0"/>
      <w:adjustRightInd w:val="0"/>
      <w:spacing w:line="482" w:lineRule="exact"/>
      <w:jc w:val="both"/>
    </w:pPr>
    <w:rPr>
      <w:rFonts w:ascii="Segoe UI" w:eastAsiaTheme="minorEastAsia" w:hAnsi="Segoe UI" w:cs="Segoe UI"/>
    </w:rPr>
  </w:style>
  <w:style w:type="character" w:customStyle="1" w:styleId="FontStyle16">
    <w:name w:val="Font Style16"/>
    <w:basedOn w:val="DefaultParagraphFont"/>
    <w:uiPriority w:val="99"/>
    <w:rsid w:val="00E512B5"/>
    <w:rPr>
      <w:rFonts w:ascii="Segoe UI" w:hAnsi="Segoe UI" w:cs="Segoe UI"/>
      <w:b/>
      <w:bCs/>
      <w:color w:val="000000"/>
      <w:spacing w:val="10"/>
      <w:sz w:val="28"/>
      <w:szCs w:val="28"/>
    </w:rPr>
  </w:style>
  <w:style w:type="character" w:customStyle="1" w:styleId="FontStyle24">
    <w:name w:val="Font Style24"/>
    <w:basedOn w:val="DefaultParagraphFont"/>
    <w:uiPriority w:val="99"/>
    <w:rsid w:val="00E512B5"/>
    <w:rPr>
      <w:rFonts w:ascii="Constantia" w:hAnsi="Constantia" w:cs="Constantia"/>
      <w:color w:val="000000"/>
      <w:sz w:val="8"/>
      <w:szCs w:val="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14702065">
      <w:bodyDiv w:val="1"/>
      <w:marLeft w:val="0"/>
      <w:marRight w:val="0"/>
      <w:marTop w:val="0"/>
      <w:marBottom w:val="0"/>
      <w:divBdr>
        <w:top w:val="none" w:sz="0" w:space="0" w:color="auto"/>
        <w:left w:val="none" w:sz="0" w:space="0" w:color="auto"/>
        <w:bottom w:val="none" w:sz="0" w:space="0" w:color="auto"/>
        <w:right w:val="none" w:sz="0" w:space="0" w:color="auto"/>
      </w:divBdr>
    </w:div>
    <w:div w:id="1036809822">
      <w:bodyDiv w:val="1"/>
      <w:marLeft w:val="0"/>
      <w:marRight w:val="0"/>
      <w:marTop w:val="0"/>
      <w:marBottom w:val="0"/>
      <w:divBdr>
        <w:top w:val="none" w:sz="0" w:space="0" w:color="auto"/>
        <w:left w:val="none" w:sz="0" w:space="0" w:color="auto"/>
        <w:bottom w:val="none" w:sz="0" w:space="0" w:color="auto"/>
        <w:right w:val="none" w:sz="0" w:space="0" w:color="auto"/>
      </w:divBdr>
      <w:divsChild>
        <w:div w:id="2002273224">
          <w:marLeft w:val="0"/>
          <w:marRight w:val="0"/>
          <w:marTop w:val="0"/>
          <w:marBottom w:val="0"/>
          <w:divBdr>
            <w:top w:val="none" w:sz="0" w:space="0" w:color="auto"/>
            <w:left w:val="none" w:sz="0" w:space="0" w:color="auto"/>
            <w:bottom w:val="none" w:sz="0" w:space="0" w:color="auto"/>
            <w:right w:val="none" w:sz="0" w:space="0" w:color="auto"/>
          </w:divBdr>
          <w:divsChild>
            <w:div w:id="613948584">
              <w:marLeft w:val="0"/>
              <w:marRight w:val="0"/>
              <w:marTop w:val="0"/>
              <w:marBottom w:val="0"/>
              <w:divBdr>
                <w:top w:val="none" w:sz="0" w:space="0" w:color="auto"/>
                <w:left w:val="none" w:sz="0" w:space="0" w:color="auto"/>
                <w:bottom w:val="none" w:sz="0" w:space="0" w:color="auto"/>
                <w:right w:val="none" w:sz="0" w:space="0" w:color="auto"/>
              </w:divBdr>
            </w:div>
          </w:divsChild>
        </w:div>
        <w:div w:id="1766536047">
          <w:marLeft w:val="0"/>
          <w:marRight w:val="0"/>
          <w:marTop w:val="0"/>
          <w:marBottom w:val="0"/>
          <w:divBdr>
            <w:top w:val="none" w:sz="0" w:space="0" w:color="auto"/>
            <w:left w:val="none" w:sz="0" w:space="0" w:color="auto"/>
            <w:bottom w:val="none" w:sz="0" w:space="0" w:color="auto"/>
            <w:right w:val="none" w:sz="0" w:space="0" w:color="auto"/>
          </w:divBdr>
          <w:divsChild>
            <w:div w:id="1631284223">
              <w:marLeft w:val="0"/>
              <w:marRight w:val="0"/>
              <w:marTop w:val="0"/>
              <w:marBottom w:val="0"/>
              <w:divBdr>
                <w:top w:val="none" w:sz="0" w:space="0" w:color="auto"/>
                <w:left w:val="none" w:sz="0" w:space="0" w:color="auto"/>
                <w:bottom w:val="none" w:sz="0" w:space="0" w:color="auto"/>
                <w:right w:val="none" w:sz="0" w:space="0" w:color="auto"/>
              </w:divBdr>
            </w:div>
            <w:div w:id="1523780718">
              <w:marLeft w:val="0"/>
              <w:marRight w:val="0"/>
              <w:marTop w:val="0"/>
              <w:marBottom w:val="0"/>
              <w:divBdr>
                <w:top w:val="none" w:sz="0" w:space="0" w:color="auto"/>
                <w:left w:val="none" w:sz="0" w:space="0" w:color="auto"/>
                <w:bottom w:val="none" w:sz="0" w:space="0" w:color="auto"/>
                <w:right w:val="none" w:sz="0" w:space="0" w:color="auto"/>
              </w:divBdr>
              <w:divsChild>
                <w:div w:id="7557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793478872">
      <w:bodyDiv w:val="1"/>
      <w:marLeft w:val="0"/>
      <w:marRight w:val="0"/>
      <w:marTop w:val="0"/>
      <w:marBottom w:val="0"/>
      <w:divBdr>
        <w:top w:val="none" w:sz="0" w:space="0" w:color="auto"/>
        <w:left w:val="none" w:sz="0" w:space="0" w:color="auto"/>
        <w:bottom w:val="none" w:sz="0" w:space="0" w:color="auto"/>
        <w:right w:val="none" w:sz="0" w:space="0" w:color="auto"/>
      </w:divBdr>
      <w:divsChild>
        <w:div w:id="1645045257">
          <w:marLeft w:val="0"/>
          <w:marRight w:val="0"/>
          <w:marTop w:val="0"/>
          <w:marBottom w:val="0"/>
          <w:divBdr>
            <w:top w:val="none" w:sz="0" w:space="0" w:color="auto"/>
            <w:left w:val="none" w:sz="0" w:space="0" w:color="auto"/>
            <w:bottom w:val="none" w:sz="0" w:space="0" w:color="auto"/>
            <w:right w:val="none" w:sz="0" w:space="0" w:color="auto"/>
          </w:divBdr>
          <w:divsChild>
            <w:div w:id="362361195">
              <w:marLeft w:val="0"/>
              <w:marRight w:val="0"/>
              <w:marTop w:val="0"/>
              <w:marBottom w:val="0"/>
              <w:divBdr>
                <w:top w:val="none" w:sz="0" w:space="0" w:color="auto"/>
                <w:left w:val="none" w:sz="0" w:space="0" w:color="auto"/>
                <w:bottom w:val="none" w:sz="0" w:space="0" w:color="auto"/>
                <w:right w:val="none" w:sz="0" w:space="0" w:color="auto"/>
              </w:divBdr>
            </w:div>
          </w:divsChild>
        </w:div>
        <w:div w:id="1414622565">
          <w:marLeft w:val="0"/>
          <w:marRight w:val="0"/>
          <w:marTop w:val="0"/>
          <w:marBottom w:val="0"/>
          <w:divBdr>
            <w:top w:val="none" w:sz="0" w:space="0" w:color="auto"/>
            <w:left w:val="none" w:sz="0" w:space="0" w:color="auto"/>
            <w:bottom w:val="none" w:sz="0" w:space="0" w:color="auto"/>
            <w:right w:val="none" w:sz="0" w:space="0" w:color="auto"/>
          </w:divBdr>
          <w:divsChild>
            <w:div w:id="393360053">
              <w:marLeft w:val="0"/>
              <w:marRight w:val="0"/>
              <w:marTop w:val="0"/>
              <w:marBottom w:val="0"/>
              <w:divBdr>
                <w:top w:val="none" w:sz="0" w:space="0" w:color="auto"/>
                <w:left w:val="none" w:sz="0" w:space="0" w:color="auto"/>
                <w:bottom w:val="none" w:sz="0" w:space="0" w:color="auto"/>
                <w:right w:val="none" w:sz="0" w:space="0" w:color="auto"/>
              </w:divBdr>
            </w:div>
            <w:div w:id="92867780">
              <w:marLeft w:val="0"/>
              <w:marRight w:val="0"/>
              <w:marTop w:val="0"/>
              <w:marBottom w:val="0"/>
              <w:divBdr>
                <w:top w:val="none" w:sz="0" w:space="0" w:color="auto"/>
                <w:left w:val="none" w:sz="0" w:space="0" w:color="auto"/>
                <w:bottom w:val="none" w:sz="0" w:space="0" w:color="auto"/>
                <w:right w:val="none" w:sz="0" w:space="0" w:color="auto"/>
              </w:divBdr>
              <w:divsChild>
                <w:div w:id="18775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850485690">
      <w:bodyDiv w:val="1"/>
      <w:marLeft w:val="0"/>
      <w:marRight w:val="0"/>
      <w:marTop w:val="0"/>
      <w:marBottom w:val="0"/>
      <w:divBdr>
        <w:top w:val="none" w:sz="0" w:space="0" w:color="auto"/>
        <w:left w:val="none" w:sz="0" w:space="0" w:color="auto"/>
        <w:bottom w:val="none" w:sz="0" w:space="0" w:color="auto"/>
        <w:right w:val="none" w:sz="0" w:space="0" w:color="auto"/>
      </w:divBdr>
      <w:divsChild>
        <w:div w:id="810754961">
          <w:marLeft w:val="0"/>
          <w:marRight w:val="0"/>
          <w:marTop w:val="0"/>
          <w:marBottom w:val="0"/>
          <w:divBdr>
            <w:top w:val="none" w:sz="0" w:space="0" w:color="auto"/>
            <w:left w:val="none" w:sz="0" w:space="0" w:color="auto"/>
            <w:bottom w:val="none" w:sz="0" w:space="0" w:color="auto"/>
            <w:right w:val="none" w:sz="0" w:space="0" w:color="auto"/>
          </w:divBdr>
          <w:divsChild>
            <w:div w:id="989482301">
              <w:marLeft w:val="0"/>
              <w:marRight w:val="0"/>
              <w:marTop w:val="0"/>
              <w:marBottom w:val="0"/>
              <w:divBdr>
                <w:top w:val="none" w:sz="0" w:space="0" w:color="auto"/>
                <w:left w:val="none" w:sz="0" w:space="0" w:color="auto"/>
                <w:bottom w:val="none" w:sz="0" w:space="0" w:color="auto"/>
                <w:right w:val="none" w:sz="0" w:space="0" w:color="auto"/>
              </w:divBdr>
            </w:div>
          </w:divsChild>
        </w:div>
        <w:div w:id="296031196">
          <w:marLeft w:val="0"/>
          <w:marRight w:val="0"/>
          <w:marTop w:val="0"/>
          <w:marBottom w:val="0"/>
          <w:divBdr>
            <w:top w:val="none" w:sz="0" w:space="0" w:color="auto"/>
            <w:left w:val="none" w:sz="0" w:space="0" w:color="auto"/>
            <w:bottom w:val="none" w:sz="0" w:space="0" w:color="auto"/>
            <w:right w:val="none" w:sz="0" w:space="0" w:color="auto"/>
          </w:divBdr>
          <w:divsChild>
            <w:div w:id="265893104">
              <w:marLeft w:val="0"/>
              <w:marRight w:val="0"/>
              <w:marTop w:val="0"/>
              <w:marBottom w:val="0"/>
              <w:divBdr>
                <w:top w:val="none" w:sz="0" w:space="0" w:color="auto"/>
                <w:left w:val="none" w:sz="0" w:space="0" w:color="auto"/>
                <w:bottom w:val="none" w:sz="0" w:space="0" w:color="auto"/>
                <w:right w:val="none" w:sz="0" w:space="0" w:color="auto"/>
              </w:divBdr>
            </w:div>
            <w:div w:id="1049256587">
              <w:marLeft w:val="0"/>
              <w:marRight w:val="0"/>
              <w:marTop w:val="0"/>
              <w:marBottom w:val="0"/>
              <w:divBdr>
                <w:top w:val="none" w:sz="0" w:space="0" w:color="auto"/>
                <w:left w:val="none" w:sz="0" w:space="0" w:color="auto"/>
                <w:bottom w:val="none" w:sz="0" w:space="0" w:color="auto"/>
                <w:right w:val="none" w:sz="0" w:space="0" w:color="auto"/>
              </w:divBdr>
              <w:divsChild>
                <w:div w:id="382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1951476445">
      <w:bodyDiv w:val="1"/>
      <w:marLeft w:val="0"/>
      <w:marRight w:val="0"/>
      <w:marTop w:val="0"/>
      <w:marBottom w:val="0"/>
      <w:divBdr>
        <w:top w:val="none" w:sz="0" w:space="0" w:color="auto"/>
        <w:left w:val="none" w:sz="0" w:space="0" w:color="auto"/>
        <w:bottom w:val="none" w:sz="0" w:space="0" w:color="auto"/>
        <w:right w:val="none" w:sz="0" w:space="0" w:color="auto"/>
      </w:divBdr>
      <w:divsChild>
        <w:div w:id="1870681980">
          <w:marLeft w:val="0"/>
          <w:marRight w:val="0"/>
          <w:marTop w:val="0"/>
          <w:marBottom w:val="0"/>
          <w:divBdr>
            <w:top w:val="none" w:sz="0" w:space="0" w:color="auto"/>
            <w:left w:val="none" w:sz="0" w:space="0" w:color="auto"/>
            <w:bottom w:val="none" w:sz="0" w:space="0" w:color="auto"/>
            <w:right w:val="none" w:sz="0" w:space="0" w:color="auto"/>
          </w:divBdr>
          <w:divsChild>
            <w:div w:id="1219365992">
              <w:marLeft w:val="0"/>
              <w:marRight w:val="0"/>
              <w:marTop w:val="0"/>
              <w:marBottom w:val="0"/>
              <w:divBdr>
                <w:top w:val="none" w:sz="0" w:space="0" w:color="auto"/>
                <w:left w:val="none" w:sz="0" w:space="0" w:color="auto"/>
                <w:bottom w:val="none" w:sz="0" w:space="0" w:color="auto"/>
                <w:right w:val="none" w:sz="0" w:space="0" w:color="auto"/>
              </w:divBdr>
            </w:div>
          </w:divsChild>
        </w:div>
        <w:div w:id="1892500961">
          <w:marLeft w:val="0"/>
          <w:marRight w:val="0"/>
          <w:marTop w:val="0"/>
          <w:marBottom w:val="0"/>
          <w:divBdr>
            <w:top w:val="none" w:sz="0" w:space="0" w:color="auto"/>
            <w:left w:val="none" w:sz="0" w:space="0" w:color="auto"/>
            <w:bottom w:val="none" w:sz="0" w:space="0" w:color="auto"/>
            <w:right w:val="none" w:sz="0" w:space="0" w:color="auto"/>
          </w:divBdr>
          <w:divsChild>
            <w:div w:id="1395161963">
              <w:marLeft w:val="0"/>
              <w:marRight w:val="0"/>
              <w:marTop w:val="0"/>
              <w:marBottom w:val="0"/>
              <w:divBdr>
                <w:top w:val="none" w:sz="0" w:space="0" w:color="auto"/>
                <w:left w:val="none" w:sz="0" w:space="0" w:color="auto"/>
                <w:bottom w:val="none" w:sz="0" w:space="0" w:color="auto"/>
                <w:right w:val="none" w:sz="0" w:space="0" w:color="auto"/>
              </w:divBdr>
            </w:div>
            <w:div w:id="740563632">
              <w:marLeft w:val="0"/>
              <w:marRight w:val="0"/>
              <w:marTop w:val="0"/>
              <w:marBottom w:val="0"/>
              <w:divBdr>
                <w:top w:val="none" w:sz="0" w:space="0" w:color="auto"/>
                <w:left w:val="none" w:sz="0" w:space="0" w:color="auto"/>
                <w:bottom w:val="none" w:sz="0" w:space="0" w:color="auto"/>
                <w:right w:val="none" w:sz="0" w:space="0" w:color="auto"/>
              </w:divBdr>
              <w:divsChild>
                <w:div w:id="186570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948263">
      <w:bodyDiv w:val="1"/>
      <w:marLeft w:val="0"/>
      <w:marRight w:val="0"/>
      <w:marTop w:val="0"/>
      <w:marBottom w:val="0"/>
      <w:divBdr>
        <w:top w:val="none" w:sz="0" w:space="0" w:color="auto"/>
        <w:left w:val="none" w:sz="0" w:space="0" w:color="auto"/>
        <w:bottom w:val="none" w:sz="0" w:space="0" w:color="auto"/>
        <w:right w:val="none" w:sz="0" w:space="0" w:color="auto"/>
      </w:divBdr>
      <w:divsChild>
        <w:div w:id="39791073">
          <w:marLeft w:val="0"/>
          <w:marRight w:val="0"/>
          <w:marTop w:val="0"/>
          <w:marBottom w:val="0"/>
          <w:divBdr>
            <w:top w:val="none" w:sz="0" w:space="0" w:color="auto"/>
            <w:left w:val="none" w:sz="0" w:space="0" w:color="auto"/>
            <w:bottom w:val="none" w:sz="0" w:space="0" w:color="auto"/>
            <w:right w:val="none" w:sz="0" w:space="0" w:color="auto"/>
          </w:divBdr>
          <w:divsChild>
            <w:div w:id="594479902">
              <w:marLeft w:val="0"/>
              <w:marRight w:val="0"/>
              <w:marTop w:val="0"/>
              <w:marBottom w:val="0"/>
              <w:divBdr>
                <w:top w:val="none" w:sz="0" w:space="0" w:color="auto"/>
                <w:left w:val="none" w:sz="0" w:space="0" w:color="auto"/>
                <w:bottom w:val="none" w:sz="0" w:space="0" w:color="auto"/>
                <w:right w:val="none" w:sz="0" w:space="0" w:color="auto"/>
              </w:divBdr>
            </w:div>
          </w:divsChild>
        </w:div>
        <w:div w:id="1757284889">
          <w:marLeft w:val="0"/>
          <w:marRight w:val="0"/>
          <w:marTop w:val="0"/>
          <w:marBottom w:val="0"/>
          <w:divBdr>
            <w:top w:val="none" w:sz="0" w:space="0" w:color="auto"/>
            <w:left w:val="none" w:sz="0" w:space="0" w:color="auto"/>
            <w:bottom w:val="none" w:sz="0" w:space="0" w:color="auto"/>
            <w:right w:val="none" w:sz="0" w:space="0" w:color="auto"/>
          </w:divBdr>
          <w:divsChild>
            <w:div w:id="1030447510">
              <w:marLeft w:val="0"/>
              <w:marRight w:val="0"/>
              <w:marTop w:val="0"/>
              <w:marBottom w:val="0"/>
              <w:divBdr>
                <w:top w:val="none" w:sz="0" w:space="0" w:color="auto"/>
                <w:left w:val="none" w:sz="0" w:space="0" w:color="auto"/>
                <w:bottom w:val="none" w:sz="0" w:space="0" w:color="auto"/>
                <w:right w:val="none" w:sz="0" w:space="0" w:color="auto"/>
              </w:divBdr>
            </w:div>
            <w:div w:id="1528644085">
              <w:marLeft w:val="0"/>
              <w:marRight w:val="0"/>
              <w:marTop w:val="0"/>
              <w:marBottom w:val="0"/>
              <w:divBdr>
                <w:top w:val="none" w:sz="0" w:space="0" w:color="auto"/>
                <w:left w:val="none" w:sz="0" w:space="0" w:color="auto"/>
                <w:bottom w:val="none" w:sz="0" w:space="0" w:color="auto"/>
                <w:right w:val="none" w:sz="0" w:space="0" w:color="auto"/>
              </w:divBdr>
              <w:divsChild>
                <w:div w:id="18601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56877-C7A0-47D1-8A7F-E08E82D2E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154</TotalTime>
  <Pages>1</Pages>
  <Words>4176</Words>
  <Characters>23804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https://mul2.gov.am/tasks/926855/oneclick/Ampopatert.docx?token=ba9b7782bcbb2e7a3f8d3ac54abbd3a6</cp:keywords>
  <dc:description/>
  <cp:lastModifiedBy>Margarita Margaryan</cp:lastModifiedBy>
  <cp:revision>28</cp:revision>
  <cp:lastPrinted>2023-03-16T10:58:00Z</cp:lastPrinted>
  <dcterms:created xsi:type="dcterms:W3CDTF">2023-12-21T06:47:00Z</dcterms:created>
  <dcterms:modified xsi:type="dcterms:W3CDTF">2024-02-08T10:52:00Z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366b179e556c74430983056e534c2a1d3a10db063ed38c552beaf2fa64949165</vt:lpwstr>
  </property>
</Properties>
</file>