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BDCEE" w14:textId="77777777" w:rsidR="008165F4" w:rsidRPr="002A627B" w:rsidRDefault="00394621" w:rsidP="00394621">
      <w:pPr>
        <w:spacing w:after="200" w:line="276" w:lineRule="auto"/>
        <w:jc w:val="center"/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</w:pPr>
      <w:r w:rsidRPr="002A627B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  <w:bookmarkStart w:id="0" w:name="_GoBack"/>
      <w:bookmarkEnd w:id="0"/>
    </w:p>
    <w:p w14:paraId="637ED9AC" w14:textId="14718536" w:rsidR="001A5B5A" w:rsidRPr="002A627B" w:rsidRDefault="007D7538" w:rsidP="001A5B5A">
      <w:pPr>
        <w:spacing w:after="200" w:line="276" w:lineRule="auto"/>
        <w:jc w:val="center"/>
        <w:rPr>
          <w:rFonts w:ascii="GHEA Grapalat" w:eastAsia="Calibri" w:hAnsi="GHEA Grapalat" w:cs="Sylfaen"/>
          <w:b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2A627B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  <w:lang w:val="af-ZA"/>
        </w:rPr>
        <w:t xml:space="preserve">«ՀԱՅԱՍՏԱՆԻ ՀԱՆՐԱՊԵՏՈՒԹՅԱՆ ԿԱՌԱՎԱՐՈՒԹՅԱՆ 2019 ԹՎԱԿԱՆԻ ՄԱՅԻՍԻ  30-Ի N 642-Ն ՈՐՈՇՄԱՆ ՄԵՋ </w:t>
      </w:r>
      <w:r w:rsidR="001A5B5A" w:rsidRPr="002A627B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  <w:lang w:val="hy-AM"/>
        </w:rPr>
        <w:t xml:space="preserve">ՓՈՓՈԽՈՒԹՅՈՒՆ ԵՎ ԼՐԱՑՈՒՄ </w:t>
      </w:r>
      <w:r w:rsidRPr="002A627B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  <w:lang w:val="af-ZA"/>
        </w:rPr>
        <w:t xml:space="preserve">ԿԱՏԱՐԵԼՈՒ ՄԱՍԻՆ» ԿԱՌԱՎԱՐՈՒԹՅԱՆ ՈՐՈՇՄԱՆ </w:t>
      </w:r>
      <w:r w:rsidRPr="002A627B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  <w:lang w:val="hy-AM"/>
        </w:rPr>
        <w:t xml:space="preserve">ՆԱԽԱԳԾԻ </w:t>
      </w:r>
      <w:r w:rsidRPr="002A627B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  <w:lang w:val="af-ZA"/>
        </w:rPr>
        <w:t>ԸՆԴՈՒՆՄԱՆ</w:t>
      </w:r>
      <w:r w:rsidR="001A5B5A" w:rsidRPr="002A627B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 w:eastAsia="ru-RU"/>
        </w:rPr>
        <w:t xml:space="preserve"> </w:t>
      </w:r>
      <w:r w:rsidR="001A5B5A" w:rsidRPr="002A627B">
        <w:rPr>
          <w:rFonts w:ascii="GHEA Grapalat" w:eastAsia="Calibri" w:hAnsi="GHEA Grapalat" w:cs="Sylfaen"/>
          <w:b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>ՎԵՐԱԲԵՐՅԱԼ</w:t>
      </w:r>
    </w:p>
    <w:tbl>
      <w:tblPr>
        <w:tblW w:w="15835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373"/>
        <w:gridCol w:w="7462"/>
      </w:tblGrid>
      <w:tr w:rsidR="005B2055" w:rsidRPr="002A627B" w14:paraId="04232DF0" w14:textId="77777777" w:rsidTr="002A627B">
        <w:trPr>
          <w:trHeight w:val="413"/>
          <w:tblCellSpacing w:w="11" w:type="dxa"/>
          <w:jc w:val="center"/>
        </w:trPr>
        <w:tc>
          <w:tcPr>
            <w:tcW w:w="8340" w:type="dxa"/>
            <w:vMerge w:val="restart"/>
            <w:shd w:val="clear" w:color="auto" w:fill="D0D0D0"/>
            <w:hideMark/>
          </w:tcPr>
          <w:p w14:paraId="1067BDFE" w14:textId="5FD3138A" w:rsidR="005B2055" w:rsidRPr="002A627B" w:rsidRDefault="00B97D07" w:rsidP="00340060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 w:cs="Sylfaen"/>
                <w:b/>
                <w:bCs/>
                <w:lang w:val="hy-AM"/>
              </w:rPr>
              <w:t>1</w:t>
            </w:r>
            <w:r w:rsidR="00A2611B" w:rsidRPr="002A627B">
              <w:rPr>
                <w:rFonts w:ascii="GHEA Grapalat" w:hAnsi="GHEA Grapalat" w:cs="Sylfaen"/>
                <w:b/>
                <w:bCs/>
                <w:lang w:val="hy-AM"/>
              </w:rPr>
              <w:t xml:space="preserve">. </w:t>
            </w:r>
            <w:r w:rsidR="002A2AB0" w:rsidRPr="002A627B">
              <w:rPr>
                <w:rFonts w:ascii="GHEA Grapalat" w:hAnsi="GHEA Grapalat" w:cs="Sylfaen"/>
                <w:b/>
                <w:bCs/>
                <w:lang w:val="hy-AM"/>
              </w:rPr>
              <w:t xml:space="preserve"> ՀՀ ՖԻՆԱՆՍՆԵՐԻ ՆԱԽԱՐԱՐՈՒԹՅՈՒՆ </w:t>
            </w:r>
          </w:p>
        </w:tc>
        <w:tc>
          <w:tcPr>
            <w:tcW w:w="7429" w:type="dxa"/>
            <w:shd w:val="clear" w:color="auto" w:fill="D0D0D0"/>
          </w:tcPr>
          <w:p w14:paraId="76F084CA" w14:textId="690B5556" w:rsidR="005B2055" w:rsidRPr="002A627B" w:rsidRDefault="00B97CFC" w:rsidP="00B97CFC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 w:cs="Sylfaen"/>
                <w:b/>
                <w:lang w:val="hy-AM"/>
              </w:rPr>
              <w:t>28</w:t>
            </w:r>
            <w:r w:rsidR="005B2055" w:rsidRPr="002A627B">
              <w:rPr>
                <w:rFonts w:ascii="GHEA Grapalat" w:hAnsi="GHEA Grapalat" w:cs="Sylfaen"/>
                <w:b/>
                <w:lang w:val="hy-AM"/>
              </w:rPr>
              <w:t>.</w:t>
            </w:r>
            <w:r w:rsidRPr="002A627B">
              <w:rPr>
                <w:rFonts w:ascii="GHEA Grapalat" w:hAnsi="GHEA Grapalat" w:cs="Sylfaen"/>
                <w:b/>
                <w:lang w:val="hy-AM"/>
              </w:rPr>
              <w:t>12</w:t>
            </w:r>
            <w:r w:rsidR="005B2055" w:rsidRPr="002A627B">
              <w:rPr>
                <w:rFonts w:ascii="GHEA Grapalat" w:hAnsi="GHEA Grapalat" w:cs="Sylfaen"/>
                <w:b/>
                <w:lang w:val="hy-AM"/>
              </w:rPr>
              <w:t>.202</w:t>
            </w:r>
            <w:r w:rsidR="00E168EE" w:rsidRPr="002A627B">
              <w:rPr>
                <w:rFonts w:ascii="GHEA Grapalat" w:hAnsi="GHEA Grapalat" w:cs="Sylfaen"/>
                <w:b/>
                <w:lang w:val="hy-AM"/>
              </w:rPr>
              <w:t>3</w:t>
            </w:r>
          </w:p>
        </w:tc>
      </w:tr>
      <w:tr w:rsidR="005B2055" w:rsidRPr="002A627B" w14:paraId="64C508F1" w14:textId="77777777" w:rsidTr="002A627B">
        <w:trPr>
          <w:trHeight w:val="395"/>
          <w:tblCellSpacing w:w="11" w:type="dxa"/>
          <w:jc w:val="center"/>
        </w:trPr>
        <w:tc>
          <w:tcPr>
            <w:tcW w:w="8340" w:type="dxa"/>
            <w:vMerge/>
            <w:shd w:val="clear" w:color="auto" w:fill="FFFFFF"/>
            <w:vAlign w:val="center"/>
            <w:hideMark/>
          </w:tcPr>
          <w:p w14:paraId="54A60550" w14:textId="77777777" w:rsidR="005B2055" w:rsidRPr="002A627B" w:rsidRDefault="005B2055" w:rsidP="00D72285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7429" w:type="dxa"/>
            <w:shd w:val="clear" w:color="auto" w:fill="D0D0D0"/>
          </w:tcPr>
          <w:p w14:paraId="00269F97" w14:textId="1EECE790" w:rsidR="005B2055" w:rsidRPr="002A627B" w:rsidRDefault="00B97CFC" w:rsidP="002A2AB0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2A627B">
              <w:rPr>
                <w:rFonts w:ascii="GHEA Grapalat" w:hAnsi="GHEA Grapalat" w:cs="Sylfaen"/>
                <w:b/>
                <w:bCs/>
                <w:lang w:val="hy-AM"/>
              </w:rPr>
              <w:t>01/34-2/25575-2023</w:t>
            </w:r>
          </w:p>
        </w:tc>
      </w:tr>
      <w:tr w:rsidR="000E1C14" w:rsidRPr="002A627B" w14:paraId="083BD894" w14:textId="77777777" w:rsidTr="002A627B">
        <w:trPr>
          <w:trHeight w:val="942"/>
          <w:tblCellSpacing w:w="11" w:type="dxa"/>
          <w:jc w:val="center"/>
        </w:trPr>
        <w:tc>
          <w:tcPr>
            <w:tcW w:w="8340" w:type="dxa"/>
            <w:shd w:val="clear" w:color="auto" w:fill="FFFFFF"/>
            <w:hideMark/>
          </w:tcPr>
          <w:p w14:paraId="75F50261" w14:textId="3E7FCE98" w:rsidR="005B2055" w:rsidRPr="002A627B" w:rsidRDefault="00B97CFC" w:rsidP="00B97CFC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/>
                <w:color w:val="000000"/>
                <w:lang w:val="hy-AM" w:eastAsia="hy-AM"/>
              </w:rPr>
              <w:t xml:space="preserve">Ուսումնասիրելով Ձեր 18.12.2023թ. N ԱԱ/22/28733-2023 գրությամբ ներկայացված «Հայաստանի Հանրապետության կառավարության  2019 թվականի մայիսի 30-ի   N 642-Ն որոշման մեջ լրացում կատարելու մասին» ՀՀ կառավարության որոշման նախագիծը՝ հայտնում ենք, որ վերջինիս վերաբերյալ առաջարկություններ չունենք: </w:t>
            </w:r>
          </w:p>
        </w:tc>
        <w:tc>
          <w:tcPr>
            <w:tcW w:w="7429" w:type="dxa"/>
            <w:shd w:val="clear" w:color="auto" w:fill="FFFFFF"/>
          </w:tcPr>
          <w:p w14:paraId="536942FD" w14:textId="035B5822" w:rsidR="005B2055" w:rsidRPr="002A627B" w:rsidRDefault="005B2055" w:rsidP="00BF1B0A">
            <w:pPr>
              <w:widowControl w:val="0"/>
              <w:tabs>
                <w:tab w:val="left" w:pos="192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5B2055" w:rsidRPr="002A627B" w14:paraId="2D8E1904" w14:textId="77777777" w:rsidTr="002A627B">
        <w:trPr>
          <w:trHeight w:val="395"/>
          <w:tblCellSpacing w:w="11" w:type="dxa"/>
          <w:jc w:val="center"/>
        </w:trPr>
        <w:tc>
          <w:tcPr>
            <w:tcW w:w="8340" w:type="dxa"/>
            <w:vMerge w:val="restart"/>
            <w:shd w:val="clear" w:color="auto" w:fill="D0D0D0"/>
            <w:hideMark/>
          </w:tcPr>
          <w:p w14:paraId="7AF0521F" w14:textId="61D5BD7B" w:rsidR="00B97CFC" w:rsidRPr="002A627B" w:rsidRDefault="00B97D07" w:rsidP="00340060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 w:cs="Sylfaen"/>
                <w:b/>
                <w:bCs/>
                <w:lang w:val="hy-AM"/>
              </w:rPr>
              <w:t>2</w:t>
            </w:r>
            <w:r w:rsidR="00A2611B" w:rsidRPr="002A627B">
              <w:rPr>
                <w:rFonts w:ascii="GHEA Grapalat" w:hAnsi="GHEA Grapalat" w:cs="Sylfaen"/>
                <w:b/>
                <w:bCs/>
                <w:lang w:val="hy-AM"/>
              </w:rPr>
              <w:t xml:space="preserve">. </w:t>
            </w:r>
            <w:r w:rsidR="00A67CC2" w:rsidRPr="002A627B">
              <w:rPr>
                <w:rFonts w:ascii="GHEA Grapalat" w:hAnsi="GHEA Grapalat" w:cs="Sylfaen"/>
                <w:b/>
                <w:bCs/>
              </w:rPr>
              <w:t>ՀՀ ՄԱՐԴՈՒ ԻՐԱՎՈՒՆՔՆԵՐԻ ՊԱՇՏՊԱՆ</w:t>
            </w:r>
          </w:p>
        </w:tc>
        <w:tc>
          <w:tcPr>
            <w:tcW w:w="7429" w:type="dxa"/>
            <w:shd w:val="clear" w:color="auto" w:fill="D0D0D0"/>
          </w:tcPr>
          <w:p w14:paraId="708B5D7B" w14:textId="5E4B83A1" w:rsidR="005B2055" w:rsidRPr="002A627B" w:rsidRDefault="00B97CFC" w:rsidP="00B97CFC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/>
                <w:b/>
                <w:color w:val="000000"/>
                <w:lang w:val="hy-AM" w:eastAsia="hy-AM"/>
              </w:rPr>
              <w:t>27.</w:t>
            </w:r>
            <w:r w:rsidR="00BF1B0A" w:rsidRPr="002A627B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</w:t>
            </w:r>
            <w:r w:rsidRPr="002A627B">
              <w:rPr>
                <w:rFonts w:ascii="GHEA Grapalat" w:hAnsi="GHEA Grapalat"/>
                <w:b/>
                <w:color w:val="000000"/>
                <w:lang w:val="hy-AM" w:eastAsia="hy-AM"/>
              </w:rPr>
              <w:t>12.</w:t>
            </w:r>
            <w:r w:rsidR="00BF1B0A" w:rsidRPr="002A627B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2023 </w:t>
            </w:r>
          </w:p>
        </w:tc>
      </w:tr>
      <w:tr w:rsidR="005B2055" w:rsidRPr="002A627B" w14:paraId="292C0163" w14:textId="77777777" w:rsidTr="002A627B">
        <w:trPr>
          <w:trHeight w:val="556"/>
          <w:tblCellSpacing w:w="11" w:type="dxa"/>
          <w:jc w:val="center"/>
        </w:trPr>
        <w:tc>
          <w:tcPr>
            <w:tcW w:w="8340" w:type="dxa"/>
            <w:vMerge/>
            <w:shd w:val="clear" w:color="auto" w:fill="FFFFFF"/>
            <w:vAlign w:val="center"/>
            <w:hideMark/>
          </w:tcPr>
          <w:p w14:paraId="3F62867F" w14:textId="77777777" w:rsidR="005B2055" w:rsidRPr="002A627B" w:rsidRDefault="005B2055" w:rsidP="00D72285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7429" w:type="dxa"/>
            <w:shd w:val="clear" w:color="auto" w:fill="D0D0D0"/>
          </w:tcPr>
          <w:p w14:paraId="41CE7A06" w14:textId="3F274D85" w:rsidR="005B2055" w:rsidRPr="002A627B" w:rsidRDefault="00BF1B0A" w:rsidP="00340060">
            <w:pPr>
              <w:spacing w:line="360" w:lineRule="auto"/>
              <w:ind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/>
                <w:b/>
                <w:color w:val="000000"/>
                <w:lang w:val="hy-AM" w:eastAsia="hy-AM"/>
              </w:rPr>
              <w:t>01/13.2/1161-2023</w:t>
            </w:r>
          </w:p>
        </w:tc>
      </w:tr>
      <w:tr w:rsidR="005B2055" w:rsidRPr="002A627B" w14:paraId="141C4A68" w14:textId="77777777" w:rsidTr="002A627B">
        <w:trPr>
          <w:trHeight w:val="377"/>
          <w:tblCellSpacing w:w="11" w:type="dxa"/>
          <w:jc w:val="center"/>
        </w:trPr>
        <w:tc>
          <w:tcPr>
            <w:tcW w:w="8340" w:type="dxa"/>
            <w:shd w:val="clear" w:color="auto" w:fill="FFFFFF"/>
            <w:vAlign w:val="center"/>
            <w:hideMark/>
          </w:tcPr>
          <w:p w14:paraId="1C679013" w14:textId="41BB7CDE" w:rsidR="005B2055" w:rsidRPr="002A627B" w:rsidRDefault="00B97CFC" w:rsidP="002A627B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/>
                <w:color w:val="000000"/>
                <w:lang w:val="hy-AM" w:eastAsia="hy-AM"/>
              </w:rPr>
              <w:t xml:space="preserve">     Ի պատասխան Ձեր՝ 2023 թվականի դեկտեմբերի 18-ի թիվ ԱԱ/22/28733-2023 գրության՝ տեղեկացնում եմ, որ «Հայաստանի Հանրապետության կառավարության 2019 թվականի մայիսի 30-ի N 642-Ն որոշման մեջ լրացում կատարելու մասին» Հայաստանի Հանրապետության կառավարության որոշման նախագծի վերաբերյալ նկատառումներ չկան։</w:t>
            </w:r>
          </w:p>
        </w:tc>
        <w:tc>
          <w:tcPr>
            <w:tcW w:w="7429" w:type="dxa"/>
            <w:shd w:val="clear" w:color="auto" w:fill="FFFFFF"/>
          </w:tcPr>
          <w:p w14:paraId="743443DC" w14:textId="6F64BFC4" w:rsidR="005B2055" w:rsidRPr="002A627B" w:rsidRDefault="005B2055" w:rsidP="00E351E1">
            <w:pPr>
              <w:spacing w:line="276" w:lineRule="auto"/>
              <w:ind w:left="25" w:right="3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32C05" w:rsidRPr="002A627B" w14:paraId="4BBE0326" w14:textId="77777777" w:rsidTr="002A627B">
        <w:trPr>
          <w:trHeight w:val="395"/>
          <w:tblCellSpacing w:w="11" w:type="dxa"/>
          <w:jc w:val="center"/>
        </w:trPr>
        <w:tc>
          <w:tcPr>
            <w:tcW w:w="8340" w:type="dxa"/>
            <w:vMerge w:val="restart"/>
            <w:shd w:val="clear" w:color="auto" w:fill="D0D0D0"/>
            <w:hideMark/>
          </w:tcPr>
          <w:p w14:paraId="430BA4EF" w14:textId="51D6FAE9" w:rsidR="00732C05" w:rsidRPr="002A627B" w:rsidRDefault="00732C05" w:rsidP="00732C05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 w:cs="Sylfaen"/>
                <w:b/>
                <w:lang w:val="hy-AM"/>
              </w:rPr>
              <w:t>3. ՀՀ Արդարադատության նախարարություն</w:t>
            </w:r>
          </w:p>
        </w:tc>
        <w:tc>
          <w:tcPr>
            <w:tcW w:w="7429" w:type="dxa"/>
            <w:shd w:val="clear" w:color="auto" w:fill="D0D0D0"/>
          </w:tcPr>
          <w:p w14:paraId="30C33466" w14:textId="29BF8B47" w:rsidR="00732C05" w:rsidRPr="002A627B" w:rsidRDefault="00732C05" w:rsidP="00732C05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/>
                <w:b/>
                <w:color w:val="000000"/>
                <w:lang w:eastAsia="hy-AM"/>
              </w:rPr>
              <w:t xml:space="preserve">23 Հունվար 2024 </w:t>
            </w:r>
          </w:p>
        </w:tc>
      </w:tr>
      <w:tr w:rsidR="00732C05" w:rsidRPr="002A627B" w14:paraId="0C1D9BF0" w14:textId="77777777" w:rsidTr="002A627B">
        <w:trPr>
          <w:trHeight w:val="556"/>
          <w:tblCellSpacing w:w="11" w:type="dxa"/>
          <w:jc w:val="center"/>
        </w:trPr>
        <w:tc>
          <w:tcPr>
            <w:tcW w:w="8340" w:type="dxa"/>
            <w:vMerge/>
            <w:shd w:val="clear" w:color="auto" w:fill="FFFFFF"/>
            <w:hideMark/>
          </w:tcPr>
          <w:p w14:paraId="538B9754" w14:textId="77777777" w:rsidR="00732C05" w:rsidRPr="002A627B" w:rsidRDefault="00732C05" w:rsidP="00732C05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  <w:tc>
          <w:tcPr>
            <w:tcW w:w="7429" w:type="dxa"/>
            <w:shd w:val="clear" w:color="auto" w:fill="D0D0D0"/>
          </w:tcPr>
          <w:p w14:paraId="2D395925" w14:textId="59AA4259" w:rsidR="00732C05" w:rsidRPr="002A627B" w:rsidRDefault="00732C05" w:rsidP="00732C05">
            <w:pPr>
              <w:spacing w:line="360" w:lineRule="auto"/>
              <w:ind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 w:cs="Sylfaen"/>
                <w:b/>
                <w:lang w:val="hy-AM"/>
              </w:rPr>
              <w:t>N /</w:t>
            </w:r>
            <w:r w:rsidRPr="002A627B">
              <w:rPr>
                <w:rFonts w:ascii="GHEA Grapalat" w:hAnsi="GHEA Grapalat"/>
                <w:b/>
                <w:color w:val="000000"/>
                <w:lang w:eastAsia="hy-AM"/>
              </w:rPr>
              <w:t>27.4/2614-2024</w:t>
            </w:r>
          </w:p>
        </w:tc>
      </w:tr>
      <w:tr w:rsidR="00732C05" w:rsidRPr="002A627B" w14:paraId="2B17A30A" w14:textId="77777777" w:rsidTr="002A627B">
        <w:trPr>
          <w:trHeight w:val="377"/>
          <w:tblCellSpacing w:w="11" w:type="dxa"/>
          <w:jc w:val="center"/>
        </w:trPr>
        <w:tc>
          <w:tcPr>
            <w:tcW w:w="8340" w:type="dxa"/>
            <w:shd w:val="clear" w:color="auto" w:fill="FFFFFF"/>
            <w:vAlign w:val="center"/>
            <w:hideMark/>
          </w:tcPr>
          <w:p w14:paraId="3A0571B0" w14:textId="27DE2D9A" w:rsidR="00732C05" w:rsidRPr="002A627B" w:rsidRDefault="00732C05" w:rsidP="002A627B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A627B">
              <w:rPr>
                <w:rFonts w:ascii="GHEA Grapalat" w:hAnsi="GHEA Grapalat"/>
                <w:color w:val="000000"/>
                <w:lang w:val="hy-AM" w:eastAsia="hy-AM"/>
              </w:rPr>
              <w:t>«Հայաստանի Հանրապետության կառավարության 2019 թվականի մայիսի  30-ի N 642-Ն որոշման մեջ փոփոխություն և լրացում կատարելու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7429" w:type="dxa"/>
            <w:shd w:val="clear" w:color="auto" w:fill="FFFFFF"/>
          </w:tcPr>
          <w:p w14:paraId="7DE73CE2" w14:textId="77777777" w:rsidR="00732C05" w:rsidRPr="002A627B" w:rsidRDefault="00732C05" w:rsidP="00732C05">
            <w:pPr>
              <w:spacing w:line="276" w:lineRule="auto"/>
              <w:ind w:left="25" w:right="3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14:paraId="5FDBE2FD" w14:textId="71243655" w:rsidR="003A2607" w:rsidRPr="002A627B" w:rsidRDefault="003A2607" w:rsidP="002A627B">
      <w:pPr>
        <w:shd w:val="clear" w:color="auto" w:fill="FFFFFF" w:themeFill="background1"/>
        <w:spacing w:before="120" w:line="276" w:lineRule="auto"/>
        <w:ind w:right="132"/>
        <w:jc w:val="both"/>
        <w:rPr>
          <w:rFonts w:ascii="GHEA Grapalat" w:hAnsi="GHEA Grapalat" w:cs="Calibri"/>
          <w:bCs/>
          <w:color w:val="000000"/>
          <w:lang w:val="hy-AM" w:eastAsia="hy-AM"/>
        </w:rPr>
      </w:pPr>
    </w:p>
    <w:sectPr w:rsidR="003A2607" w:rsidRPr="002A627B" w:rsidSect="002A627B">
      <w:pgSz w:w="16838" w:h="11906" w:orient="landscape" w:code="9"/>
      <w:pgMar w:top="432" w:right="576" w:bottom="432" w:left="57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2CACC" w14:textId="77777777" w:rsidR="009A085F" w:rsidRDefault="009A085F" w:rsidP="002C19BC">
      <w:r>
        <w:separator/>
      </w:r>
    </w:p>
  </w:endnote>
  <w:endnote w:type="continuationSeparator" w:id="0">
    <w:p w14:paraId="75FABC30" w14:textId="77777777" w:rsidR="009A085F" w:rsidRDefault="009A085F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A5FFBE" w14:textId="77777777" w:rsidR="009A085F" w:rsidRDefault="009A085F" w:rsidP="002C19BC">
      <w:r>
        <w:separator/>
      </w:r>
    </w:p>
  </w:footnote>
  <w:footnote w:type="continuationSeparator" w:id="0">
    <w:p w14:paraId="15D88946" w14:textId="77777777" w:rsidR="009A085F" w:rsidRDefault="009A085F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4943"/>
    <w:multiLevelType w:val="multilevel"/>
    <w:tmpl w:val="76A2C2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" w15:restartNumberingAfterBreak="0">
    <w:nsid w:val="020060D1"/>
    <w:multiLevelType w:val="multilevel"/>
    <w:tmpl w:val="C9FC6520"/>
    <w:lvl w:ilvl="0">
      <w:start w:val="1"/>
      <w:numFmt w:val="decimal"/>
      <w:lvlText w:val="%1."/>
      <w:lvlJc w:val="left"/>
      <w:pPr>
        <w:ind w:left="388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895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4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0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0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6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2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83" w:hanging="2160"/>
      </w:pPr>
      <w:rPr>
        <w:rFonts w:hint="default"/>
      </w:rPr>
    </w:lvl>
  </w:abstractNum>
  <w:abstractNum w:abstractNumId="2" w15:restartNumberingAfterBreak="0">
    <w:nsid w:val="04415083"/>
    <w:multiLevelType w:val="hybridMultilevel"/>
    <w:tmpl w:val="98126BD2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34C70"/>
    <w:multiLevelType w:val="hybridMultilevel"/>
    <w:tmpl w:val="604A7634"/>
    <w:lvl w:ilvl="0" w:tplc="8B1E8B6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0D1D50C9"/>
    <w:multiLevelType w:val="multilevel"/>
    <w:tmpl w:val="C9FC6520"/>
    <w:lvl w:ilvl="0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6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4" w:hanging="2160"/>
      </w:pPr>
      <w:rPr>
        <w:rFonts w:hint="default"/>
      </w:rPr>
    </w:lvl>
  </w:abstractNum>
  <w:abstractNum w:abstractNumId="5" w15:restartNumberingAfterBreak="0">
    <w:nsid w:val="0E785583"/>
    <w:multiLevelType w:val="hybridMultilevel"/>
    <w:tmpl w:val="64E65E8A"/>
    <w:lvl w:ilvl="0" w:tplc="68C27642">
      <w:start w:val="1"/>
      <w:numFmt w:val="decimal"/>
      <w:lvlText w:val="%1."/>
      <w:lvlJc w:val="left"/>
      <w:pPr>
        <w:ind w:left="660" w:hanging="48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11B15680"/>
    <w:multiLevelType w:val="multilevel"/>
    <w:tmpl w:val="91921760"/>
    <w:lvl w:ilvl="0">
      <w:start w:val="1"/>
      <w:numFmt w:val="decimal"/>
      <w:lvlText w:val="%1."/>
      <w:lvlJc w:val="left"/>
      <w:pPr>
        <w:ind w:left="634" w:hanging="360"/>
      </w:pPr>
      <w:rPr>
        <w:rFonts w:ascii="GHEA Grapalat" w:hAnsi="GHEA Grapalat" w:hint="default"/>
      </w:rPr>
    </w:lvl>
    <w:lvl w:ilvl="1">
      <w:start w:val="1"/>
      <w:numFmt w:val="decimal"/>
      <w:isLgl/>
      <w:lvlText w:val="%1.%2"/>
      <w:lvlJc w:val="left"/>
      <w:pPr>
        <w:ind w:left="646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4" w:hanging="2160"/>
      </w:pPr>
      <w:rPr>
        <w:rFonts w:hint="default"/>
      </w:rPr>
    </w:lvl>
  </w:abstractNum>
  <w:abstractNum w:abstractNumId="7" w15:restartNumberingAfterBreak="0">
    <w:nsid w:val="1D212DC7"/>
    <w:multiLevelType w:val="hybridMultilevel"/>
    <w:tmpl w:val="98126BD2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214CA3"/>
    <w:multiLevelType w:val="multilevel"/>
    <w:tmpl w:val="AC4A05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0" w:hanging="2160"/>
      </w:pPr>
      <w:rPr>
        <w:rFonts w:hint="default"/>
      </w:rPr>
    </w:lvl>
  </w:abstractNum>
  <w:abstractNum w:abstractNumId="9" w15:restartNumberingAfterBreak="0">
    <w:nsid w:val="23163F03"/>
    <w:multiLevelType w:val="hybridMultilevel"/>
    <w:tmpl w:val="4BC64E3C"/>
    <w:lvl w:ilvl="0" w:tplc="0419000F">
      <w:start w:val="1"/>
      <w:numFmt w:val="decimal"/>
      <w:lvlText w:val="%1."/>
      <w:lvlJc w:val="left"/>
      <w:pPr>
        <w:ind w:left="308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14DD2"/>
    <w:multiLevelType w:val="multilevel"/>
    <w:tmpl w:val="C9FC6520"/>
    <w:lvl w:ilvl="0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6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4" w:hanging="2160"/>
      </w:pPr>
      <w:rPr>
        <w:rFonts w:hint="default"/>
      </w:rPr>
    </w:lvl>
  </w:abstractNum>
  <w:abstractNum w:abstractNumId="11" w15:restartNumberingAfterBreak="0">
    <w:nsid w:val="2E5C40F0"/>
    <w:multiLevelType w:val="hybridMultilevel"/>
    <w:tmpl w:val="A202D7DC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" w15:restartNumberingAfterBreak="0">
    <w:nsid w:val="31FD7025"/>
    <w:multiLevelType w:val="multilevel"/>
    <w:tmpl w:val="C9FC6520"/>
    <w:lvl w:ilvl="0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6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4" w:hanging="2160"/>
      </w:pPr>
      <w:rPr>
        <w:rFonts w:hint="default"/>
      </w:rPr>
    </w:lvl>
  </w:abstractNum>
  <w:abstractNum w:abstractNumId="13" w15:restartNumberingAfterBreak="0">
    <w:nsid w:val="32A8208F"/>
    <w:multiLevelType w:val="hybridMultilevel"/>
    <w:tmpl w:val="05444DA4"/>
    <w:lvl w:ilvl="0" w:tplc="179C1DF0">
      <w:start w:val="2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4" w15:restartNumberingAfterBreak="0">
    <w:nsid w:val="34A43B13"/>
    <w:multiLevelType w:val="hybridMultilevel"/>
    <w:tmpl w:val="05444DA4"/>
    <w:lvl w:ilvl="0" w:tplc="179C1DF0">
      <w:start w:val="2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5" w15:restartNumberingAfterBreak="0">
    <w:nsid w:val="3510764E"/>
    <w:multiLevelType w:val="multilevel"/>
    <w:tmpl w:val="C9FC6520"/>
    <w:lvl w:ilvl="0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6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4" w:hanging="2160"/>
      </w:pPr>
      <w:rPr>
        <w:rFonts w:hint="default"/>
      </w:rPr>
    </w:lvl>
  </w:abstractNum>
  <w:abstractNum w:abstractNumId="16" w15:restartNumberingAfterBreak="0">
    <w:nsid w:val="3ECB4328"/>
    <w:multiLevelType w:val="hybridMultilevel"/>
    <w:tmpl w:val="16365C7E"/>
    <w:lvl w:ilvl="0" w:tplc="040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B40A35"/>
    <w:multiLevelType w:val="hybridMultilevel"/>
    <w:tmpl w:val="AD38B1AC"/>
    <w:lvl w:ilvl="0" w:tplc="D9F64F2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502D9B"/>
    <w:multiLevelType w:val="hybridMultilevel"/>
    <w:tmpl w:val="6C7E7D50"/>
    <w:lvl w:ilvl="0" w:tplc="F6F4AC3E">
      <w:start w:val="1"/>
      <w:numFmt w:val="decimal"/>
      <w:lvlText w:val="%1."/>
      <w:lvlJc w:val="left"/>
      <w:pPr>
        <w:ind w:left="634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9" w15:restartNumberingAfterBreak="0">
    <w:nsid w:val="43571BE4"/>
    <w:multiLevelType w:val="hybridMultilevel"/>
    <w:tmpl w:val="98126BD2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F41D68"/>
    <w:multiLevelType w:val="multilevel"/>
    <w:tmpl w:val="C9FC6520"/>
    <w:lvl w:ilvl="0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6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4" w:hanging="2160"/>
      </w:pPr>
      <w:rPr>
        <w:rFonts w:hint="default"/>
      </w:rPr>
    </w:lvl>
  </w:abstractNum>
  <w:abstractNum w:abstractNumId="21" w15:restartNumberingAfterBreak="0">
    <w:nsid w:val="45A213CC"/>
    <w:multiLevelType w:val="hybridMultilevel"/>
    <w:tmpl w:val="3640AD40"/>
    <w:lvl w:ilvl="0" w:tplc="3A482CC0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2" w15:restartNumberingAfterBreak="0">
    <w:nsid w:val="48E35FC1"/>
    <w:multiLevelType w:val="hybridMultilevel"/>
    <w:tmpl w:val="92009134"/>
    <w:lvl w:ilvl="0" w:tplc="17A21F3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E402355"/>
    <w:multiLevelType w:val="hybridMultilevel"/>
    <w:tmpl w:val="05444DA4"/>
    <w:lvl w:ilvl="0" w:tplc="179C1DF0">
      <w:start w:val="2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4" w15:restartNumberingAfterBreak="0">
    <w:nsid w:val="514C0C19"/>
    <w:multiLevelType w:val="hybridMultilevel"/>
    <w:tmpl w:val="B20E414E"/>
    <w:lvl w:ilvl="0" w:tplc="7AFED896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5" w15:restartNumberingAfterBreak="0">
    <w:nsid w:val="5580671E"/>
    <w:multiLevelType w:val="hybridMultilevel"/>
    <w:tmpl w:val="05444DA4"/>
    <w:lvl w:ilvl="0" w:tplc="179C1DF0">
      <w:start w:val="2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6" w15:restartNumberingAfterBreak="0">
    <w:nsid w:val="5EB92C46"/>
    <w:multiLevelType w:val="hybridMultilevel"/>
    <w:tmpl w:val="3B28E0FC"/>
    <w:lvl w:ilvl="0" w:tplc="2F46FB46">
      <w:start w:val="1"/>
      <w:numFmt w:val="decimal"/>
      <w:lvlText w:val="%1."/>
      <w:lvlJc w:val="left"/>
      <w:pPr>
        <w:ind w:left="30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07" w:hanging="360"/>
      </w:pPr>
    </w:lvl>
    <w:lvl w:ilvl="2" w:tplc="0409001B" w:tentative="1">
      <w:start w:val="1"/>
      <w:numFmt w:val="lowerRoman"/>
      <w:lvlText w:val="%3."/>
      <w:lvlJc w:val="right"/>
      <w:pPr>
        <w:ind w:left="4527" w:hanging="180"/>
      </w:pPr>
    </w:lvl>
    <w:lvl w:ilvl="3" w:tplc="0409000F" w:tentative="1">
      <w:start w:val="1"/>
      <w:numFmt w:val="decimal"/>
      <w:lvlText w:val="%4."/>
      <w:lvlJc w:val="left"/>
      <w:pPr>
        <w:ind w:left="5247" w:hanging="360"/>
      </w:pPr>
    </w:lvl>
    <w:lvl w:ilvl="4" w:tplc="04090019" w:tentative="1">
      <w:start w:val="1"/>
      <w:numFmt w:val="lowerLetter"/>
      <w:lvlText w:val="%5."/>
      <w:lvlJc w:val="left"/>
      <w:pPr>
        <w:ind w:left="5967" w:hanging="360"/>
      </w:pPr>
    </w:lvl>
    <w:lvl w:ilvl="5" w:tplc="0409001B" w:tentative="1">
      <w:start w:val="1"/>
      <w:numFmt w:val="lowerRoman"/>
      <w:lvlText w:val="%6."/>
      <w:lvlJc w:val="right"/>
      <w:pPr>
        <w:ind w:left="6687" w:hanging="180"/>
      </w:pPr>
    </w:lvl>
    <w:lvl w:ilvl="6" w:tplc="0409000F" w:tentative="1">
      <w:start w:val="1"/>
      <w:numFmt w:val="decimal"/>
      <w:lvlText w:val="%7."/>
      <w:lvlJc w:val="left"/>
      <w:pPr>
        <w:ind w:left="7407" w:hanging="360"/>
      </w:pPr>
    </w:lvl>
    <w:lvl w:ilvl="7" w:tplc="04090019" w:tentative="1">
      <w:start w:val="1"/>
      <w:numFmt w:val="lowerLetter"/>
      <w:lvlText w:val="%8."/>
      <w:lvlJc w:val="left"/>
      <w:pPr>
        <w:ind w:left="8127" w:hanging="360"/>
      </w:pPr>
    </w:lvl>
    <w:lvl w:ilvl="8" w:tplc="0409001B" w:tentative="1">
      <w:start w:val="1"/>
      <w:numFmt w:val="lowerRoman"/>
      <w:lvlText w:val="%9."/>
      <w:lvlJc w:val="right"/>
      <w:pPr>
        <w:ind w:left="8847" w:hanging="180"/>
      </w:pPr>
    </w:lvl>
  </w:abstractNum>
  <w:abstractNum w:abstractNumId="27" w15:restartNumberingAfterBreak="0">
    <w:nsid w:val="5F186CE2"/>
    <w:multiLevelType w:val="hybridMultilevel"/>
    <w:tmpl w:val="604A7634"/>
    <w:lvl w:ilvl="0" w:tplc="8B1E8B6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8" w15:restartNumberingAfterBreak="0">
    <w:nsid w:val="603A6897"/>
    <w:multiLevelType w:val="hybridMultilevel"/>
    <w:tmpl w:val="BBDA4272"/>
    <w:lvl w:ilvl="0" w:tplc="13C276B0">
      <w:start w:val="1"/>
      <w:numFmt w:val="decimal"/>
      <w:lvlText w:val="%1)"/>
      <w:lvlJc w:val="left"/>
      <w:pPr>
        <w:ind w:left="1407" w:hanging="84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0BE206C"/>
    <w:multiLevelType w:val="hybridMultilevel"/>
    <w:tmpl w:val="E89A1D8E"/>
    <w:lvl w:ilvl="0" w:tplc="4114F4FA">
      <w:start w:val="8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9C56B9"/>
    <w:multiLevelType w:val="hybridMultilevel"/>
    <w:tmpl w:val="46189286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1" w15:restartNumberingAfterBreak="0">
    <w:nsid w:val="62CC7D55"/>
    <w:multiLevelType w:val="hybridMultilevel"/>
    <w:tmpl w:val="98126BD2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D45A74"/>
    <w:multiLevelType w:val="hybridMultilevel"/>
    <w:tmpl w:val="FBDA988A"/>
    <w:lvl w:ilvl="0" w:tplc="179C1DF0">
      <w:start w:val="2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3" w15:restartNumberingAfterBreak="0">
    <w:nsid w:val="76D755B8"/>
    <w:multiLevelType w:val="hybridMultilevel"/>
    <w:tmpl w:val="D514D8DC"/>
    <w:lvl w:ilvl="0" w:tplc="E182F43A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4" w15:restartNumberingAfterBreak="0">
    <w:nsid w:val="76DB0555"/>
    <w:multiLevelType w:val="hybridMultilevel"/>
    <w:tmpl w:val="8C46FBCE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5" w15:restartNumberingAfterBreak="0">
    <w:nsid w:val="782B4FDF"/>
    <w:multiLevelType w:val="hybridMultilevel"/>
    <w:tmpl w:val="8AAC64B0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645CD8"/>
    <w:multiLevelType w:val="hybridMultilevel"/>
    <w:tmpl w:val="50A0A300"/>
    <w:lvl w:ilvl="0" w:tplc="FA8C5376">
      <w:start w:val="12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FAF3C59"/>
    <w:multiLevelType w:val="hybridMultilevel"/>
    <w:tmpl w:val="604A7634"/>
    <w:lvl w:ilvl="0" w:tplc="8B1E8B6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18"/>
  </w:num>
  <w:num w:numId="2">
    <w:abstractNumId w:val="22"/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24"/>
  </w:num>
  <w:num w:numId="7">
    <w:abstractNumId w:val="28"/>
  </w:num>
  <w:num w:numId="8">
    <w:abstractNumId w:val="9"/>
  </w:num>
  <w:num w:numId="9">
    <w:abstractNumId w:val="20"/>
  </w:num>
  <w:num w:numId="10">
    <w:abstractNumId w:val="12"/>
  </w:num>
  <w:num w:numId="11">
    <w:abstractNumId w:val="1"/>
  </w:num>
  <w:num w:numId="12">
    <w:abstractNumId w:val="10"/>
  </w:num>
  <w:num w:numId="13">
    <w:abstractNumId w:val="15"/>
  </w:num>
  <w:num w:numId="14">
    <w:abstractNumId w:val="4"/>
  </w:num>
  <w:num w:numId="15">
    <w:abstractNumId w:val="35"/>
  </w:num>
  <w:num w:numId="16">
    <w:abstractNumId w:val="8"/>
  </w:num>
  <w:num w:numId="17">
    <w:abstractNumId w:val="13"/>
  </w:num>
  <w:num w:numId="18">
    <w:abstractNumId w:val="23"/>
  </w:num>
  <w:num w:numId="19">
    <w:abstractNumId w:val="25"/>
  </w:num>
  <w:num w:numId="20">
    <w:abstractNumId w:val="14"/>
  </w:num>
  <w:num w:numId="21">
    <w:abstractNumId w:val="29"/>
  </w:num>
  <w:num w:numId="22">
    <w:abstractNumId w:val="2"/>
  </w:num>
  <w:num w:numId="23">
    <w:abstractNumId w:val="31"/>
  </w:num>
  <w:num w:numId="24">
    <w:abstractNumId w:val="19"/>
  </w:num>
  <w:num w:numId="25">
    <w:abstractNumId w:val="7"/>
  </w:num>
  <w:num w:numId="26">
    <w:abstractNumId w:val="32"/>
  </w:num>
  <w:num w:numId="27">
    <w:abstractNumId w:val="26"/>
  </w:num>
  <w:num w:numId="28">
    <w:abstractNumId w:val="17"/>
  </w:num>
  <w:num w:numId="29">
    <w:abstractNumId w:val="3"/>
  </w:num>
  <w:num w:numId="30">
    <w:abstractNumId w:val="37"/>
  </w:num>
  <w:num w:numId="31">
    <w:abstractNumId w:val="27"/>
  </w:num>
  <w:num w:numId="32">
    <w:abstractNumId w:val="30"/>
  </w:num>
  <w:num w:numId="33">
    <w:abstractNumId w:val="16"/>
  </w:num>
  <w:num w:numId="34">
    <w:abstractNumId w:val="11"/>
  </w:num>
  <w:num w:numId="35">
    <w:abstractNumId w:val="34"/>
  </w:num>
  <w:num w:numId="36">
    <w:abstractNumId w:val="0"/>
  </w:num>
  <w:num w:numId="37">
    <w:abstractNumId w:val="21"/>
  </w:num>
  <w:num w:numId="38">
    <w:abstractNumId w:val="36"/>
  </w:num>
  <w:num w:numId="39">
    <w:abstractNumId w:val="3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0E16"/>
    <w:rsid w:val="00002084"/>
    <w:rsid w:val="0000318D"/>
    <w:rsid w:val="00003C6E"/>
    <w:rsid w:val="00007C73"/>
    <w:rsid w:val="00012291"/>
    <w:rsid w:val="000135D7"/>
    <w:rsid w:val="00033590"/>
    <w:rsid w:val="00050A1E"/>
    <w:rsid w:val="00064DCA"/>
    <w:rsid w:val="00064EBB"/>
    <w:rsid w:val="00066893"/>
    <w:rsid w:val="00071098"/>
    <w:rsid w:val="00072A97"/>
    <w:rsid w:val="00076B19"/>
    <w:rsid w:val="000909C8"/>
    <w:rsid w:val="00091780"/>
    <w:rsid w:val="00092BAE"/>
    <w:rsid w:val="00092C51"/>
    <w:rsid w:val="00097DDC"/>
    <w:rsid w:val="000A0CCB"/>
    <w:rsid w:val="000A4C5B"/>
    <w:rsid w:val="000B584B"/>
    <w:rsid w:val="000B6B7B"/>
    <w:rsid w:val="000B7B68"/>
    <w:rsid w:val="000B7CC6"/>
    <w:rsid w:val="000C3548"/>
    <w:rsid w:val="000C48CF"/>
    <w:rsid w:val="000D7AED"/>
    <w:rsid w:val="000E0DAD"/>
    <w:rsid w:val="000E1C14"/>
    <w:rsid w:val="000E5DE5"/>
    <w:rsid w:val="000F50AB"/>
    <w:rsid w:val="000F5CA1"/>
    <w:rsid w:val="001013F8"/>
    <w:rsid w:val="00105BBD"/>
    <w:rsid w:val="00115450"/>
    <w:rsid w:val="00120F7E"/>
    <w:rsid w:val="00121F35"/>
    <w:rsid w:val="0012313E"/>
    <w:rsid w:val="00123B6F"/>
    <w:rsid w:val="0012695F"/>
    <w:rsid w:val="00130E82"/>
    <w:rsid w:val="0013590A"/>
    <w:rsid w:val="00136670"/>
    <w:rsid w:val="00146F56"/>
    <w:rsid w:val="0015074F"/>
    <w:rsid w:val="001524A4"/>
    <w:rsid w:val="00152B02"/>
    <w:rsid w:val="0015395A"/>
    <w:rsid w:val="001542A2"/>
    <w:rsid w:val="001547CE"/>
    <w:rsid w:val="0016296A"/>
    <w:rsid w:val="00166097"/>
    <w:rsid w:val="00182AFA"/>
    <w:rsid w:val="0018491C"/>
    <w:rsid w:val="001874A3"/>
    <w:rsid w:val="001977C8"/>
    <w:rsid w:val="001A1E01"/>
    <w:rsid w:val="001A216B"/>
    <w:rsid w:val="001A582B"/>
    <w:rsid w:val="001A5B5A"/>
    <w:rsid w:val="001A60D6"/>
    <w:rsid w:val="001B3733"/>
    <w:rsid w:val="001B5B31"/>
    <w:rsid w:val="001B7892"/>
    <w:rsid w:val="001C1A2B"/>
    <w:rsid w:val="001C3454"/>
    <w:rsid w:val="001C65A5"/>
    <w:rsid w:val="001D2674"/>
    <w:rsid w:val="001D278A"/>
    <w:rsid w:val="001D78AF"/>
    <w:rsid w:val="001F2B69"/>
    <w:rsid w:val="001F3370"/>
    <w:rsid w:val="0020108E"/>
    <w:rsid w:val="0021233D"/>
    <w:rsid w:val="00226B6B"/>
    <w:rsid w:val="00232D5E"/>
    <w:rsid w:val="00234339"/>
    <w:rsid w:val="00236C6E"/>
    <w:rsid w:val="00247C32"/>
    <w:rsid w:val="00250E4A"/>
    <w:rsid w:val="00255675"/>
    <w:rsid w:val="0026354D"/>
    <w:rsid w:val="00272861"/>
    <w:rsid w:val="00273316"/>
    <w:rsid w:val="0028057E"/>
    <w:rsid w:val="0028145C"/>
    <w:rsid w:val="002845B0"/>
    <w:rsid w:val="002A2AB0"/>
    <w:rsid w:val="002A2C5E"/>
    <w:rsid w:val="002A4FFE"/>
    <w:rsid w:val="002A627B"/>
    <w:rsid w:val="002B34A7"/>
    <w:rsid w:val="002C0C47"/>
    <w:rsid w:val="002C19BC"/>
    <w:rsid w:val="002C398B"/>
    <w:rsid w:val="002E35F0"/>
    <w:rsid w:val="002E3F6B"/>
    <w:rsid w:val="002F25B5"/>
    <w:rsid w:val="002F710E"/>
    <w:rsid w:val="002F71B3"/>
    <w:rsid w:val="00304F4F"/>
    <w:rsid w:val="003060DE"/>
    <w:rsid w:val="00311C25"/>
    <w:rsid w:val="00330E5F"/>
    <w:rsid w:val="00333325"/>
    <w:rsid w:val="0033418C"/>
    <w:rsid w:val="00335CDE"/>
    <w:rsid w:val="00336EAD"/>
    <w:rsid w:val="00340060"/>
    <w:rsid w:val="00345B6F"/>
    <w:rsid w:val="00356B22"/>
    <w:rsid w:val="003616E1"/>
    <w:rsid w:val="00365B34"/>
    <w:rsid w:val="003766A0"/>
    <w:rsid w:val="00381703"/>
    <w:rsid w:val="0038456D"/>
    <w:rsid w:val="00384D9C"/>
    <w:rsid w:val="003909C9"/>
    <w:rsid w:val="00394621"/>
    <w:rsid w:val="003A2607"/>
    <w:rsid w:val="003B08B1"/>
    <w:rsid w:val="003B5505"/>
    <w:rsid w:val="003C60F8"/>
    <w:rsid w:val="003C7A94"/>
    <w:rsid w:val="003E0C54"/>
    <w:rsid w:val="00410261"/>
    <w:rsid w:val="00415121"/>
    <w:rsid w:val="0043438C"/>
    <w:rsid w:val="0044696E"/>
    <w:rsid w:val="0045210B"/>
    <w:rsid w:val="00452E22"/>
    <w:rsid w:val="00453192"/>
    <w:rsid w:val="004538E8"/>
    <w:rsid w:val="0045579F"/>
    <w:rsid w:val="00477C9F"/>
    <w:rsid w:val="004819D0"/>
    <w:rsid w:val="004825F6"/>
    <w:rsid w:val="00486CDB"/>
    <w:rsid w:val="0048731A"/>
    <w:rsid w:val="004905F2"/>
    <w:rsid w:val="0049181F"/>
    <w:rsid w:val="004A0488"/>
    <w:rsid w:val="004A2C9A"/>
    <w:rsid w:val="004C58B6"/>
    <w:rsid w:val="004D6A1F"/>
    <w:rsid w:val="004E4F6A"/>
    <w:rsid w:val="004F0807"/>
    <w:rsid w:val="004F4ADD"/>
    <w:rsid w:val="004F6857"/>
    <w:rsid w:val="00501E9C"/>
    <w:rsid w:val="00502ECB"/>
    <w:rsid w:val="0050383B"/>
    <w:rsid w:val="005118CC"/>
    <w:rsid w:val="005140CA"/>
    <w:rsid w:val="005219CF"/>
    <w:rsid w:val="00525F10"/>
    <w:rsid w:val="005276AA"/>
    <w:rsid w:val="0053235F"/>
    <w:rsid w:val="0055309A"/>
    <w:rsid w:val="00554DA8"/>
    <w:rsid w:val="005572DF"/>
    <w:rsid w:val="00560E32"/>
    <w:rsid w:val="00560F90"/>
    <w:rsid w:val="00565099"/>
    <w:rsid w:val="00565379"/>
    <w:rsid w:val="00567C25"/>
    <w:rsid w:val="0058061A"/>
    <w:rsid w:val="00580D74"/>
    <w:rsid w:val="00582676"/>
    <w:rsid w:val="0058524D"/>
    <w:rsid w:val="0059254C"/>
    <w:rsid w:val="0059455B"/>
    <w:rsid w:val="00596528"/>
    <w:rsid w:val="005970DF"/>
    <w:rsid w:val="005A7497"/>
    <w:rsid w:val="005B2055"/>
    <w:rsid w:val="005B4FE4"/>
    <w:rsid w:val="005C2274"/>
    <w:rsid w:val="005C2E76"/>
    <w:rsid w:val="005C4561"/>
    <w:rsid w:val="005D0D85"/>
    <w:rsid w:val="005D36DD"/>
    <w:rsid w:val="005D6F1A"/>
    <w:rsid w:val="005D7646"/>
    <w:rsid w:val="005E15B2"/>
    <w:rsid w:val="005E2D98"/>
    <w:rsid w:val="005E720F"/>
    <w:rsid w:val="005F4330"/>
    <w:rsid w:val="006061FC"/>
    <w:rsid w:val="00611DCF"/>
    <w:rsid w:val="006149F8"/>
    <w:rsid w:val="00622B52"/>
    <w:rsid w:val="00623F0A"/>
    <w:rsid w:val="00625120"/>
    <w:rsid w:val="00625121"/>
    <w:rsid w:val="00627843"/>
    <w:rsid w:val="00631A17"/>
    <w:rsid w:val="0063424D"/>
    <w:rsid w:val="006359C3"/>
    <w:rsid w:val="006373B1"/>
    <w:rsid w:val="006401F8"/>
    <w:rsid w:val="0065032E"/>
    <w:rsid w:val="006618B0"/>
    <w:rsid w:val="0066251D"/>
    <w:rsid w:val="00673A22"/>
    <w:rsid w:val="006758AA"/>
    <w:rsid w:val="00685709"/>
    <w:rsid w:val="006905B0"/>
    <w:rsid w:val="00695F05"/>
    <w:rsid w:val="006A2EE1"/>
    <w:rsid w:val="006A5A6C"/>
    <w:rsid w:val="006A5E1C"/>
    <w:rsid w:val="006B453B"/>
    <w:rsid w:val="006B6AD7"/>
    <w:rsid w:val="006C1F5A"/>
    <w:rsid w:val="006C6417"/>
    <w:rsid w:val="006D05DF"/>
    <w:rsid w:val="006D5CFF"/>
    <w:rsid w:val="006E1C0E"/>
    <w:rsid w:val="006F30EC"/>
    <w:rsid w:val="006F5ED8"/>
    <w:rsid w:val="006F7E2F"/>
    <w:rsid w:val="00710BD8"/>
    <w:rsid w:val="00710EA1"/>
    <w:rsid w:val="00714CF1"/>
    <w:rsid w:val="00716610"/>
    <w:rsid w:val="00727513"/>
    <w:rsid w:val="00731060"/>
    <w:rsid w:val="00732C05"/>
    <w:rsid w:val="00735BBA"/>
    <w:rsid w:val="00745C97"/>
    <w:rsid w:val="007462E7"/>
    <w:rsid w:val="00747870"/>
    <w:rsid w:val="00754666"/>
    <w:rsid w:val="00760B07"/>
    <w:rsid w:val="007707D1"/>
    <w:rsid w:val="007708DD"/>
    <w:rsid w:val="007741BE"/>
    <w:rsid w:val="00775784"/>
    <w:rsid w:val="007766C9"/>
    <w:rsid w:val="0077762B"/>
    <w:rsid w:val="00782781"/>
    <w:rsid w:val="0078529F"/>
    <w:rsid w:val="00795F5E"/>
    <w:rsid w:val="007C4B24"/>
    <w:rsid w:val="007D09DF"/>
    <w:rsid w:val="007D7538"/>
    <w:rsid w:val="007E366A"/>
    <w:rsid w:val="007F1A68"/>
    <w:rsid w:val="007F1D18"/>
    <w:rsid w:val="00805A67"/>
    <w:rsid w:val="00812884"/>
    <w:rsid w:val="0081630B"/>
    <w:rsid w:val="008165F4"/>
    <w:rsid w:val="00816AEE"/>
    <w:rsid w:val="008248AF"/>
    <w:rsid w:val="008252D6"/>
    <w:rsid w:val="00826DCE"/>
    <w:rsid w:val="008307AC"/>
    <w:rsid w:val="00830C31"/>
    <w:rsid w:val="00832D75"/>
    <w:rsid w:val="00835049"/>
    <w:rsid w:val="00835DFF"/>
    <w:rsid w:val="00841922"/>
    <w:rsid w:val="0084343A"/>
    <w:rsid w:val="00846045"/>
    <w:rsid w:val="00850362"/>
    <w:rsid w:val="0085452D"/>
    <w:rsid w:val="00860FC6"/>
    <w:rsid w:val="00862A61"/>
    <w:rsid w:val="00875BD8"/>
    <w:rsid w:val="00877292"/>
    <w:rsid w:val="00880F82"/>
    <w:rsid w:val="008827EE"/>
    <w:rsid w:val="00890B43"/>
    <w:rsid w:val="00892D92"/>
    <w:rsid w:val="0089669C"/>
    <w:rsid w:val="008A2510"/>
    <w:rsid w:val="008B674B"/>
    <w:rsid w:val="008B7A87"/>
    <w:rsid w:val="008B7FBC"/>
    <w:rsid w:val="008C158D"/>
    <w:rsid w:val="008C6082"/>
    <w:rsid w:val="008C7C84"/>
    <w:rsid w:val="008D27D7"/>
    <w:rsid w:val="008E2A39"/>
    <w:rsid w:val="008E2AAF"/>
    <w:rsid w:val="008E31BE"/>
    <w:rsid w:val="008F4A1F"/>
    <w:rsid w:val="008F4AAF"/>
    <w:rsid w:val="009023D2"/>
    <w:rsid w:val="0090396B"/>
    <w:rsid w:val="00905FEA"/>
    <w:rsid w:val="00916C54"/>
    <w:rsid w:val="009501AF"/>
    <w:rsid w:val="0095151D"/>
    <w:rsid w:val="00952923"/>
    <w:rsid w:val="00955D85"/>
    <w:rsid w:val="00956A76"/>
    <w:rsid w:val="00975A2A"/>
    <w:rsid w:val="0098145A"/>
    <w:rsid w:val="009845CF"/>
    <w:rsid w:val="00986CBE"/>
    <w:rsid w:val="00993172"/>
    <w:rsid w:val="00994F94"/>
    <w:rsid w:val="009A0638"/>
    <w:rsid w:val="009A085F"/>
    <w:rsid w:val="009A3869"/>
    <w:rsid w:val="009C4C80"/>
    <w:rsid w:val="009D5C3F"/>
    <w:rsid w:val="009D685B"/>
    <w:rsid w:val="009D6E19"/>
    <w:rsid w:val="009D7045"/>
    <w:rsid w:val="009D7725"/>
    <w:rsid w:val="009E25CB"/>
    <w:rsid w:val="009E2E90"/>
    <w:rsid w:val="009E3813"/>
    <w:rsid w:val="009E6915"/>
    <w:rsid w:val="009E7209"/>
    <w:rsid w:val="009F1989"/>
    <w:rsid w:val="009F3ECA"/>
    <w:rsid w:val="00A00386"/>
    <w:rsid w:val="00A00B42"/>
    <w:rsid w:val="00A041F7"/>
    <w:rsid w:val="00A06BFB"/>
    <w:rsid w:val="00A172A1"/>
    <w:rsid w:val="00A23CF1"/>
    <w:rsid w:val="00A255BA"/>
    <w:rsid w:val="00A2611B"/>
    <w:rsid w:val="00A26D60"/>
    <w:rsid w:val="00A26F9F"/>
    <w:rsid w:val="00A27CED"/>
    <w:rsid w:val="00A33CD1"/>
    <w:rsid w:val="00A3416E"/>
    <w:rsid w:val="00A36567"/>
    <w:rsid w:val="00A433B2"/>
    <w:rsid w:val="00A437A8"/>
    <w:rsid w:val="00A47E57"/>
    <w:rsid w:val="00A512FF"/>
    <w:rsid w:val="00A526D7"/>
    <w:rsid w:val="00A61B8A"/>
    <w:rsid w:val="00A61F4A"/>
    <w:rsid w:val="00A67CC2"/>
    <w:rsid w:val="00A7558E"/>
    <w:rsid w:val="00A770A4"/>
    <w:rsid w:val="00A803E3"/>
    <w:rsid w:val="00A818B3"/>
    <w:rsid w:val="00A84B7C"/>
    <w:rsid w:val="00A8557F"/>
    <w:rsid w:val="00A9344C"/>
    <w:rsid w:val="00AB02BA"/>
    <w:rsid w:val="00AB0F1E"/>
    <w:rsid w:val="00AB1899"/>
    <w:rsid w:val="00AB25F6"/>
    <w:rsid w:val="00AB29C1"/>
    <w:rsid w:val="00AD03F6"/>
    <w:rsid w:val="00AD73B9"/>
    <w:rsid w:val="00AE020C"/>
    <w:rsid w:val="00AE4C76"/>
    <w:rsid w:val="00AE5C6D"/>
    <w:rsid w:val="00AE77AD"/>
    <w:rsid w:val="00AF4C23"/>
    <w:rsid w:val="00AF5DE2"/>
    <w:rsid w:val="00B01970"/>
    <w:rsid w:val="00B0472F"/>
    <w:rsid w:val="00B129C1"/>
    <w:rsid w:val="00B20482"/>
    <w:rsid w:val="00B33239"/>
    <w:rsid w:val="00B47252"/>
    <w:rsid w:val="00B57349"/>
    <w:rsid w:val="00B61784"/>
    <w:rsid w:val="00B63B57"/>
    <w:rsid w:val="00B67826"/>
    <w:rsid w:val="00B70E68"/>
    <w:rsid w:val="00B75CEA"/>
    <w:rsid w:val="00B76515"/>
    <w:rsid w:val="00B80112"/>
    <w:rsid w:val="00B8080E"/>
    <w:rsid w:val="00B81EAF"/>
    <w:rsid w:val="00B8245B"/>
    <w:rsid w:val="00B82FED"/>
    <w:rsid w:val="00B8307D"/>
    <w:rsid w:val="00B86061"/>
    <w:rsid w:val="00B97CFC"/>
    <w:rsid w:val="00B97D07"/>
    <w:rsid w:val="00BA267C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012B"/>
    <w:rsid w:val="00BE557A"/>
    <w:rsid w:val="00BE68F6"/>
    <w:rsid w:val="00BF1B0A"/>
    <w:rsid w:val="00BF1C0A"/>
    <w:rsid w:val="00BF398D"/>
    <w:rsid w:val="00BF5F60"/>
    <w:rsid w:val="00C066EB"/>
    <w:rsid w:val="00C13772"/>
    <w:rsid w:val="00C14AA0"/>
    <w:rsid w:val="00C15995"/>
    <w:rsid w:val="00C160D6"/>
    <w:rsid w:val="00C16652"/>
    <w:rsid w:val="00C17246"/>
    <w:rsid w:val="00C17270"/>
    <w:rsid w:val="00C212E2"/>
    <w:rsid w:val="00C2149B"/>
    <w:rsid w:val="00C24EBD"/>
    <w:rsid w:val="00C2524C"/>
    <w:rsid w:val="00C26F2C"/>
    <w:rsid w:val="00C327D4"/>
    <w:rsid w:val="00C33EC5"/>
    <w:rsid w:val="00C36721"/>
    <w:rsid w:val="00C3686B"/>
    <w:rsid w:val="00C3732E"/>
    <w:rsid w:val="00C37A7B"/>
    <w:rsid w:val="00C41F82"/>
    <w:rsid w:val="00C453BF"/>
    <w:rsid w:val="00C47642"/>
    <w:rsid w:val="00C53CB9"/>
    <w:rsid w:val="00C56CD6"/>
    <w:rsid w:val="00C604C4"/>
    <w:rsid w:val="00C667FD"/>
    <w:rsid w:val="00C7033E"/>
    <w:rsid w:val="00C82081"/>
    <w:rsid w:val="00C8226C"/>
    <w:rsid w:val="00C86AFA"/>
    <w:rsid w:val="00C87D8A"/>
    <w:rsid w:val="00C907A8"/>
    <w:rsid w:val="00C95992"/>
    <w:rsid w:val="00CB03BA"/>
    <w:rsid w:val="00CB2045"/>
    <w:rsid w:val="00CB4005"/>
    <w:rsid w:val="00CB4A3A"/>
    <w:rsid w:val="00CB6F11"/>
    <w:rsid w:val="00CC27D6"/>
    <w:rsid w:val="00CC4922"/>
    <w:rsid w:val="00CC64C1"/>
    <w:rsid w:val="00CD1020"/>
    <w:rsid w:val="00CD6FE0"/>
    <w:rsid w:val="00CD7EB6"/>
    <w:rsid w:val="00CE43BD"/>
    <w:rsid w:val="00CF18C2"/>
    <w:rsid w:val="00CF277E"/>
    <w:rsid w:val="00CF433E"/>
    <w:rsid w:val="00D00290"/>
    <w:rsid w:val="00D01884"/>
    <w:rsid w:val="00D12302"/>
    <w:rsid w:val="00D12DFB"/>
    <w:rsid w:val="00D138F5"/>
    <w:rsid w:val="00D31629"/>
    <w:rsid w:val="00D50A6F"/>
    <w:rsid w:val="00D51409"/>
    <w:rsid w:val="00D53DAD"/>
    <w:rsid w:val="00D61C84"/>
    <w:rsid w:val="00D668A5"/>
    <w:rsid w:val="00D71637"/>
    <w:rsid w:val="00D72CF5"/>
    <w:rsid w:val="00D84B77"/>
    <w:rsid w:val="00D87855"/>
    <w:rsid w:val="00DA1852"/>
    <w:rsid w:val="00DB02C5"/>
    <w:rsid w:val="00DB3E60"/>
    <w:rsid w:val="00DB49F1"/>
    <w:rsid w:val="00DB5271"/>
    <w:rsid w:val="00DB6FC6"/>
    <w:rsid w:val="00DD0C53"/>
    <w:rsid w:val="00DD1F15"/>
    <w:rsid w:val="00DD5779"/>
    <w:rsid w:val="00DE29BA"/>
    <w:rsid w:val="00DE76C5"/>
    <w:rsid w:val="00E07177"/>
    <w:rsid w:val="00E14B39"/>
    <w:rsid w:val="00E168EE"/>
    <w:rsid w:val="00E22A81"/>
    <w:rsid w:val="00E309B1"/>
    <w:rsid w:val="00E31122"/>
    <w:rsid w:val="00E32072"/>
    <w:rsid w:val="00E32FB4"/>
    <w:rsid w:val="00E351E1"/>
    <w:rsid w:val="00E5119F"/>
    <w:rsid w:val="00E512B5"/>
    <w:rsid w:val="00E52811"/>
    <w:rsid w:val="00E56B68"/>
    <w:rsid w:val="00E6627A"/>
    <w:rsid w:val="00E739AA"/>
    <w:rsid w:val="00E764CF"/>
    <w:rsid w:val="00E82EFD"/>
    <w:rsid w:val="00E850F5"/>
    <w:rsid w:val="00E85288"/>
    <w:rsid w:val="00E86CD2"/>
    <w:rsid w:val="00E87749"/>
    <w:rsid w:val="00E92261"/>
    <w:rsid w:val="00E948B5"/>
    <w:rsid w:val="00E9621F"/>
    <w:rsid w:val="00EA1619"/>
    <w:rsid w:val="00EB747B"/>
    <w:rsid w:val="00EC10E1"/>
    <w:rsid w:val="00EC1F1C"/>
    <w:rsid w:val="00EE1AAD"/>
    <w:rsid w:val="00EE228F"/>
    <w:rsid w:val="00EE316C"/>
    <w:rsid w:val="00EF00CF"/>
    <w:rsid w:val="00EF31D5"/>
    <w:rsid w:val="00F061E7"/>
    <w:rsid w:val="00F144E9"/>
    <w:rsid w:val="00F14EA5"/>
    <w:rsid w:val="00F150DE"/>
    <w:rsid w:val="00F275EB"/>
    <w:rsid w:val="00F41A0E"/>
    <w:rsid w:val="00F44728"/>
    <w:rsid w:val="00F44A7F"/>
    <w:rsid w:val="00F57C05"/>
    <w:rsid w:val="00F70E40"/>
    <w:rsid w:val="00F7464E"/>
    <w:rsid w:val="00F75E58"/>
    <w:rsid w:val="00F92483"/>
    <w:rsid w:val="00F94CEC"/>
    <w:rsid w:val="00F95A26"/>
    <w:rsid w:val="00FA3EF7"/>
    <w:rsid w:val="00FA7D21"/>
    <w:rsid w:val="00FB1AFF"/>
    <w:rsid w:val="00FC0D6A"/>
    <w:rsid w:val="00FD2C90"/>
    <w:rsid w:val="00FD34CE"/>
    <w:rsid w:val="00FE12C0"/>
    <w:rsid w:val="00FE13EB"/>
    <w:rsid w:val="00FF108F"/>
    <w:rsid w:val="00FF40B1"/>
    <w:rsid w:val="00FF6CEF"/>
    <w:rsid w:val="00FF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71F89"/>
  <w15:docId w15:val="{0CBF65F1-CB69-42AB-8B32-5313C20C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89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F50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  <w:style w:type="character" w:customStyle="1" w:styleId="FontStyle23">
    <w:name w:val="Font Style23"/>
    <w:basedOn w:val="DefaultParagraphFont"/>
    <w:uiPriority w:val="99"/>
    <w:rsid w:val="008E31BE"/>
    <w:rPr>
      <w:rFonts w:ascii="Segoe UI" w:hAnsi="Segoe UI" w:cs="Segoe UI"/>
      <w:color w:val="000000"/>
      <w:sz w:val="22"/>
      <w:szCs w:val="22"/>
    </w:rPr>
  </w:style>
  <w:style w:type="character" w:customStyle="1" w:styleId="Bodytext2Bold">
    <w:name w:val="Body text (2) + Bold"/>
    <w:basedOn w:val="Bodytext2"/>
    <w:rsid w:val="008E31BE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Heading1Char">
    <w:name w:val="Heading 1 Char"/>
    <w:basedOn w:val="DefaultParagraphFont"/>
    <w:link w:val="Heading1"/>
    <w:rsid w:val="000F50AB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6B6AD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AD7"/>
    <w:pPr>
      <w:spacing w:after="0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AD7"/>
    <w:rPr>
      <w:rFonts w:ascii="Times New Roman" w:eastAsia="Times New Roman" w:hAnsi="Times New Roman" w:cstheme="minorBidi"/>
      <w:b/>
      <w:bCs/>
      <w:lang w:val="ru-RU"/>
    </w:rPr>
  </w:style>
  <w:style w:type="paragraph" w:styleId="Revision">
    <w:name w:val="Revision"/>
    <w:hidden/>
    <w:uiPriority w:val="99"/>
    <w:semiHidden/>
    <w:rsid w:val="006B6AD7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Normal"/>
    <w:uiPriority w:val="99"/>
    <w:rsid w:val="003A2607"/>
    <w:pPr>
      <w:widowControl w:val="0"/>
      <w:autoSpaceDE w:val="0"/>
      <w:autoSpaceDN w:val="0"/>
      <w:adjustRightInd w:val="0"/>
      <w:spacing w:line="403" w:lineRule="exact"/>
      <w:jc w:val="both"/>
    </w:pPr>
    <w:rPr>
      <w:rFonts w:ascii="Segoe UI" w:eastAsiaTheme="minorEastAsia" w:hAnsi="Segoe UI" w:cs="Segoe UI"/>
    </w:rPr>
  </w:style>
  <w:style w:type="paragraph" w:customStyle="1" w:styleId="Style9">
    <w:name w:val="Style9"/>
    <w:basedOn w:val="Normal"/>
    <w:uiPriority w:val="99"/>
    <w:rsid w:val="003A2607"/>
    <w:pPr>
      <w:widowControl w:val="0"/>
      <w:autoSpaceDE w:val="0"/>
      <w:autoSpaceDN w:val="0"/>
      <w:adjustRightInd w:val="0"/>
      <w:spacing w:line="374" w:lineRule="exact"/>
    </w:pPr>
    <w:rPr>
      <w:rFonts w:ascii="Segoe UI" w:eastAsiaTheme="minorEastAsia" w:hAnsi="Segoe UI" w:cs="Segoe UI"/>
    </w:rPr>
  </w:style>
  <w:style w:type="paragraph" w:customStyle="1" w:styleId="Style10">
    <w:name w:val="Style10"/>
    <w:basedOn w:val="Normal"/>
    <w:uiPriority w:val="99"/>
    <w:rsid w:val="003A2607"/>
    <w:pPr>
      <w:widowControl w:val="0"/>
      <w:autoSpaceDE w:val="0"/>
      <w:autoSpaceDN w:val="0"/>
      <w:adjustRightInd w:val="0"/>
      <w:spacing w:line="373" w:lineRule="exact"/>
      <w:ind w:firstLine="713"/>
      <w:jc w:val="both"/>
    </w:pPr>
    <w:rPr>
      <w:rFonts w:ascii="Segoe UI" w:eastAsiaTheme="minorEastAsia" w:hAnsi="Segoe UI" w:cs="Segoe UI"/>
    </w:rPr>
  </w:style>
  <w:style w:type="character" w:customStyle="1" w:styleId="FontStyle14">
    <w:name w:val="Font Style14"/>
    <w:basedOn w:val="DefaultParagraphFont"/>
    <w:uiPriority w:val="99"/>
    <w:rsid w:val="003A2607"/>
    <w:rPr>
      <w:rFonts w:ascii="Segoe UI" w:hAnsi="Segoe UI" w:cs="Segoe UI" w:hint="default"/>
      <w:i/>
      <w:iCs/>
      <w:color w:val="000000"/>
      <w:spacing w:val="-20"/>
      <w:sz w:val="22"/>
      <w:szCs w:val="22"/>
    </w:rPr>
  </w:style>
  <w:style w:type="paragraph" w:styleId="NoSpacing">
    <w:name w:val="No Spacing"/>
    <w:uiPriority w:val="1"/>
    <w:qFormat/>
    <w:rsid w:val="00E168E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8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6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9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7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96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2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4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4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16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8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1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3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8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9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0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1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2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4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7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4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3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6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27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1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9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1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1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3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8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9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9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2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3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5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0E892-972F-4D7D-BC83-722FE218C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36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https://mul2.gov.am/tasks/921813/oneclick/216fe3455fb18b9e6a54524f1e2dfd8c5380e0d7aa3a11801c3918a0ccfaebe4.docx?token=a7f243949ad83f9eaa471d4dc2f3b87e</cp:keywords>
  <dc:description/>
  <cp:lastModifiedBy>Margarita Margaryan</cp:lastModifiedBy>
  <cp:revision>12</cp:revision>
  <cp:lastPrinted>2023-05-12T12:52:00Z</cp:lastPrinted>
  <dcterms:created xsi:type="dcterms:W3CDTF">2023-06-06T13:05:00Z</dcterms:created>
  <dcterms:modified xsi:type="dcterms:W3CDTF">2024-01-30T12:37:00Z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