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57F7B" w14:textId="77777777" w:rsidR="00394621" w:rsidRPr="00EC1F1C" w:rsidRDefault="00394621" w:rsidP="00394621">
      <w:pPr>
        <w:spacing w:after="200" w:line="276" w:lineRule="auto"/>
        <w:jc w:val="center"/>
        <w:rPr>
          <w:rFonts w:ascii="GHEA Grapalat" w:eastAsia="Calibri" w:hAnsi="GHEA Grapalat"/>
          <w:b/>
          <w:bCs/>
          <w:color w:val="000000"/>
          <w:bdr w:val="none" w:sz="0" w:space="0" w:color="auto" w:frame="1"/>
          <w:shd w:val="clear" w:color="auto" w:fill="FFFFFF"/>
        </w:rPr>
      </w:pPr>
      <w:r w:rsidRPr="00EC1F1C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  <w:t>ԱՄՓՈՓԱԹԵՐԹ</w:t>
      </w:r>
    </w:p>
    <w:p w14:paraId="47287171" w14:textId="2B04E7D4" w:rsidR="00B8307D" w:rsidRPr="00EC1F1C" w:rsidRDefault="00360369" w:rsidP="00394621">
      <w:pPr>
        <w:pStyle w:val="NormalWeb"/>
        <w:shd w:val="clear" w:color="auto" w:fill="FFFFFF"/>
        <w:tabs>
          <w:tab w:val="left" w:pos="3402"/>
        </w:tabs>
        <w:spacing w:after="0" w:line="360" w:lineRule="auto"/>
        <w:ind w:firstLine="375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  <w:r w:rsidRPr="00360369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«</w:t>
      </w:r>
      <w:r w:rsidR="00FA37A5" w:rsidRPr="00FA37A5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ՀԱՅԱՍՏԱՆԻ ՀԱՆՐԱՊԵՏՈՒԹՅԱՆ ԿԱՌԱՎԱՐՈՒԹՅԱՆ 2004 ԹՎԱԿԱՆԻ ՀՈԿՏԵՄԲԵՐԻ 14-Ի N 1432-Ն ՈՐՈՇՄԱՆ ՄԵՋ ՓՈՓՈԽՈՒԹՅՈՒՆՆԵՐ ԵՎ ԼՐԱՑՈՒՄՆԵՐ ԿԱՏԱՐԵԼՈՒ ՄԱՍԻՆ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»</w:t>
      </w:r>
      <w:r w:rsidRPr="00360369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ՀՀ </w:t>
      </w:r>
      <w:r w:rsidRPr="00360369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ԿԱՌԱՎԱՐՈՒԹՅԱՆ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ՈՐՈՇՄԱՆ </w:t>
      </w:r>
      <w:r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ՆԱԽԱԳԾ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</w:rPr>
        <w:t>Ի</w:t>
      </w:r>
      <w:r w:rsidR="00EC1F1C" w:rsidRPr="00EC1F1C"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 xml:space="preserve"> ՎԵՐԱԲԵՐՅԱԼ</w:t>
      </w:r>
    </w:p>
    <w:tbl>
      <w:tblPr>
        <w:tblW w:w="13694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84"/>
        <w:gridCol w:w="4910"/>
      </w:tblGrid>
      <w:tr w:rsidR="00DD15BC" w:rsidRPr="00EC1F1C" w14:paraId="39F6C53D" w14:textId="77777777" w:rsidTr="00795F5E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7594DB22" w14:textId="67DA4C2A" w:rsidR="00DD15BC" w:rsidRPr="00816C79" w:rsidRDefault="00DD15BC" w:rsidP="00DD15BC">
            <w:pPr>
              <w:spacing w:line="360" w:lineRule="auto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16C79">
              <w:rPr>
                <w:rFonts w:ascii="GHEA Grapalat" w:hAnsi="GHEA Grapalat" w:cs="Sylfaen"/>
                <w:b/>
                <w:bCs/>
              </w:rPr>
              <w:t xml:space="preserve">1. </w:t>
            </w:r>
            <w:r w:rsidR="00360369" w:rsidRPr="00816C79">
              <w:rPr>
                <w:rFonts w:ascii="GHEA Grapalat" w:hAnsi="GHEA Grapalat" w:cs="Sylfaen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4877" w:type="dxa"/>
            <w:shd w:val="clear" w:color="auto" w:fill="D0D0D0"/>
          </w:tcPr>
          <w:p w14:paraId="6AA79472" w14:textId="4AC9FCA0" w:rsidR="00DD15BC" w:rsidRPr="00316109" w:rsidRDefault="00FA37A5" w:rsidP="00FA37A5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b/>
              </w:rPr>
              <w:t>31</w:t>
            </w:r>
            <w:r w:rsidR="00DD15BC" w:rsidRPr="00EC1F1C">
              <w:rPr>
                <w:rFonts w:ascii="GHEA Grapalat" w:hAnsi="GHEA Grapalat" w:cs="Sylfaen"/>
                <w:b/>
                <w:lang w:val="hy-AM"/>
              </w:rPr>
              <w:t>.</w:t>
            </w:r>
            <w:r w:rsidR="00091B50">
              <w:rPr>
                <w:rFonts w:ascii="GHEA Grapalat" w:hAnsi="GHEA Grapalat" w:cs="Sylfaen"/>
                <w:b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</w:rPr>
              <w:t>7</w:t>
            </w:r>
            <w:r w:rsidR="00DD15BC" w:rsidRPr="00EC1F1C">
              <w:rPr>
                <w:rFonts w:ascii="GHEA Grapalat" w:hAnsi="GHEA Grapalat" w:cs="Sylfaen"/>
                <w:b/>
                <w:lang w:val="hy-AM"/>
              </w:rPr>
              <w:t>.202</w:t>
            </w:r>
            <w:r w:rsidR="00091B50">
              <w:rPr>
                <w:rFonts w:ascii="GHEA Grapalat" w:hAnsi="GHEA Grapalat" w:cs="Sylfaen"/>
                <w:b/>
                <w:lang w:val="hy-AM"/>
              </w:rPr>
              <w:t>3</w:t>
            </w:r>
          </w:p>
        </w:tc>
      </w:tr>
      <w:tr w:rsidR="00DD15BC" w:rsidRPr="00EC1F1C" w14:paraId="1627B489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4AF9773F" w14:textId="77777777" w:rsidR="00DD15BC" w:rsidRPr="00EC1F1C" w:rsidRDefault="00DD15BC" w:rsidP="00DD15B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14:paraId="5F608DAB" w14:textId="6C39B742" w:rsidR="00DD15BC" w:rsidRPr="00316109" w:rsidRDefault="00FA37A5" w:rsidP="00DD15BC">
            <w:pPr>
              <w:jc w:val="center"/>
              <w:rPr>
                <w:rFonts w:ascii="GHEA Grapalat" w:hAnsi="GHEA Grapalat" w:cs="Sylfaen"/>
                <w:bCs/>
              </w:rPr>
            </w:pPr>
            <w:r w:rsidRPr="00FA37A5">
              <w:rPr>
                <w:rFonts w:ascii="GHEA Grapalat" w:hAnsi="GHEA Grapalat" w:cs="Sylfaen"/>
                <w:b/>
                <w:lang w:val="hy-AM"/>
              </w:rPr>
              <w:t>01/34/15001-2023</w:t>
            </w:r>
          </w:p>
        </w:tc>
      </w:tr>
      <w:tr w:rsidR="00F41A0E" w:rsidRPr="00C707B2" w14:paraId="7BD400F0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1F515148" w14:textId="13E18D4D" w:rsidR="00F41A0E" w:rsidRPr="007275AF" w:rsidRDefault="00FA37A5" w:rsidP="007275AF">
            <w:pPr>
              <w:spacing w:line="360" w:lineRule="auto"/>
              <w:ind w:firstLine="567"/>
              <w:jc w:val="both"/>
              <w:rPr>
                <w:lang w:val="hy-AM"/>
              </w:rPr>
            </w:pPr>
            <w:r w:rsidRPr="00FA37A5">
              <w:rPr>
                <w:rFonts w:ascii="GHEA Grapalat" w:hAnsi="GHEA Grapalat" w:cs="Sylfaen"/>
                <w:lang w:val="hy-AM" w:eastAsia="ru-RU"/>
              </w:rPr>
              <w:t>Ուսումնասիրելով Ձեր 19.07.2023թ. № ԱԱ/22.2/16445-2023 գրությամբ ներկայացված՝ «Հայաստանի Հանրապետության կառավարության 2004 թվականի հոկտեմբերի 14-ի թիվ 1432-Ն որոշման մեջ փոփոխություններ և լրացումներ կատարելու մասին» ՀՀ կառավարության որոշման նախագիծը՝ հայտնում ենք, որ վերջինիս վերաբերյալ դիտողություններ չունենք:</w:t>
            </w:r>
          </w:p>
        </w:tc>
        <w:tc>
          <w:tcPr>
            <w:tcW w:w="4877" w:type="dxa"/>
            <w:shd w:val="clear" w:color="auto" w:fill="FFFFFF"/>
            <w:hideMark/>
          </w:tcPr>
          <w:p w14:paraId="2C8DA4B7" w14:textId="50F4BCB9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7F8E08B" w14:textId="01CB1E73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85BCF1B" w14:textId="25253AE5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205125E1" w14:textId="3381F818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C178564" w14:textId="4D650A8B" w:rsidR="00F02BE2" w:rsidRDefault="00F02BE2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38525FB2" w14:textId="4B2E0A67" w:rsidR="00F02BE2" w:rsidRDefault="00F02BE2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051E9FC" w14:textId="218A36D9" w:rsidR="00F02BE2" w:rsidRDefault="00F02BE2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57CB260" w14:textId="558F9743" w:rsidR="00CA00C8" w:rsidRPr="00DD15BC" w:rsidRDefault="00CA00C8" w:rsidP="00DD15BC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D15BC" w:rsidRPr="00EC1F1C" w14:paraId="1BE87918" w14:textId="77777777" w:rsidTr="00EC2D75">
        <w:trPr>
          <w:trHeight w:val="420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7297879" w14:textId="07198E6B" w:rsidR="00DD15BC" w:rsidRPr="00A463FC" w:rsidRDefault="00DD15BC" w:rsidP="00A463FC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BF6445">
              <w:rPr>
                <w:rFonts w:ascii="GHEA Grapalat" w:hAnsi="GHEA Grapalat" w:cs="Sylfaen"/>
                <w:b/>
                <w:lang w:val="hy-AM"/>
              </w:rPr>
              <w:t xml:space="preserve">2. </w:t>
            </w:r>
            <w:r w:rsidR="00360369" w:rsidRPr="00360369">
              <w:rPr>
                <w:rFonts w:ascii="GHEA Grapalat" w:hAnsi="GHEA Grapalat" w:cs="Sylfaen"/>
                <w:b/>
                <w:lang w:val="hy-AM"/>
              </w:rPr>
              <w:t>Պետական եկամուտների կոմիտե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EED2D1C" w14:textId="3C177B03" w:rsidR="00DD15BC" w:rsidRPr="00BF6445" w:rsidRDefault="00FA37A5" w:rsidP="00FA37A5">
            <w:pPr>
              <w:tabs>
                <w:tab w:val="left" w:pos="264"/>
              </w:tabs>
              <w:ind w:right="214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27</w:t>
            </w:r>
            <w:r w:rsidR="00360369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>
              <w:rPr>
                <w:rFonts w:ascii="GHEA Grapalat" w:hAnsi="GHEA Grapalat"/>
                <w:b/>
                <w:color w:val="000000"/>
                <w:lang w:eastAsia="hy-AM"/>
              </w:rPr>
              <w:t>7</w:t>
            </w:r>
            <w:r w:rsidR="00360369">
              <w:rPr>
                <w:rFonts w:ascii="GHEA Grapalat" w:hAnsi="GHEA Grapalat"/>
                <w:b/>
                <w:color w:val="000000"/>
                <w:lang w:val="hy-AM" w:eastAsia="hy-AM"/>
              </w:rPr>
              <w:t>.2023</w:t>
            </w:r>
          </w:p>
        </w:tc>
      </w:tr>
      <w:tr w:rsidR="00DD15BC" w:rsidRPr="00EC1F1C" w14:paraId="306F9587" w14:textId="77777777" w:rsidTr="00EC2D75">
        <w:trPr>
          <w:trHeight w:val="42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1A5ACE" w14:textId="77777777" w:rsidR="00DD15BC" w:rsidRPr="00BF6445" w:rsidRDefault="00DD15BC" w:rsidP="00DD15BC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1A710C" w14:textId="7B676F88" w:rsidR="00DD15BC" w:rsidRPr="00BF6445" w:rsidRDefault="00FA37A5" w:rsidP="00DD15BC">
            <w:pPr>
              <w:tabs>
                <w:tab w:val="left" w:pos="264"/>
              </w:tabs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FA37A5">
              <w:rPr>
                <w:rFonts w:ascii="GHEA Grapalat" w:hAnsi="GHEA Grapalat"/>
                <w:b/>
                <w:color w:val="000000"/>
                <w:lang w:val="hy-AM" w:eastAsia="hy-AM"/>
              </w:rPr>
              <w:t>01/3-4/45445-2023</w:t>
            </w:r>
          </w:p>
        </w:tc>
      </w:tr>
      <w:tr w:rsidR="00DD15BC" w:rsidRPr="00FA37A5" w14:paraId="68765FE1" w14:textId="77777777" w:rsidTr="00644016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00FF3BE2" w14:textId="7F0E01FE" w:rsidR="00DD15BC" w:rsidRPr="007275AF" w:rsidRDefault="00FA37A5" w:rsidP="00FA37A5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A37A5">
              <w:rPr>
                <w:rFonts w:ascii="GHEA Grapalat" w:eastAsia="Calibri" w:hAnsi="GHEA Grapalat" w:cs="Sylfaen"/>
                <w:lang w:val="hy-AM"/>
              </w:rPr>
              <w:t>Հայաստանի Հանրապետության պետական եկամուտների կոմիտեն քննարկել է «Հայաստանի Հանրապետության կառավարության 2004 թվականի հոկտեմբերի 14-ի N 1432-ն որոշման մեջ փոփոխություններ և լրացումներ կատարելու մասին» Հայաստանի Հանրապետության կառավարության որոշման նախագիծը, որի վերաբերյալ հայտնում ենք, որ առաջարկություններ չկան։</w:t>
            </w:r>
          </w:p>
        </w:tc>
        <w:tc>
          <w:tcPr>
            <w:tcW w:w="4877" w:type="dxa"/>
            <w:shd w:val="clear" w:color="auto" w:fill="FFFFFF"/>
            <w:hideMark/>
          </w:tcPr>
          <w:p w14:paraId="5FBCC8F6" w14:textId="4DC2DBFD" w:rsidR="00DD15BC" w:rsidRPr="007275AF" w:rsidRDefault="00DD15BC" w:rsidP="007275AF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816C79" w:rsidRPr="00EC1F1C" w14:paraId="095B8EFB" w14:textId="77777777" w:rsidTr="00704C12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C2A1ADB" w14:textId="241B5F8B" w:rsidR="00816C79" w:rsidRPr="00816C79" w:rsidRDefault="00816C79" w:rsidP="00816C79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816C79">
              <w:rPr>
                <w:rFonts w:ascii="GHEA Grapalat" w:hAnsi="GHEA Grapalat" w:cs="Sylfaen"/>
                <w:b/>
                <w:lang w:val="hy-AM"/>
              </w:rPr>
              <w:lastRenderedPageBreak/>
              <w:t>3. Վարչապետի աշխատակազմի տեսչական մարմինների աշխատանքների համակարգման գրասենյակ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65516E2" w14:textId="055F51E7" w:rsidR="00816C79" w:rsidRPr="00816C79" w:rsidRDefault="00FA37A5" w:rsidP="00FA37A5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25</w:t>
            </w:r>
            <w:r w:rsidR="00816C79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>
              <w:rPr>
                <w:rFonts w:ascii="GHEA Grapalat" w:hAnsi="GHEA Grapalat"/>
                <w:b/>
                <w:color w:val="000000"/>
                <w:lang w:eastAsia="hy-AM"/>
              </w:rPr>
              <w:t>7</w:t>
            </w:r>
            <w:r w:rsidR="00816C79">
              <w:rPr>
                <w:rFonts w:ascii="GHEA Grapalat" w:hAnsi="GHEA Grapalat"/>
                <w:b/>
                <w:color w:val="000000"/>
                <w:lang w:val="hy-AM" w:eastAsia="hy-AM"/>
              </w:rPr>
              <w:t>.2023</w:t>
            </w:r>
          </w:p>
        </w:tc>
      </w:tr>
      <w:tr w:rsidR="00816C79" w:rsidRPr="00EC1F1C" w14:paraId="39BC27DF" w14:textId="77777777" w:rsidTr="00704C12">
        <w:trPr>
          <w:trHeight w:val="39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888F37A" w14:textId="77777777" w:rsidR="00816C79" w:rsidRPr="00816C79" w:rsidRDefault="00816C79" w:rsidP="00816C79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8F13CF3" w14:textId="341908BF" w:rsidR="00816C79" w:rsidRPr="00BF6445" w:rsidRDefault="00FA37A5" w:rsidP="00816C79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FA37A5">
              <w:rPr>
                <w:rFonts w:ascii="GHEA Grapalat" w:hAnsi="GHEA Grapalat"/>
                <w:b/>
                <w:color w:val="000000"/>
                <w:lang w:val="hy-AM" w:eastAsia="hy-AM"/>
              </w:rPr>
              <w:t>48//25579-2023</w:t>
            </w:r>
          </w:p>
        </w:tc>
      </w:tr>
      <w:tr w:rsidR="00816C79" w:rsidRPr="00FD2FDD" w14:paraId="28C43A6B" w14:textId="77777777" w:rsidTr="00816C79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2B38F1" w14:textId="77777777" w:rsidR="00FA37A5" w:rsidRPr="00E30EF2" w:rsidRDefault="00FA37A5" w:rsidP="00FA37A5">
            <w:pPr>
              <w:spacing w:line="360" w:lineRule="auto"/>
              <w:ind w:firstLine="426"/>
              <w:jc w:val="both"/>
              <w:rPr>
                <w:rFonts w:ascii="GHEA Grapalat" w:hAnsi="GHEA Grapalat"/>
                <w:lang w:val="hy-AM"/>
              </w:rPr>
            </w:pPr>
            <w:r w:rsidRPr="00E30EF2">
              <w:rPr>
                <w:rFonts w:ascii="GHEA Grapalat" w:hAnsi="GHEA Grapalat"/>
                <w:lang w:val="hy-AM"/>
              </w:rPr>
              <w:t xml:space="preserve">Ի պատասխան </w:t>
            </w:r>
            <w:r>
              <w:rPr>
                <w:rFonts w:ascii="GHEA Grapalat" w:hAnsi="GHEA Grapalat"/>
                <w:lang w:val="hy-AM"/>
              </w:rPr>
              <w:t>Ձեր</w:t>
            </w:r>
            <w:r w:rsidRPr="00E30EF2">
              <w:rPr>
                <w:rFonts w:ascii="GHEA Grapalat" w:hAnsi="GHEA Grapalat"/>
                <w:lang w:val="hy-AM"/>
              </w:rPr>
              <w:t>՝ 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E30EF2">
              <w:rPr>
                <w:rFonts w:ascii="GHEA Grapalat" w:hAnsi="GHEA Grapalat"/>
                <w:lang w:val="hy-AM"/>
              </w:rPr>
              <w:t xml:space="preserve"> թվականի </w:t>
            </w:r>
            <w:r>
              <w:rPr>
                <w:rFonts w:ascii="GHEA Grapalat" w:hAnsi="GHEA Grapalat"/>
                <w:lang w:val="hy-AM"/>
              </w:rPr>
              <w:t>հուլիսի</w:t>
            </w:r>
            <w:r w:rsidRPr="00E30EF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19</w:t>
            </w:r>
            <w:r w:rsidRPr="00E30EF2">
              <w:rPr>
                <w:rFonts w:ascii="GHEA Grapalat" w:hAnsi="GHEA Grapalat"/>
                <w:lang w:val="hy-AM"/>
              </w:rPr>
              <w:t xml:space="preserve">-ի N </w:t>
            </w:r>
            <w:r w:rsidRPr="005C4B76">
              <w:rPr>
                <w:rFonts w:ascii="GHEA Grapalat" w:hAnsi="GHEA Grapalat"/>
                <w:lang w:val="hy-AM"/>
              </w:rPr>
              <w:t>ԱԱ/22.2/16445-2023</w:t>
            </w:r>
            <w:r w:rsidRPr="00E30EF2">
              <w:rPr>
                <w:rFonts w:ascii="GHEA Grapalat" w:hAnsi="GHEA Grapalat"/>
                <w:lang w:val="hy-AM"/>
              </w:rPr>
              <w:t xml:space="preserve"> գրության՝ </w:t>
            </w:r>
            <w:r>
              <w:rPr>
                <w:rFonts w:ascii="GHEA Grapalat" w:hAnsi="GHEA Grapalat"/>
                <w:lang w:val="hy-AM"/>
              </w:rPr>
              <w:t>տեղեկացնում</w:t>
            </w:r>
            <w:r w:rsidRPr="00E30EF2">
              <w:rPr>
                <w:rFonts w:ascii="GHEA Grapalat" w:hAnsi="GHEA Grapalat"/>
                <w:lang w:val="hy-AM"/>
              </w:rPr>
              <w:t xml:space="preserve"> եմ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E30EF2">
              <w:rPr>
                <w:rFonts w:ascii="GHEA Grapalat" w:hAnsi="GHEA Grapalat"/>
                <w:lang w:val="hy-AM"/>
              </w:rPr>
              <w:t>որ Տեսչական մարմինների աշխատանքների համակարգման գրասենյակ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E30EF2">
              <w:rPr>
                <w:rFonts w:ascii="GHEA Grapalat" w:hAnsi="GHEA Grapalat"/>
                <w:lang w:val="hy-AM"/>
              </w:rPr>
              <w:t xml:space="preserve"> </w:t>
            </w:r>
            <w:r w:rsidRPr="00976312">
              <w:rPr>
                <w:rFonts w:ascii="GHEA Grapalat" w:hAnsi="GHEA Grapalat"/>
                <w:lang w:val="hy-AM"/>
              </w:rPr>
              <w:t>«</w:t>
            </w:r>
            <w:r w:rsidRPr="00253D68">
              <w:rPr>
                <w:rFonts w:ascii="GHEA Grapalat" w:hAnsi="GHEA Grapalat" w:cs="Sylfaen"/>
                <w:lang w:val="hy-AM" w:eastAsia="ru-RU"/>
              </w:rPr>
              <w:t>Հայաստանի Հանրապետության կառավա</w:t>
            </w:r>
            <w:r>
              <w:rPr>
                <w:rFonts w:ascii="GHEA Grapalat" w:hAnsi="GHEA Grapalat" w:cs="Sylfaen"/>
                <w:lang w:val="hy-AM" w:eastAsia="ru-RU"/>
              </w:rPr>
              <w:t xml:space="preserve">րության </w:t>
            </w:r>
            <w:r w:rsidRPr="00E453B3">
              <w:rPr>
                <w:rFonts w:ascii="GHEA Grapalat" w:hAnsi="GHEA Grapalat" w:cs="GHEA Grapalat"/>
                <w:lang w:val="hy-AM"/>
              </w:rPr>
              <w:t>2004 թվականի հոկտեմբերի 14-ի թիվ 1432-</w:t>
            </w:r>
            <w:r>
              <w:rPr>
                <w:rFonts w:ascii="GHEA Grapalat" w:hAnsi="GHEA Grapalat" w:cs="GHEA Grapalat"/>
                <w:lang w:val="hy-AM"/>
              </w:rPr>
              <w:t>Ն</w:t>
            </w:r>
            <w:r w:rsidRPr="00E453B3">
              <w:rPr>
                <w:rFonts w:ascii="GHEA Grapalat" w:hAnsi="GHEA Grapalat" w:cs="GHEA Grapalat"/>
                <w:lang w:val="hy-AM"/>
              </w:rPr>
              <w:t xml:space="preserve"> որոշման մեջ փոփոխություններ և լրացումներ կատարելու մասին</w:t>
            </w:r>
            <w:r w:rsidRPr="00976312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976312">
              <w:rPr>
                <w:rFonts w:ascii="GHEA Grapalat" w:hAnsi="GHEA Grapalat"/>
                <w:lang w:val="hy-AM"/>
              </w:rPr>
              <w:t>ՀՀ կառավարության որոշման նախագծի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30EF2">
              <w:rPr>
                <w:rFonts w:ascii="GHEA Grapalat" w:hAnsi="GHEA Grapalat"/>
                <w:lang w:val="hy-AM"/>
              </w:rPr>
              <w:t xml:space="preserve">վերաբերյալ </w:t>
            </w:r>
            <w:r>
              <w:rPr>
                <w:rFonts w:ascii="GHEA Grapalat" w:hAnsi="GHEA Grapalat"/>
                <w:lang w:val="hy-AM"/>
              </w:rPr>
              <w:t>առաջարկություններ չունի:</w:t>
            </w:r>
          </w:p>
          <w:p w14:paraId="02525794" w14:textId="2DFE2DAE" w:rsidR="00816C79" w:rsidRPr="00816C79" w:rsidRDefault="00816C79" w:rsidP="00FA37A5">
            <w:pPr>
              <w:spacing w:line="33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EC484D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0C8635A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18B3B82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C3AA496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304FEE8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4A96E01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793450E" w14:textId="77777777" w:rsidR="00816C79" w:rsidRDefault="00816C79" w:rsidP="00F83EFA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544502B" w14:textId="6AE3B9ED" w:rsidR="00816C79" w:rsidRPr="00816C79" w:rsidRDefault="00816C79" w:rsidP="00816C79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</w:tr>
      <w:tr w:rsidR="00762084" w:rsidRPr="00EC1F1C" w14:paraId="4CCC75C6" w14:textId="77777777" w:rsidTr="00762084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C117DF8" w14:textId="21398A35" w:rsidR="00762084" w:rsidRPr="00C84D34" w:rsidRDefault="00762084" w:rsidP="00762084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C84D34">
              <w:rPr>
                <w:rFonts w:ascii="GHEA Grapalat" w:hAnsi="GHEA Grapalat" w:cs="Sylfaen"/>
                <w:b/>
                <w:lang w:val="hy-AM"/>
              </w:rPr>
              <w:t xml:space="preserve">4. </w:t>
            </w:r>
            <w:r w:rsidR="00FA37A5" w:rsidRPr="00FA37A5">
              <w:rPr>
                <w:rFonts w:ascii="GHEA Grapalat" w:hAnsi="GHEA Grapalat" w:cs="Sylfaen"/>
                <w:b/>
                <w:lang w:val="hy-AM"/>
              </w:rPr>
              <w:t>Առողջապահական և աշխատանքի տեսչական մարմին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61A5F72" w14:textId="66D076BF" w:rsidR="00762084" w:rsidRPr="00762084" w:rsidRDefault="00FA37A5" w:rsidP="00FA37A5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25</w:t>
            </w:r>
            <w:r w:rsidR="00762084">
              <w:rPr>
                <w:rFonts w:ascii="GHEA Grapalat" w:hAnsi="GHEA Grapalat"/>
                <w:b/>
                <w:color w:val="000000"/>
                <w:lang w:val="hy-AM" w:eastAsia="hy-AM"/>
              </w:rPr>
              <w:t>.0</w:t>
            </w:r>
            <w:r>
              <w:rPr>
                <w:rFonts w:ascii="GHEA Grapalat" w:hAnsi="GHEA Grapalat"/>
                <w:b/>
                <w:color w:val="000000"/>
                <w:lang w:eastAsia="hy-AM"/>
              </w:rPr>
              <w:t>7</w:t>
            </w:r>
            <w:r w:rsidR="00762084">
              <w:rPr>
                <w:rFonts w:ascii="GHEA Grapalat" w:hAnsi="GHEA Grapalat"/>
                <w:b/>
                <w:color w:val="000000"/>
                <w:lang w:val="hy-AM" w:eastAsia="hy-AM"/>
              </w:rPr>
              <w:t>.2023</w:t>
            </w:r>
          </w:p>
        </w:tc>
      </w:tr>
      <w:tr w:rsidR="00762084" w:rsidRPr="00EC1F1C" w14:paraId="6203F866" w14:textId="77777777" w:rsidTr="00762084">
        <w:trPr>
          <w:trHeight w:val="39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ACF1335" w14:textId="77777777" w:rsidR="00762084" w:rsidRPr="00762084" w:rsidRDefault="00762084" w:rsidP="00762084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520AFC5" w14:textId="37663C3F" w:rsidR="00762084" w:rsidRPr="00BF6445" w:rsidRDefault="00FA37A5" w:rsidP="00762084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FA37A5">
              <w:rPr>
                <w:rFonts w:ascii="GHEA Grapalat" w:hAnsi="GHEA Grapalat"/>
                <w:b/>
                <w:color w:val="000000"/>
                <w:lang w:val="hy-AM" w:eastAsia="hy-AM"/>
              </w:rPr>
              <w:t>06/16349-2023</w:t>
            </w:r>
          </w:p>
        </w:tc>
      </w:tr>
      <w:tr w:rsidR="00762084" w:rsidRPr="00762084" w14:paraId="093347DB" w14:textId="77777777" w:rsidTr="00762084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D471B" w14:textId="17BCD14A" w:rsidR="00762084" w:rsidRPr="00762084" w:rsidRDefault="00FA37A5" w:rsidP="00FA37A5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SimSun" w:hAnsi="GHEA Grapalat"/>
                <w:lang w:val="hy-AM"/>
              </w:rPr>
              <w:t xml:space="preserve">Ի պատասխան Ձեր թիվ </w:t>
            </w:r>
            <w:r w:rsidRPr="00943A1E">
              <w:rPr>
                <w:rFonts w:ascii="GHEA Grapalat" w:eastAsia="SimSun" w:hAnsi="GHEA Grapalat"/>
                <w:lang w:val="hy-AM"/>
              </w:rPr>
              <w:t>ԱԱ/22.2/16445-2023</w:t>
            </w:r>
            <w:r>
              <w:rPr>
                <w:rFonts w:ascii="GHEA Grapalat" w:eastAsia="SimSun" w:hAnsi="GHEA Grapalat"/>
                <w:lang w:val="hy-AM"/>
              </w:rPr>
              <w:t xml:space="preserve"> առ 19.07.2023թ. գրության տեղեկացնում եմ, որ </w:t>
            </w:r>
            <w:r w:rsidRPr="001809C1">
              <w:rPr>
                <w:rFonts w:ascii="GHEA Grapalat" w:eastAsia="SimSun" w:hAnsi="GHEA Grapalat"/>
                <w:lang w:val="hy-AM"/>
              </w:rPr>
              <w:t xml:space="preserve">ՀՀ առողջապահական և աշխատանքի տեսչական </w:t>
            </w:r>
            <w:r>
              <w:rPr>
                <w:rFonts w:ascii="GHEA Grapalat" w:eastAsia="SimSun" w:hAnsi="GHEA Grapalat"/>
                <w:lang w:val="hy-AM"/>
              </w:rPr>
              <w:t>մարմնի կողմից ուսումնասիրվել է «</w:t>
            </w:r>
            <w:r>
              <w:rPr>
                <w:rFonts w:ascii="GHEA Grapalat" w:eastAsia="SimSun" w:hAnsi="GHEA Grapalat"/>
                <w:bCs/>
                <w:lang w:val="hy-AM"/>
              </w:rPr>
              <w:t>Հ</w:t>
            </w:r>
            <w:r w:rsidRPr="00943A1E">
              <w:rPr>
                <w:rFonts w:ascii="GHEA Grapalat" w:eastAsia="SimSun" w:hAnsi="GHEA Grapalat"/>
                <w:bCs/>
                <w:lang w:val="hy-AM"/>
              </w:rPr>
              <w:t xml:space="preserve">այաստանի </w:t>
            </w:r>
            <w:r>
              <w:rPr>
                <w:rFonts w:ascii="GHEA Grapalat" w:eastAsia="SimSun" w:hAnsi="GHEA Grapalat"/>
                <w:bCs/>
                <w:lang w:val="hy-AM"/>
              </w:rPr>
              <w:t>Հ</w:t>
            </w:r>
            <w:r w:rsidRPr="00943A1E">
              <w:rPr>
                <w:rFonts w:ascii="GHEA Grapalat" w:eastAsia="SimSun" w:hAnsi="GHEA Grapalat"/>
                <w:bCs/>
                <w:lang w:val="hy-AM"/>
              </w:rPr>
              <w:t xml:space="preserve">անրապետության կառավարության 2004 թվականի հոկտեմբերի 14-ի N 1432-Ն որոշման մեջ փոփոխություններ </w:t>
            </w:r>
            <w:r>
              <w:rPr>
                <w:rFonts w:ascii="GHEA Grapalat" w:eastAsia="SimSun" w:hAnsi="GHEA Grapalat"/>
                <w:bCs/>
                <w:lang w:val="hy-AM"/>
              </w:rPr>
              <w:t>և</w:t>
            </w:r>
            <w:r w:rsidRPr="00943A1E">
              <w:rPr>
                <w:rFonts w:ascii="GHEA Grapalat" w:eastAsia="SimSun" w:hAnsi="GHEA Grapalat"/>
                <w:bCs/>
                <w:lang w:val="hy-AM"/>
              </w:rPr>
              <w:t xml:space="preserve"> լրացումներ կատարելու մասին</w:t>
            </w:r>
            <w:r>
              <w:rPr>
                <w:rFonts w:ascii="GHEA Grapalat" w:eastAsia="SimSun" w:hAnsi="GHEA Grapalat"/>
                <w:bCs/>
                <w:lang w:val="hy-AM"/>
              </w:rPr>
              <w:t>» Հ</w:t>
            </w:r>
            <w:r w:rsidRPr="00943A1E">
              <w:rPr>
                <w:rFonts w:ascii="GHEA Grapalat" w:eastAsia="SimSun" w:hAnsi="GHEA Grapalat"/>
                <w:bCs/>
                <w:lang w:val="hy-AM"/>
              </w:rPr>
              <w:t xml:space="preserve">այաստանի </w:t>
            </w:r>
            <w:r>
              <w:rPr>
                <w:rFonts w:ascii="GHEA Grapalat" w:eastAsia="SimSun" w:hAnsi="GHEA Grapalat"/>
                <w:bCs/>
                <w:lang w:val="hy-AM"/>
              </w:rPr>
              <w:t>Հ</w:t>
            </w:r>
            <w:r w:rsidRPr="00943A1E">
              <w:rPr>
                <w:rFonts w:ascii="GHEA Grapalat" w:eastAsia="SimSun" w:hAnsi="GHEA Grapalat"/>
                <w:bCs/>
                <w:lang w:val="hy-AM"/>
              </w:rPr>
              <w:t>անրապետության կառավարության</w:t>
            </w:r>
            <w:r>
              <w:rPr>
                <w:rFonts w:ascii="GHEA Grapalat" w:eastAsia="SimSun" w:hAnsi="GHEA Grapalat"/>
                <w:bCs/>
                <w:lang w:val="hy-AM"/>
              </w:rPr>
              <w:t xml:space="preserve"> որոշման նախագիծը, վերջինիս վերաբերյալ առաջարկություններ կամ առարկություններ չկան։</w:t>
            </w:r>
            <w:r w:rsidRPr="00762084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78302A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A87D1D4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0A4FACE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7FD885A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8615A45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327D6B9" w14:textId="0A65691A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  <w:p w14:paraId="310DC213" w14:textId="77DB1AAE" w:rsidR="00762084" w:rsidRP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  <w:p w14:paraId="0E7DBFC9" w14:textId="290DAE63" w:rsidR="00762084" w:rsidRPr="00C761C6" w:rsidRDefault="00762084" w:rsidP="00C761C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</w:p>
        </w:tc>
      </w:tr>
      <w:tr w:rsidR="000F030C" w:rsidRPr="00816C79" w14:paraId="5CDBF62F" w14:textId="77777777" w:rsidTr="00C761C6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93791B4" w14:textId="721C7447" w:rsidR="000F030C" w:rsidRPr="000F030C" w:rsidRDefault="000B279F" w:rsidP="000F030C">
            <w:pPr>
              <w:spacing w:line="336" w:lineRule="auto"/>
              <w:ind w:left="22" w:firstLine="23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5. </w:t>
            </w:r>
            <w:r w:rsidRPr="000B279F">
              <w:rPr>
                <w:rFonts w:ascii="GHEA Grapalat" w:hAnsi="GHEA Grapalat" w:cs="Sylfaen"/>
                <w:lang w:val="hy-AM"/>
              </w:rPr>
              <w:t>ՀՀ մարդու իրավունքների պաշտպան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3DD5394" w14:textId="24FB92D0" w:rsidR="000F030C" w:rsidRPr="00816C79" w:rsidRDefault="000B279F" w:rsidP="000F030C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04.08.2023</w:t>
            </w:r>
          </w:p>
        </w:tc>
      </w:tr>
      <w:tr w:rsidR="000F030C" w:rsidRPr="00BF6445" w14:paraId="252C53F2" w14:textId="77777777" w:rsidTr="00C761C6">
        <w:trPr>
          <w:trHeight w:val="39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D80435C" w14:textId="77777777" w:rsidR="000F030C" w:rsidRPr="00816C79" w:rsidRDefault="000F030C" w:rsidP="000F030C">
            <w:pPr>
              <w:spacing w:line="336" w:lineRule="auto"/>
              <w:ind w:left="22" w:firstLine="23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3CA51BE7" w14:textId="236C358B" w:rsidR="000F030C" w:rsidRPr="00BF6445" w:rsidRDefault="000B279F" w:rsidP="000F030C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0B279F">
              <w:rPr>
                <w:rFonts w:ascii="GHEA Grapalat" w:hAnsi="GHEA Grapalat"/>
                <w:b/>
                <w:color w:val="000000"/>
                <w:lang w:val="hy-AM" w:eastAsia="hy-AM"/>
              </w:rPr>
              <w:t>01/13.3/2883-2023</w:t>
            </w:r>
          </w:p>
        </w:tc>
      </w:tr>
      <w:tr w:rsidR="000F030C" w:rsidRPr="000B279F" w14:paraId="267FA9CF" w14:textId="77777777" w:rsidTr="00C761C6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ECC98C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ԿԱՐԾԻՔ</w:t>
            </w:r>
          </w:p>
          <w:p w14:paraId="23FCE790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lastRenderedPageBreak/>
              <w:t>«ՀԱՅԱՍՏԱՆԻ ՀԱՆՐԱՊԵՏՈՒԹՅԱՆ ԿԱՌԱՎԱՐՈՒԹՅԱՆ 2004 ԹՎԱԿԱՆԻ ՀՈԿՏԵՄԲԵՐԻ 14-Ի «ՄԱՐԴԱՍԻՐԱԿԱՆ ՕԳՆՈՒԹՅԱՆ ԿԱՐԳՈՎ ՀԱՅԱՍՏԱՆԻ ՀԱՆՐԱՊԵՏՈՒԹՅԱՆ ԱՌՈՂՋԱՊԱՀՈՒԹՅԱՆ ՆԱԽԱՐԱՐՈՒԹՅԱՆ ԱՆՈՒՆՈՎ ՍՏԱՑՎՈՂ ԴԵՂԵՐԻ ԵՎ ԲԺՇԿԱԿԱՆ ՆՇԱՆԱԿՈՒԹՅԱՆ ԱՊՐԱՆՔՆԵՐԻ ՊԱՏՎԵՐԻ ՁևԱՎՈՐՄԱՆ, ՍՏԱՑՄԱՆ, ՀԱՇՎԱՌՄԱՆ ԵՎ ԲԱՇԽՄԱՆ ԳՈՐԾԸՆԹԱՑԸ ԿԱՆՈՆԱԿԱՐԳԵԼՈՒ ՄԱՍԻՆ» N 1432-Ն ՈՐՈՇՄԱՆ ՄԵՋ ՓՈՓՈԽՈՒԹՅՈՒՆՆԵՐ ԵՎ ԼՐԱՑՈՒՄՆԵՐ ԿԱՏԱՐԵԼՈՒ ՄԱՍԻՆ» ՀԱՅԱՍՏԱՆԻ ՀԱՆՐԱՊԵՏՈՒԹՅԱՆ ԿԱՌԱՎԱՐՈՒԹՅԱՆ ՈՐՈՇՄԱՆ ՆԱԽԱԳԾԻ ՎԵՐԱԲԵՐՅԱԼ</w:t>
            </w:r>
          </w:p>
          <w:p w14:paraId="384C41C6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0842730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«Հայաստանի Հանրապետության կառավարության 2004 թվականի հոկտեմբերի 14-ի «Մարդասիրական օգնության կարգով Հայաստանի Հանրապետության առողջապահության նախարարության անունով ստացվող դեղերի և բժշկական նշանակության ապրանքների պատվերի ձևավորման, ստացման, հաշվառման և բաշխման գործընթացը կանոնակարգելու մասին» N 1432-Ն որոշման  մեջ փոփոխություններ և լրացումներ կատարելու մասին» Հայաստանի Հանրապետության կառավարության որոշման նախագծի  վերաբերյալ ՀՀ մարդու իրավունքների պաշտպանի աշխատակազմի կարծիքը հանգում է հետևյալին.</w:t>
            </w:r>
          </w:p>
          <w:p w14:paraId="48E0499C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F74B219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 xml:space="preserve"> Նախագծով նախատեսվում է Որոշմամբ հաստատված հավելվածի 10.4-րդ կետը շարադրել նոր խմբագրությամբ, որի համաձայն՝ մարդասիրական </w:t>
            </w:r>
            <w:r w:rsidRPr="000B279F">
              <w:rPr>
                <w:rFonts w:ascii="GHEA Grapalat" w:hAnsi="GHEA Grapalat" w:cs="Sylfaen"/>
                <w:lang w:val="hy-AM"/>
              </w:rPr>
              <w:lastRenderedPageBreak/>
              <w:t>օգնության կարգով ստացվող դեղերի ստացման օգտագործման և մնացորդների մասին՝ նախարարության, Երևանի քաղաքապետարանի, Հայաստանի Հանրապետության մարզպետարանների և մարդասիրական օգնություն ստացող կազմակերպությունների տվյալները գրանցվում են «Արմեդ» համակարգում գործողության կատարմանը զուգահեռ այնպես, որ դրանք արտացոլեն այն ժամանակի տվյալները, որին դրանք վերաբերում են: Այդ տվյալների հասանելիությունը բնակչությանը և գործընթացում ներգրավված կողմերին ապահովում է «Արմեդ» համակարգում՝ որոնողական գործիքի միջոցով համապատասխան բառերով դեղի որոնում կատարելու հնարավորությամբ։</w:t>
            </w:r>
          </w:p>
          <w:p w14:paraId="1AE14D6A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Նախագծով նախատեսվում է նաև Որոշմամբ հաստատված հավելվածը լրացնել նոր 10.5., 10.6., 10.7. կետերով:</w:t>
            </w:r>
          </w:p>
          <w:p w14:paraId="5063974D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Լրացվող 10.5.-րդ կետի համաձայն՝ որոնման արդյունքում պարտադիր ցուցադրման ենթակա տվյալներ են՝</w:t>
            </w:r>
          </w:p>
          <w:p w14:paraId="17B03CDE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1)</w:t>
            </w:r>
            <w:r w:rsidRPr="000B279F">
              <w:rPr>
                <w:rFonts w:ascii="GHEA Grapalat" w:hAnsi="GHEA Grapalat" w:cs="Sylfaen"/>
                <w:lang w:val="hy-AM"/>
              </w:rPr>
              <w:tab/>
              <w:t>Դեղի անունը,</w:t>
            </w:r>
          </w:p>
          <w:p w14:paraId="5F1BC698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2)</w:t>
            </w:r>
            <w:r w:rsidRPr="000B279F">
              <w:rPr>
                <w:rFonts w:ascii="GHEA Grapalat" w:hAnsi="GHEA Grapalat" w:cs="Sylfaen"/>
                <w:lang w:val="hy-AM"/>
              </w:rPr>
              <w:tab/>
              <w:t>Պիտանիության ժամկետը,</w:t>
            </w:r>
          </w:p>
          <w:p w14:paraId="479EAD07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3)</w:t>
            </w:r>
            <w:r w:rsidRPr="000B279F">
              <w:rPr>
                <w:rFonts w:ascii="GHEA Grapalat" w:hAnsi="GHEA Grapalat" w:cs="Sylfaen"/>
                <w:lang w:val="hy-AM"/>
              </w:rPr>
              <w:tab/>
              <w:t>Դեղաձևը,</w:t>
            </w:r>
          </w:p>
          <w:p w14:paraId="2D60D064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4)</w:t>
            </w:r>
            <w:r w:rsidRPr="000B279F">
              <w:rPr>
                <w:rFonts w:ascii="GHEA Grapalat" w:hAnsi="GHEA Grapalat" w:cs="Sylfaen"/>
                <w:lang w:val="hy-AM"/>
              </w:rPr>
              <w:tab/>
              <w:t>Դեղաչափը,</w:t>
            </w:r>
          </w:p>
          <w:p w14:paraId="762766EA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5)</w:t>
            </w:r>
            <w:r w:rsidRPr="000B279F">
              <w:rPr>
                <w:rFonts w:ascii="GHEA Grapalat" w:hAnsi="GHEA Grapalat" w:cs="Sylfaen"/>
                <w:lang w:val="hy-AM"/>
              </w:rPr>
              <w:tab/>
              <w:t>Ակտիվ բաղադրիչները,</w:t>
            </w:r>
          </w:p>
          <w:p w14:paraId="60A40FFF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6)</w:t>
            </w:r>
            <w:r w:rsidRPr="000B279F">
              <w:rPr>
                <w:rFonts w:ascii="GHEA Grapalat" w:hAnsi="GHEA Grapalat" w:cs="Sylfaen"/>
                <w:lang w:val="hy-AM"/>
              </w:rPr>
              <w:tab/>
              <w:t>Երկիրը,</w:t>
            </w:r>
          </w:p>
          <w:p w14:paraId="1106A68C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7)</w:t>
            </w:r>
            <w:r w:rsidRPr="000B279F">
              <w:rPr>
                <w:rFonts w:ascii="GHEA Grapalat" w:hAnsi="GHEA Grapalat" w:cs="Sylfaen"/>
                <w:lang w:val="hy-AM"/>
              </w:rPr>
              <w:tab/>
              <w:t>Արտադրողը,</w:t>
            </w:r>
          </w:p>
          <w:p w14:paraId="472FF478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8)</w:t>
            </w:r>
            <w:r w:rsidRPr="000B279F">
              <w:rPr>
                <w:rFonts w:ascii="GHEA Grapalat" w:hAnsi="GHEA Grapalat" w:cs="Sylfaen"/>
                <w:lang w:val="hy-AM"/>
              </w:rPr>
              <w:tab/>
              <w:t>Դեղի ստացման և ձեռքբերման եղանակը,</w:t>
            </w:r>
          </w:p>
          <w:p w14:paraId="15C26E7F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lastRenderedPageBreak/>
              <w:t>9)</w:t>
            </w:r>
            <w:r w:rsidRPr="000B279F">
              <w:rPr>
                <w:rFonts w:ascii="GHEA Grapalat" w:hAnsi="GHEA Grapalat" w:cs="Sylfaen"/>
                <w:lang w:val="hy-AM"/>
              </w:rPr>
              <w:tab/>
              <w:t>Շահառուների խմբերը և տրամադրման պայմանները,</w:t>
            </w:r>
          </w:p>
          <w:p w14:paraId="5F15BBE0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10)</w:t>
            </w:r>
            <w:r w:rsidRPr="000B279F">
              <w:rPr>
                <w:rFonts w:ascii="GHEA Grapalat" w:hAnsi="GHEA Grapalat" w:cs="Sylfaen"/>
                <w:lang w:val="hy-AM"/>
              </w:rPr>
              <w:tab/>
              <w:t xml:space="preserve">Մնացորդի քանակը և գտնվելու վայրը: </w:t>
            </w:r>
          </w:p>
          <w:p w14:paraId="5FD573FD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Այսպիսով՝ թեև Որոշման լրացվող 10.4-րդ կետով նախատեսվում է մարդասիրական օգնության կարգով ստացվող դեղերի օգտագործման մասին տվյալները գրանցել «Արմեդ» համակարգում գործողության կատարմանը զուգահեռ այնպես, որ դրանք արտացոլեն այն ժամանակի տվյալները, որին դրանք վերաբերում են, հարկ է նշել, որ որոնման արդյունքում պարտադիր ցուցադրման ենթակա տվյալների մեջ դեղերի օգտագործման վերաբերյալ տվյալները ընդգրկված չեն:</w:t>
            </w:r>
          </w:p>
          <w:p w14:paraId="1ACF952B" w14:textId="77777777" w:rsidR="000B279F" w:rsidRPr="000B279F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B279F">
              <w:rPr>
                <w:rFonts w:ascii="GHEA Grapalat" w:hAnsi="GHEA Grapalat" w:cs="Sylfaen"/>
                <w:lang w:val="hy-AM"/>
              </w:rPr>
              <w:t>Ուստի՝ անհրաժեշտ է որոնման արդյունքում պարտադիր ցուցադրման ենթակա տվյալների մեջ ներառել նաև մարդասիրական օգնության կարգով ստացվող դեղերի օգտագործման վերաբերյալ տվյալները:</w:t>
            </w:r>
          </w:p>
          <w:p w14:paraId="41C63206" w14:textId="55ECC5BD" w:rsidR="000F030C" w:rsidRPr="00816C79" w:rsidRDefault="000B279F" w:rsidP="000B279F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</w:t>
            </w:r>
            <w:r w:rsidRPr="000B279F">
              <w:rPr>
                <w:rFonts w:ascii="GHEA Grapalat" w:hAnsi="GHEA Grapalat" w:cs="Sylfaen"/>
                <w:lang w:val="hy-AM"/>
              </w:rPr>
              <w:t>Բացի այդ՝ թեև Նախագծի 1-ին կետի 5-րդ ենթակետով նախատեսվում է որոշմամբ հաստատված հավելվածը լրացնել նաև 10.7. կետով, սակայն Նախագծում լրացվող 10.7. կետ առկա չէ: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F99FFA" w14:textId="77777777" w:rsidR="000F030C" w:rsidRDefault="000F030C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DFF0AFA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FFCC570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425ADB1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843D0DA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818A37B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036A7DF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83C7970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18407E7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762BB1F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964ABF8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1366F90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902F68B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5B6014C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547C354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87DB1C4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FB74E04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E74B28E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2459661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6CAD14C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1031BB7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45A3908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DC4A9F0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0682E72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ABB7517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C94FDC5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79DA119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0C6AC24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FCA5FE6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3D23066" w14:textId="7777777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2855862" w14:textId="2F20D592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Ընդունվել է:</w:t>
            </w:r>
          </w:p>
          <w:p w14:paraId="19AE1F07" w14:textId="47E912FA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389ECF1" w14:textId="6D53B782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FB3EDE3" w14:textId="74B9FA73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DC9F794" w14:textId="682BAE86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ED328A3" w14:textId="35CAECE0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4EE2A5C" w14:textId="7FDBF538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45B5177" w14:textId="2E512044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94FA8F7" w14:textId="00120AE3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F386362" w14:textId="414973EE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9F143F5" w14:textId="77C8E751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15EFC0B" w14:textId="63F8284E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22F3158" w14:textId="2784E439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0341DB9" w14:textId="5A6512D4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29039EF" w14:textId="220B8DBF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0499F0C" w14:textId="13674DDA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D226A66" w14:textId="2C58D2D4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69CC796" w14:textId="27A1A4A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F36685D" w14:textId="654EC5D9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A08FEA9" w14:textId="661E514A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421710E" w14:textId="01FAF284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3366FEC" w14:textId="2A706C88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60065F0" w14:textId="48537B6F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5B32398" w14:textId="046968FF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AEDABE4" w14:textId="6AE83EF0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AC379B7" w14:textId="68215D7C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30C4F7D" w14:textId="6A524866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1B050A9" w14:textId="14135AE8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5934555" w14:textId="3DD7998F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32AC7F6" w14:textId="6B45E701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3BC0BDE" w14:textId="10204341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0C0D4FA" w14:textId="40B755C9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462C720" w14:textId="6C7DFEEC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8A99DF1" w14:textId="5E1D0A4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B203CEE" w14:textId="3ECE48F5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AD1B852" w14:textId="2A98E90C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731413C" w14:textId="47A06666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F853B75" w14:textId="6546E0A0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B245455" w14:textId="6BC42488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EBA65B9" w14:textId="2FDD4ED6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8263F68" w14:textId="4E5B668D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37A0D09" w14:textId="1C52D5A2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0DA66A5" w14:textId="45A083A9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9E7BB51" w14:textId="0A09F2DD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AB6B2FF" w14:textId="0DFDA8A5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73B8AC5" w14:textId="224796B0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F6C9FBA" w14:textId="7538687A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00CFC38" w14:textId="5D34B966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AB95BB7" w14:textId="44005745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C20B919" w14:textId="6E69D569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A77B54E" w14:textId="1D733500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7C4F54C" w14:textId="0A035C93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E031F76" w14:textId="18DAC437" w:rsidR="000B279F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B9D2420" w14:textId="48BDD5BA" w:rsidR="000B279F" w:rsidRPr="00816C79" w:rsidRDefault="000B279F" w:rsidP="000F030C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</w:tr>
      <w:tr w:rsidR="00F85A9A" w:rsidRPr="00762084" w14:paraId="150C826A" w14:textId="77777777" w:rsidTr="00F85A9A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58C43E0" w14:textId="1EB6C3BB" w:rsidR="00F85A9A" w:rsidRPr="00F85A9A" w:rsidRDefault="00F85A9A" w:rsidP="00F4132B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lastRenderedPageBreak/>
              <w:t>6</w:t>
            </w:r>
            <w:r w:rsidRPr="00F85A9A">
              <w:rPr>
                <w:rFonts w:ascii="GHEA Grapalat" w:hAnsi="GHEA Grapalat" w:cs="Sylfaen"/>
                <w:lang w:val="hy-AM"/>
              </w:rPr>
              <w:t>. ՀՀ արդարադատության նախարարություն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114C66A" w14:textId="74891322" w:rsidR="00F85A9A" w:rsidRPr="00762084" w:rsidRDefault="00F85A9A" w:rsidP="00F85A9A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11.0</w:t>
            </w:r>
            <w:r>
              <w:rPr>
                <w:rFonts w:ascii="GHEA Grapalat" w:hAnsi="GHEA Grapalat"/>
                <w:b/>
                <w:color w:val="000000"/>
                <w:lang w:eastAsia="hy-AM"/>
              </w:rPr>
              <w:t>8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.2023</w:t>
            </w:r>
          </w:p>
        </w:tc>
      </w:tr>
      <w:tr w:rsidR="00F85A9A" w:rsidRPr="00BF6445" w14:paraId="5BB35769" w14:textId="77777777" w:rsidTr="00F85A9A">
        <w:trPr>
          <w:trHeight w:val="39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BF3CEF0" w14:textId="77777777" w:rsidR="00F85A9A" w:rsidRPr="00762084" w:rsidRDefault="00F85A9A" w:rsidP="00F4132B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3569587" w14:textId="2B81B7DF" w:rsidR="00F85A9A" w:rsidRPr="00BF6445" w:rsidRDefault="00F85A9A" w:rsidP="00F85A9A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F85A9A">
              <w:rPr>
                <w:rFonts w:ascii="GHEA Grapalat" w:hAnsi="GHEA Grapalat"/>
                <w:b/>
                <w:color w:val="000000"/>
                <w:lang w:val="hy-AM" w:eastAsia="hy-AM"/>
              </w:rPr>
              <w:t>/27.1/36607-2023</w:t>
            </w:r>
          </w:p>
        </w:tc>
      </w:tr>
      <w:tr w:rsidR="00F85A9A" w:rsidRPr="00F85A9A" w14:paraId="1D8B733D" w14:textId="77777777" w:rsidTr="00F85A9A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E489E3" w14:textId="77777777" w:rsidR="00F85A9A" w:rsidRPr="00F85A9A" w:rsidRDefault="00F85A9A" w:rsidP="00F85A9A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F85A9A">
              <w:rPr>
                <w:rFonts w:ascii="GHEA Grapalat" w:hAnsi="GHEA Grapalat" w:cs="Sylfaen"/>
                <w:lang w:val="hy-AM"/>
              </w:rPr>
              <w:t>ՊԵՏԱԿԱՆ ՓՈՐՁԱԳԻՏԱԿԱՆ ԵԶՐԱԿԱՑՈՒԹՅՈՒՆ</w:t>
            </w:r>
          </w:p>
          <w:p w14:paraId="6D8A9DB8" w14:textId="77777777" w:rsidR="00F85A9A" w:rsidRPr="00F85A9A" w:rsidRDefault="00F85A9A" w:rsidP="00F85A9A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F85A9A">
              <w:rPr>
                <w:rFonts w:ascii="GHEA Grapalat" w:hAnsi="GHEA Grapalat" w:cs="Sylfaen"/>
                <w:lang w:val="hy-AM"/>
              </w:rPr>
              <w:t>«Հայաստանի Հանրապետության կառավարության 2004 թվականի հոկտեմբերի 14-ի թիվ 1432-Ն որոշման մեջ փոփոխություններ և լրացումներ կատարելու մասին» Հայաստանի Հանրապետության կառավարության որոշման նախագծի վերաբերյալ</w:t>
            </w:r>
          </w:p>
          <w:p w14:paraId="79D19E24" w14:textId="77777777" w:rsidR="00F85A9A" w:rsidRPr="00F85A9A" w:rsidRDefault="00F85A9A" w:rsidP="00F85A9A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A2D4704" w14:textId="79ACC67B" w:rsidR="00F85A9A" w:rsidRPr="00762084" w:rsidRDefault="00F85A9A" w:rsidP="00F85A9A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F85A9A">
              <w:rPr>
                <w:rFonts w:ascii="GHEA Grapalat" w:hAnsi="GHEA Grapalat" w:cs="Sylfaen"/>
                <w:lang w:val="hy-AM"/>
              </w:rPr>
              <w:tab/>
              <w:t>1. «Հայաստանի Հանրապետության կառավարության 2004 թվականի հոկտեմբերի 14-ի թիվ 1432-Ն որոշման մեջ փոփոխություններ և լրացումներ կատարելու մասին» Հայաստանի Հանրապետության կառավարության որոշման նախագծի (այսուհետ՝ Նախագիծ) 1-ին կետում «2014» թվերը փոխարինել «2004» թվերով, հաշվի առնելով, որ հոկտեմբերի 14-ի թիվ 1432-Ն որոշումն ընդունվել է 2004 թվականին: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0A1F33" w14:textId="77777777" w:rsidR="00F85A9A" w:rsidRDefault="00F85A9A" w:rsidP="00F4132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D5BAA96" w14:textId="07D7A318" w:rsidR="00F85A9A" w:rsidRDefault="00F85A9A" w:rsidP="00F4132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Ընդունվել է:</w:t>
            </w:r>
          </w:p>
          <w:p w14:paraId="50AC2C22" w14:textId="77777777" w:rsidR="00F85A9A" w:rsidRDefault="00F85A9A" w:rsidP="00F4132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82606EA" w14:textId="77777777" w:rsidR="00F85A9A" w:rsidRDefault="00F85A9A" w:rsidP="00F4132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5E434CB" w14:textId="77777777" w:rsidR="00F85A9A" w:rsidRDefault="00F85A9A" w:rsidP="00F4132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ECA3E43" w14:textId="77777777" w:rsidR="00F85A9A" w:rsidRPr="00F85A9A" w:rsidRDefault="00F85A9A" w:rsidP="00F4132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FC38D79" w14:textId="77777777" w:rsidR="00F85A9A" w:rsidRPr="00F85A9A" w:rsidRDefault="00F85A9A" w:rsidP="00F4132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C171B9E" w14:textId="77777777" w:rsidR="00F85A9A" w:rsidRPr="00F85A9A" w:rsidRDefault="00F85A9A" w:rsidP="00F4132B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</w:tr>
      <w:tr w:rsidR="00573589" w:rsidRPr="00762084" w14:paraId="62A7EDFA" w14:textId="77777777" w:rsidTr="00573589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019C8F" w14:textId="1F9CB756" w:rsidR="00573589" w:rsidRPr="00573589" w:rsidRDefault="00573589" w:rsidP="00573589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573589">
              <w:rPr>
                <w:rFonts w:ascii="GHEA Grapalat" w:hAnsi="GHEA Grapalat" w:cs="Sylfaen"/>
              </w:rPr>
              <w:lastRenderedPageBreak/>
              <w:t>7</w:t>
            </w:r>
            <w:r w:rsidRPr="00573589">
              <w:rPr>
                <w:rFonts w:ascii="GHEA Grapalat" w:hAnsi="GHEA Grapalat" w:cs="Sylfaen"/>
                <w:lang w:val="hy-AM"/>
              </w:rPr>
              <w:t>. ՀՀ վարչապետի աշխատակազմի</w:t>
            </w:r>
            <w:r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ի</w:t>
            </w:r>
            <w:r w:rsidRPr="00573589">
              <w:rPr>
                <w:rFonts w:ascii="GHEA Grapalat" w:hAnsi="GHEA Grapalat" w:cs="Sylfaen"/>
                <w:lang w:val="hy-AM"/>
              </w:rPr>
              <w:t>րավաբանական վարչություն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DFC57B" w14:textId="42579B2D" w:rsidR="00573589" w:rsidRPr="00573589" w:rsidRDefault="00573589" w:rsidP="00573589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573589">
              <w:rPr>
                <w:rFonts w:ascii="GHEA Grapalat" w:hAnsi="GHEA Grapalat"/>
                <w:b/>
                <w:color w:val="000000"/>
                <w:lang w:val="hy-AM" w:eastAsia="hy-AM"/>
              </w:rPr>
              <w:t>22.08.2023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թ.</w:t>
            </w:r>
            <w:r w:rsidRPr="00573589">
              <w:rPr>
                <w:rFonts w:ascii="Calibri" w:hAnsi="Calibri" w:cs="Calibri"/>
                <w:b/>
                <w:color w:val="000000"/>
                <w:lang w:val="hy-AM" w:eastAsia="hy-AM"/>
              </w:rPr>
              <w:t> </w:t>
            </w:r>
          </w:p>
        </w:tc>
      </w:tr>
      <w:tr w:rsidR="00573589" w:rsidRPr="00BF6445" w14:paraId="7B38B292" w14:textId="77777777" w:rsidTr="00573589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61780B" w14:textId="77777777" w:rsidR="00573589" w:rsidRPr="00573589" w:rsidRDefault="00573589" w:rsidP="003C3F01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highlight w:val="lightGray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47313D" w14:textId="6CB6EE78" w:rsidR="00573589" w:rsidRPr="00573589" w:rsidRDefault="00573589" w:rsidP="00573589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573589">
              <w:rPr>
                <w:rFonts w:ascii="GHEA Grapalat" w:hAnsi="GHEA Grapalat"/>
                <w:b/>
                <w:color w:val="000000"/>
                <w:lang w:val="hy-AM" w:eastAsia="hy-AM"/>
              </w:rPr>
              <w:t>02/11.2/28453-2023</w:t>
            </w:r>
          </w:p>
        </w:tc>
      </w:tr>
      <w:tr w:rsidR="00573589" w:rsidRPr="00506E89" w14:paraId="0CB0C63E" w14:textId="77777777" w:rsidTr="00573589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58F3A9" w14:textId="77777777" w:rsidR="00573589" w:rsidRPr="00573589" w:rsidRDefault="00573589" w:rsidP="005735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GHEA Grapalat"/>
                <w:lang w:val="hy-AM" w:eastAsia="ru-RU"/>
              </w:rPr>
            </w:pPr>
            <w:r w:rsidRPr="00573589">
              <w:rPr>
                <w:rFonts w:ascii="GHEA Grapalat" w:hAnsi="GHEA Grapalat" w:cs="GHEA Grapalat"/>
                <w:lang w:val="hy-AM" w:eastAsia="ru-RU"/>
              </w:rPr>
              <w:t>«ՀՀ կառավարության 2004 թվականի հոկտեմբերի 14-ի N 1432-Ն որոշման մեջ փոփոխության և լրացումներ կատարելու մասին» ՀՀ Կառավարության որոշման նախագծի (այսուհետ՝ Նախագիծ)</w:t>
            </w:r>
            <w:r w:rsidRPr="00573589">
              <w:rPr>
                <w:rFonts w:ascii="GHEA Grapalat" w:hAnsi="GHEA Grapalat" w:cs="Arial"/>
                <w:lang w:val="hy-AM"/>
              </w:rPr>
              <w:t xml:space="preserve"> վերաբերյալ</w:t>
            </w:r>
          </w:p>
          <w:p w14:paraId="608872BC" w14:textId="77777777" w:rsidR="00573589" w:rsidRPr="00573589" w:rsidRDefault="00573589" w:rsidP="00573589">
            <w:pPr>
              <w:tabs>
                <w:tab w:val="left" w:pos="810"/>
              </w:tabs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</w:p>
          <w:p w14:paraId="6DA6760E" w14:textId="77777777" w:rsidR="00573589" w:rsidRPr="00573589" w:rsidRDefault="00573589" w:rsidP="00573589">
            <w:pPr>
              <w:tabs>
                <w:tab w:val="left" w:pos="810"/>
              </w:tabs>
              <w:autoSpaceDE w:val="0"/>
              <w:autoSpaceDN w:val="0"/>
              <w:adjustRightInd w:val="0"/>
              <w:spacing w:after="160" w:line="257" w:lineRule="auto"/>
              <w:ind w:firstLine="446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573589">
              <w:rPr>
                <w:rFonts w:ascii="GHEA Grapalat" w:hAnsi="GHEA Grapalat"/>
                <w:color w:val="000000"/>
                <w:lang w:val="hy-AM" w:eastAsia="ru-RU"/>
              </w:rPr>
              <w:t>Նախագծով փոփոխման ենթակա որոշումը չի պարունակում Սահմանադրության կամ օրենքի այն դրույթը, որը կառավարությանը լիազորել է ընդունել այն, ինչը հակասում է Սահմանադրության 6-րդ հոդվածի 2-րդ մասին, ըստ որի՝ 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</w:p>
          <w:p w14:paraId="260BD62C" w14:textId="77777777" w:rsidR="00573589" w:rsidRPr="00573589" w:rsidRDefault="00573589" w:rsidP="00573589">
            <w:pPr>
              <w:tabs>
                <w:tab w:val="left" w:pos="810"/>
              </w:tabs>
              <w:autoSpaceDE w:val="0"/>
              <w:autoSpaceDN w:val="0"/>
              <w:adjustRightInd w:val="0"/>
              <w:spacing w:after="160" w:line="257" w:lineRule="auto"/>
              <w:ind w:firstLine="446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573589">
              <w:rPr>
                <w:rFonts w:ascii="GHEA Grapalat" w:hAnsi="GHEA Grapalat"/>
                <w:color w:val="000000"/>
                <w:lang w:val="hy-AM" w:eastAsia="ru-RU"/>
              </w:rPr>
              <w:t xml:space="preserve">Միևնույն ժամանակ, ՀՀ վարչապետի 05.10.2021 թվականի № 02/10.3/37766 հանձնարարականի համաձայն, Ազգային ժողովի 2022 թվականի գարնանային հերթական նստաշրջանի ավարտից հետո թույլատրելի չեն համարվելու (այդ թվում` մինչ այդ ընդունված), համապատասխան </w:t>
            </w:r>
            <w:r w:rsidRPr="00573589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t xml:space="preserve">իրավական հիմք չունեցող իրավական ակտերում </w:t>
            </w:r>
            <w:r w:rsidRPr="00573589">
              <w:rPr>
                <w:rFonts w:ascii="GHEA Grapalat" w:hAnsi="GHEA Grapalat"/>
                <w:i/>
                <w:color w:val="000000"/>
                <w:u w:val="single"/>
                <w:lang w:val="hy-AM" w:eastAsia="ru-RU"/>
              </w:rPr>
              <w:lastRenderedPageBreak/>
              <w:t>փոփոխությունների կատարումը</w:t>
            </w:r>
            <w:r w:rsidRPr="00573589">
              <w:rPr>
                <w:rFonts w:ascii="GHEA Grapalat" w:hAnsi="GHEA Grapalat"/>
                <w:color w:val="000000"/>
                <w:lang w:val="hy-AM" w:eastAsia="ru-RU"/>
              </w:rPr>
              <w:t>: Վերոգրյալի համատեքստում, գտնում ենք, որ ներկայացված նախագիծը չի կարող ընդունվել, քանի դեռ օրենքով չի նախատեսվել դրա ընդունման համար հիմք հանդիսացող լիազորող նորմը:</w:t>
            </w:r>
          </w:p>
          <w:p w14:paraId="2F241CCB" w14:textId="77777777" w:rsidR="00573589" w:rsidRPr="00573589" w:rsidRDefault="00573589" w:rsidP="00573589">
            <w:pPr>
              <w:tabs>
                <w:tab w:val="left" w:pos="810"/>
              </w:tabs>
              <w:autoSpaceDE w:val="0"/>
              <w:autoSpaceDN w:val="0"/>
              <w:adjustRightInd w:val="0"/>
              <w:spacing w:after="160" w:line="257" w:lineRule="auto"/>
              <w:ind w:firstLine="446"/>
              <w:contextualSpacing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573589">
              <w:rPr>
                <w:rFonts w:ascii="GHEA Grapalat" w:hAnsi="GHEA Grapalat"/>
                <w:color w:val="000000"/>
                <w:lang w:val="hy-AM" w:eastAsia="ru-RU"/>
              </w:rPr>
              <w:t>Նախագծի ընդունման իրավական հիմքի բացակայության պայմաններում հնարավոր չէ գնահատել նախագծի առանձին կարգավորումների իրավաչափությունը։</w:t>
            </w:r>
          </w:p>
          <w:p w14:paraId="208632EC" w14:textId="77777777" w:rsidR="00573589" w:rsidRPr="00762084" w:rsidRDefault="00573589" w:rsidP="00573589">
            <w:pPr>
              <w:tabs>
                <w:tab w:val="left" w:pos="570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5C5835" w14:textId="4F38122B" w:rsidR="00573589" w:rsidRPr="00F84D5E" w:rsidRDefault="00573589" w:rsidP="00506E89">
            <w:pPr>
              <w:pStyle w:val="ListParagraph"/>
              <w:numPr>
                <w:ilvl w:val="0"/>
                <w:numId w:val="17"/>
              </w:numPr>
              <w:ind w:left="465" w:right="214" w:hanging="42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F84D5E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Ընդունվել է, </w:t>
            </w:r>
            <w:r w:rsidR="007315A7">
              <w:rPr>
                <w:rFonts w:ascii="GHEA Grapalat" w:hAnsi="GHEA Grapalat"/>
                <w:color w:val="000000"/>
                <w:lang w:val="hy-AM" w:eastAsia="hy-AM"/>
              </w:rPr>
              <w:t xml:space="preserve">որպես </w:t>
            </w:r>
            <w:r w:rsidR="002D7420">
              <w:rPr>
                <w:rFonts w:ascii="GHEA Grapalat" w:hAnsi="GHEA Grapalat"/>
                <w:color w:val="000000"/>
                <w:lang w:val="hy-AM" w:eastAsia="hy-AM"/>
              </w:rPr>
              <w:t xml:space="preserve">Նախագծի </w:t>
            </w:r>
            <w:r w:rsidR="007315A7" w:rsidRPr="007315A7">
              <w:rPr>
                <w:rFonts w:ascii="GHEA Grapalat" w:hAnsi="GHEA Grapalat"/>
                <w:color w:val="000000"/>
                <w:lang w:val="hy-AM" w:eastAsia="hy-AM"/>
              </w:rPr>
              <w:t>լիազորող նորմ</w:t>
            </w:r>
            <w:r w:rsidR="007315A7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="007315A7" w:rsidRPr="007315A7">
              <w:rPr>
                <w:rFonts w:ascii="GHEA Grapalat" w:hAnsi="GHEA Grapalat"/>
                <w:color w:val="000000"/>
                <w:lang w:val="hy-AM" w:eastAsia="hy-AM"/>
              </w:rPr>
              <w:t xml:space="preserve">հիմք </w:t>
            </w:r>
            <w:r w:rsidR="007315A7">
              <w:rPr>
                <w:rFonts w:ascii="GHEA Grapalat" w:hAnsi="GHEA Grapalat"/>
                <w:color w:val="000000"/>
                <w:lang w:val="hy-AM" w:eastAsia="hy-AM"/>
              </w:rPr>
              <w:t xml:space="preserve">է </w:t>
            </w:r>
            <w:r w:rsidR="007315A7" w:rsidRPr="007315A7">
              <w:rPr>
                <w:rFonts w:ascii="GHEA Grapalat" w:hAnsi="GHEA Grapalat"/>
                <w:color w:val="000000"/>
                <w:lang w:val="hy-AM" w:eastAsia="hy-AM"/>
              </w:rPr>
              <w:t>հանդիսա</w:t>
            </w:r>
            <w:r w:rsidR="00506E89">
              <w:rPr>
                <w:rFonts w:ascii="GHEA Grapalat" w:hAnsi="GHEA Grapalat"/>
                <w:color w:val="000000"/>
                <w:lang w:val="hy-AM" w:eastAsia="hy-AM"/>
              </w:rPr>
              <w:t xml:space="preserve">ցել </w:t>
            </w:r>
            <w:r w:rsidR="00F84D5E">
              <w:rPr>
                <w:rFonts w:ascii="GHEA Grapalat" w:hAnsi="GHEA Grapalat"/>
                <w:color w:val="000000"/>
                <w:lang w:val="hy-AM" w:eastAsia="hy-AM"/>
              </w:rPr>
              <w:t>«Դեղերի մասին» օրենքի 5-րդ հոդվածի 2-րդ կետը:</w:t>
            </w:r>
            <w:bookmarkStart w:id="0" w:name="_GoBack"/>
            <w:bookmarkEnd w:id="0"/>
          </w:p>
        </w:tc>
      </w:tr>
    </w:tbl>
    <w:p w14:paraId="16118AAA" w14:textId="77777777" w:rsidR="00DD15BC" w:rsidRPr="00762084" w:rsidRDefault="00DD15BC" w:rsidP="00292014">
      <w:pPr>
        <w:rPr>
          <w:rFonts w:ascii="GHEA Grapalat" w:hAnsi="GHEA Grapalat"/>
          <w:lang w:val="hy-AM"/>
        </w:rPr>
      </w:pPr>
    </w:p>
    <w:sectPr w:rsidR="00DD15BC" w:rsidRPr="00762084" w:rsidSect="005C4561">
      <w:pgSz w:w="16838" w:h="11906" w:orient="landscape" w:code="9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7130B" w14:textId="77777777" w:rsidR="00D73A8E" w:rsidRDefault="00D73A8E" w:rsidP="002C19BC">
      <w:r>
        <w:separator/>
      </w:r>
    </w:p>
  </w:endnote>
  <w:endnote w:type="continuationSeparator" w:id="0">
    <w:p w14:paraId="230B9642" w14:textId="77777777" w:rsidR="00D73A8E" w:rsidRDefault="00D73A8E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77BFC" w14:textId="77777777" w:rsidR="00D73A8E" w:rsidRDefault="00D73A8E" w:rsidP="002C19BC">
      <w:r>
        <w:separator/>
      </w:r>
    </w:p>
  </w:footnote>
  <w:footnote w:type="continuationSeparator" w:id="0">
    <w:p w14:paraId="0EAFBFE8" w14:textId="77777777" w:rsidR="00D73A8E" w:rsidRDefault="00D73A8E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E55"/>
    <w:multiLevelType w:val="hybridMultilevel"/>
    <w:tmpl w:val="F6886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336A7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" w15:restartNumberingAfterBreak="0">
    <w:nsid w:val="06F33D95"/>
    <w:multiLevelType w:val="hybridMultilevel"/>
    <w:tmpl w:val="CE6A4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B1852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4" w15:restartNumberingAfterBreak="0">
    <w:nsid w:val="2DFF568F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5" w15:restartNumberingAfterBreak="0">
    <w:nsid w:val="42131813"/>
    <w:multiLevelType w:val="hybridMultilevel"/>
    <w:tmpl w:val="1C10EC0E"/>
    <w:lvl w:ilvl="0" w:tplc="BA2EFBCA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440A6A36"/>
    <w:multiLevelType w:val="hybridMultilevel"/>
    <w:tmpl w:val="60261FB8"/>
    <w:lvl w:ilvl="0" w:tplc="416E69B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E2025"/>
    <w:multiLevelType w:val="hybridMultilevel"/>
    <w:tmpl w:val="8B22F9D4"/>
    <w:lvl w:ilvl="0" w:tplc="E97841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5DE063E"/>
    <w:multiLevelType w:val="hybridMultilevel"/>
    <w:tmpl w:val="F3F6D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44226E"/>
    <w:multiLevelType w:val="hybridMultilevel"/>
    <w:tmpl w:val="0F50B3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EA0F88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1" w15:restartNumberingAfterBreak="0">
    <w:nsid w:val="50004D2C"/>
    <w:multiLevelType w:val="hybridMultilevel"/>
    <w:tmpl w:val="F6886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A2F48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3" w15:restartNumberingAfterBreak="0">
    <w:nsid w:val="6B991E30"/>
    <w:multiLevelType w:val="hybridMultilevel"/>
    <w:tmpl w:val="57FE1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7016D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5" w15:restartNumberingAfterBreak="0">
    <w:nsid w:val="7B2E6425"/>
    <w:multiLevelType w:val="hybridMultilevel"/>
    <w:tmpl w:val="57BA0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971FE6"/>
    <w:multiLevelType w:val="hybridMultilevel"/>
    <w:tmpl w:val="57BA0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8"/>
  </w:num>
  <w:num w:numId="5">
    <w:abstractNumId w:val="4"/>
  </w:num>
  <w:num w:numId="6">
    <w:abstractNumId w:val="3"/>
  </w:num>
  <w:num w:numId="7">
    <w:abstractNumId w:val="1"/>
  </w:num>
  <w:num w:numId="8">
    <w:abstractNumId w:val="12"/>
  </w:num>
  <w:num w:numId="9">
    <w:abstractNumId w:val="13"/>
  </w:num>
  <w:num w:numId="10">
    <w:abstractNumId w:val="14"/>
  </w:num>
  <w:num w:numId="11">
    <w:abstractNumId w:val="6"/>
  </w:num>
  <w:num w:numId="12">
    <w:abstractNumId w:val="9"/>
  </w:num>
  <w:num w:numId="13">
    <w:abstractNumId w:val="0"/>
  </w:num>
  <w:num w:numId="14">
    <w:abstractNumId w:val="15"/>
  </w:num>
  <w:num w:numId="15">
    <w:abstractNumId w:val="11"/>
  </w:num>
  <w:num w:numId="16">
    <w:abstractNumId w:val="16"/>
  </w:num>
  <w:num w:numId="17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7C73"/>
    <w:rsid w:val="00033590"/>
    <w:rsid w:val="00050A1E"/>
    <w:rsid w:val="000544D8"/>
    <w:rsid w:val="00056B9D"/>
    <w:rsid w:val="00064EBB"/>
    <w:rsid w:val="00072A97"/>
    <w:rsid w:val="00076B19"/>
    <w:rsid w:val="00091B50"/>
    <w:rsid w:val="00092C51"/>
    <w:rsid w:val="00097DDC"/>
    <w:rsid w:val="000A0CCB"/>
    <w:rsid w:val="000A4C5B"/>
    <w:rsid w:val="000B279F"/>
    <w:rsid w:val="000B6B7B"/>
    <w:rsid w:val="000B7B68"/>
    <w:rsid w:val="000C3548"/>
    <w:rsid w:val="000E0DAD"/>
    <w:rsid w:val="000E5DE5"/>
    <w:rsid w:val="000F030C"/>
    <w:rsid w:val="000F5CA1"/>
    <w:rsid w:val="00102613"/>
    <w:rsid w:val="00105BBD"/>
    <w:rsid w:val="00115450"/>
    <w:rsid w:val="00121AA4"/>
    <w:rsid w:val="00121F35"/>
    <w:rsid w:val="0012313E"/>
    <w:rsid w:val="001232CE"/>
    <w:rsid w:val="00123B6F"/>
    <w:rsid w:val="00130E82"/>
    <w:rsid w:val="00136670"/>
    <w:rsid w:val="00146F56"/>
    <w:rsid w:val="00147888"/>
    <w:rsid w:val="001524A4"/>
    <w:rsid w:val="00152B02"/>
    <w:rsid w:val="001542A2"/>
    <w:rsid w:val="0016296A"/>
    <w:rsid w:val="00166097"/>
    <w:rsid w:val="001763A1"/>
    <w:rsid w:val="0018491C"/>
    <w:rsid w:val="001874A3"/>
    <w:rsid w:val="001A0060"/>
    <w:rsid w:val="001A1E01"/>
    <w:rsid w:val="001A216B"/>
    <w:rsid w:val="001A582B"/>
    <w:rsid w:val="001A60D6"/>
    <w:rsid w:val="001B3733"/>
    <w:rsid w:val="001B5B31"/>
    <w:rsid w:val="001B7892"/>
    <w:rsid w:val="001C1A2B"/>
    <w:rsid w:val="001C65A5"/>
    <w:rsid w:val="001D78AF"/>
    <w:rsid w:val="00201939"/>
    <w:rsid w:val="0021233D"/>
    <w:rsid w:val="00214C65"/>
    <w:rsid w:val="00226B6B"/>
    <w:rsid w:val="0023377B"/>
    <w:rsid w:val="00234339"/>
    <w:rsid w:val="00247C32"/>
    <w:rsid w:val="00250E4A"/>
    <w:rsid w:val="00272861"/>
    <w:rsid w:val="00272F71"/>
    <w:rsid w:val="00273316"/>
    <w:rsid w:val="002845B0"/>
    <w:rsid w:val="00292014"/>
    <w:rsid w:val="002A13E2"/>
    <w:rsid w:val="002A4FFE"/>
    <w:rsid w:val="002B34A7"/>
    <w:rsid w:val="002C0C47"/>
    <w:rsid w:val="002C19BC"/>
    <w:rsid w:val="002C398B"/>
    <w:rsid w:val="002D7420"/>
    <w:rsid w:val="002D7A29"/>
    <w:rsid w:val="002E35F0"/>
    <w:rsid w:val="002F25B5"/>
    <w:rsid w:val="002F710E"/>
    <w:rsid w:val="002F71B3"/>
    <w:rsid w:val="003060DE"/>
    <w:rsid w:val="00311C25"/>
    <w:rsid w:val="00312FE5"/>
    <w:rsid w:val="00316109"/>
    <w:rsid w:val="00330E5F"/>
    <w:rsid w:val="00333325"/>
    <w:rsid w:val="0033418C"/>
    <w:rsid w:val="00335CDE"/>
    <w:rsid w:val="00345B6F"/>
    <w:rsid w:val="0035185B"/>
    <w:rsid w:val="00360369"/>
    <w:rsid w:val="00364A42"/>
    <w:rsid w:val="00365B34"/>
    <w:rsid w:val="00384D9C"/>
    <w:rsid w:val="00394621"/>
    <w:rsid w:val="003B08B1"/>
    <w:rsid w:val="003E0C54"/>
    <w:rsid w:val="00410261"/>
    <w:rsid w:val="0043438C"/>
    <w:rsid w:val="0044696E"/>
    <w:rsid w:val="0045210B"/>
    <w:rsid w:val="00453192"/>
    <w:rsid w:val="0045383F"/>
    <w:rsid w:val="004538E8"/>
    <w:rsid w:val="0045579F"/>
    <w:rsid w:val="00473444"/>
    <w:rsid w:val="004819D0"/>
    <w:rsid w:val="004825F6"/>
    <w:rsid w:val="00484D67"/>
    <w:rsid w:val="00486CDB"/>
    <w:rsid w:val="0048731A"/>
    <w:rsid w:val="0049181F"/>
    <w:rsid w:val="004A0488"/>
    <w:rsid w:val="004A2C9A"/>
    <w:rsid w:val="004B79F9"/>
    <w:rsid w:val="004D6A1F"/>
    <w:rsid w:val="004E0B2C"/>
    <w:rsid w:val="004E4F6A"/>
    <w:rsid w:val="004F32AC"/>
    <w:rsid w:val="00501E9C"/>
    <w:rsid w:val="00502ECB"/>
    <w:rsid w:val="0050383B"/>
    <w:rsid w:val="00506E89"/>
    <w:rsid w:val="005118CC"/>
    <w:rsid w:val="005140CA"/>
    <w:rsid w:val="005216AD"/>
    <w:rsid w:val="00525F10"/>
    <w:rsid w:val="005276AA"/>
    <w:rsid w:val="005572DF"/>
    <w:rsid w:val="00560E32"/>
    <w:rsid w:val="00565099"/>
    <w:rsid w:val="00565379"/>
    <w:rsid w:val="00573589"/>
    <w:rsid w:val="00582676"/>
    <w:rsid w:val="0059254C"/>
    <w:rsid w:val="0059455B"/>
    <w:rsid w:val="00596528"/>
    <w:rsid w:val="00596F97"/>
    <w:rsid w:val="005970DF"/>
    <w:rsid w:val="005A7497"/>
    <w:rsid w:val="005B4FE4"/>
    <w:rsid w:val="005C2274"/>
    <w:rsid w:val="005C4561"/>
    <w:rsid w:val="005D0D85"/>
    <w:rsid w:val="005D6F1A"/>
    <w:rsid w:val="005E15B2"/>
    <w:rsid w:val="005E6550"/>
    <w:rsid w:val="005E720F"/>
    <w:rsid w:val="006061FC"/>
    <w:rsid w:val="006149F8"/>
    <w:rsid w:val="00623F0A"/>
    <w:rsid w:val="00625120"/>
    <w:rsid w:val="00631A17"/>
    <w:rsid w:val="0063424D"/>
    <w:rsid w:val="006359C3"/>
    <w:rsid w:val="006401F8"/>
    <w:rsid w:val="0065032E"/>
    <w:rsid w:val="006618B0"/>
    <w:rsid w:val="0066251D"/>
    <w:rsid w:val="00673A22"/>
    <w:rsid w:val="00674A0C"/>
    <w:rsid w:val="006758AA"/>
    <w:rsid w:val="00695F05"/>
    <w:rsid w:val="006A5A6C"/>
    <w:rsid w:val="006A66E3"/>
    <w:rsid w:val="006C1F5A"/>
    <w:rsid w:val="006C6417"/>
    <w:rsid w:val="006D1F4D"/>
    <w:rsid w:val="006D5CFF"/>
    <w:rsid w:val="006E1C0E"/>
    <w:rsid w:val="006E50B0"/>
    <w:rsid w:val="006F30EC"/>
    <w:rsid w:val="006F5ED8"/>
    <w:rsid w:val="00710BD8"/>
    <w:rsid w:val="00710EA1"/>
    <w:rsid w:val="00714CF1"/>
    <w:rsid w:val="00716610"/>
    <w:rsid w:val="007223B0"/>
    <w:rsid w:val="007275AF"/>
    <w:rsid w:val="007315A7"/>
    <w:rsid w:val="00735BBA"/>
    <w:rsid w:val="00745C97"/>
    <w:rsid w:val="007462E7"/>
    <w:rsid w:val="00747870"/>
    <w:rsid w:val="00754666"/>
    <w:rsid w:val="00760B07"/>
    <w:rsid w:val="00762084"/>
    <w:rsid w:val="007707D1"/>
    <w:rsid w:val="00775784"/>
    <w:rsid w:val="007766C9"/>
    <w:rsid w:val="00782622"/>
    <w:rsid w:val="00782781"/>
    <w:rsid w:val="00795F5E"/>
    <w:rsid w:val="007A2C7B"/>
    <w:rsid w:val="007B78C8"/>
    <w:rsid w:val="007C0A15"/>
    <w:rsid w:val="007D09DF"/>
    <w:rsid w:val="007F1A68"/>
    <w:rsid w:val="007F1D18"/>
    <w:rsid w:val="00805A67"/>
    <w:rsid w:val="00807D09"/>
    <w:rsid w:val="008159E9"/>
    <w:rsid w:val="0081630B"/>
    <w:rsid w:val="00816AEE"/>
    <w:rsid w:val="00816C79"/>
    <w:rsid w:val="00821350"/>
    <w:rsid w:val="008252D6"/>
    <w:rsid w:val="00826DCE"/>
    <w:rsid w:val="008307AC"/>
    <w:rsid w:val="00830C31"/>
    <w:rsid w:val="00832D75"/>
    <w:rsid w:val="00835049"/>
    <w:rsid w:val="00841922"/>
    <w:rsid w:val="00846045"/>
    <w:rsid w:val="00850362"/>
    <w:rsid w:val="00860FC6"/>
    <w:rsid w:val="00862A61"/>
    <w:rsid w:val="00864D52"/>
    <w:rsid w:val="00866541"/>
    <w:rsid w:val="0087346B"/>
    <w:rsid w:val="00880F82"/>
    <w:rsid w:val="00890B43"/>
    <w:rsid w:val="00892D92"/>
    <w:rsid w:val="0089669C"/>
    <w:rsid w:val="008A2510"/>
    <w:rsid w:val="008B7FBC"/>
    <w:rsid w:val="008C6082"/>
    <w:rsid w:val="008C7C84"/>
    <w:rsid w:val="008D27D7"/>
    <w:rsid w:val="008D6DAD"/>
    <w:rsid w:val="008E2A39"/>
    <w:rsid w:val="008E2AAF"/>
    <w:rsid w:val="008F1EA8"/>
    <w:rsid w:val="008F4AAF"/>
    <w:rsid w:val="009023D2"/>
    <w:rsid w:val="0090396B"/>
    <w:rsid w:val="00905FEA"/>
    <w:rsid w:val="00916C54"/>
    <w:rsid w:val="0095151D"/>
    <w:rsid w:val="00952923"/>
    <w:rsid w:val="00955D85"/>
    <w:rsid w:val="00975A2A"/>
    <w:rsid w:val="009845CF"/>
    <w:rsid w:val="00986CBE"/>
    <w:rsid w:val="00993172"/>
    <w:rsid w:val="00994F94"/>
    <w:rsid w:val="009C4C80"/>
    <w:rsid w:val="009D685B"/>
    <w:rsid w:val="009D7045"/>
    <w:rsid w:val="009E2E90"/>
    <w:rsid w:val="009E3813"/>
    <w:rsid w:val="009E6915"/>
    <w:rsid w:val="009E7209"/>
    <w:rsid w:val="009F3ECA"/>
    <w:rsid w:val="009F6CF5"/>
    <w:rsid w:val="00A00386"/>
    <w:rsid w:val="00A00B42"/>
    <w:rsid w:val="00A041F7"/>
    <w:rsid w:val="00A226CB"/>
    <w:rsid w:val="00A23CF1"/>
    <w:rsid w:val="00A255BA"/>
    <w:rsid w:val="00A25668"/>
    <w:rsid w:val="00A26D60"/>
    <w:rsid w:val="00A26F9F"/>
    <w:rsid w:val="00A27CED"/>
    <w:rsid w:val="00A33CD1"/>
    <w:rsid w:val="00A3416E"/>
    <w:rsid w:val="00A36567"/>
    <w:rsid w:val="00A433B2"/>
    <w:rsid w:val="00A463FC"/>
    <w:rsid w:val="00A512FF"/>
    <w:rsid w:val="00A526D7"/>
    <w:rsid w:val="00A803E3"/>
    <w:rsid w:val="00A818B3"/>
    <w:rsid w:val="00A9344C"/>
    <w:rsid w:val="00AB02BA"/>
    <w:rsid w:val="00AB0F1E"/>
    <w:rsid w:val="00AB1899"/>
    <w:rsid w:val="00AB25F6"/>
    <w:rsid w:val="00AB29C1"/>
    <w:rsid w:val="00AD73B9"/>
    <w:rsid w:val="00AE5C6D"/>
    <w:rsid w:val="00AF4C23"/>
    <w:rsid w:val="00AF5DE2"/>
    <w:rsid w:val="00B129C1"/>
    <w:rsid w:val="00B20482"/>
    <w:rsid w:val="00B233CD"/>
    <w:rsid w:val="00B47252"/>
    <w:rsid w:val="00B503EC"/>
    <w:rsid w:val="00B57032"/>
    <w:rsid w:val="00B57349"/>
    <w:rsid w:val="00B61784"/>
    <w:rsid w:val="00B63B57"/>
    <w:rsid w:val="00B75CEA"/>
    <w:rsid w:val="00B763E8"/>
    <w:rsid w:val="00B80112"/>
    <w:rsid w:val="00B8307D"/>
    <w:rsid w:val="00B8739F"/>
    <w:rsid w:val="00BA4236"/>
    <w:rsid w:val="00BA4F72"/>
    <w:rsid w:val="00BB1718"/>
    <w:rsid w:val="00BB3D72"/>
    <w:rsid w:val="00BB4ADB"/>
    <w:rsid w:val="00BB517D"/>
    <w:rsid w:val="00BC1513"/>
    <w:rsid w:val="00BC2ECC"/>
    <w:rsid w:val="00BC6BB6"/>
    <w:rsid w:val="00BC7715"/>
    <w:rsid w:val="00BD6BFA"/>
    <w:rsid w:val="00BE68F6"/>
    <w:rsid w:val="00BF0D1D"/>
    <w:rsid w:val="00BF4E54"/>
    <w:rsid w:val="00BF5F60"/>
    <w:rsid w:val="00BF6445"/>
    <w:rsid w:val="00C066EB"/>
    <w:rsid w:val="00C13772"/>
    <w:rsid w:val="00C14AA0"/>
    <w:rsid w:val="00C160D6"/>
    <w:rsid w:val="00C17270"/>
    <w:rsid w:val="00C212E2"/>
    <w:rsid w:val="00C2149B"/>
    <w:rsid w:val="00C24EBD"/>
    <w:rsid w:val="00C2524C"/>
    <w:rsid w:val="00C33EC5"/>
    <w:rsid w:val="00C36721"/>
    <w:rsid w:val="00C3732E"/>
    <w:rsid w:val="00C453BF"/>
    <w:rsid w:val="00C47642"/>
    <w:rsid w:val="00C52D18"/>
    <w:rsid w:val="00C53CB9"/>
    <w:rsid w:val="00C53E7C"/>
    <w:rsid w:val="00C56CD6"/>
    <w:rsid w:val="00C667FD"/>
    <w:rsid w:val="00C7033E"/>
    <w:rsid w:val="00C707B2"/>
    <w:rsid w:val="00C761C6"/>
    <w:rsid w:val="00C84D34"/>
    <w:rsid w:val="00C87D8A"/>
    <w:rsid w:val="00C907A8"/>
    <w:rsid w:val="00C95992"/>
    <w:rsid w:val="00CA00C8"/>
    <w:rsid w:val="00CA29D8"/>
    <w:rsid w:val="00CB03BA"/>
    <w:rsid w:val="00CB4005"/>
    <w:rsid w:val="00CB6F11"/>
    <w:rsid w:val="00CC4922"/>
    <w:rsid w:val="00CD6FE0"/>
    <w:rsid w:val="00CD7EB6"/>
    <w:rsid w:val="00CF277E"/>
    <w:rsid w:val="00D12DFB"/>
    <w:rsid w:val="00D138F5"/>
    <w:rsid w:val="00D31629"/>
    <w:rsid w:val="00D53DAD"/>
    <w:rsid w:val="00D61C84"/>
    <w:rsid w:val="00D668A5"/>
    <w:rsid w:val="00D71637"/>
    <w:rsid w:val="00D72CF5"/>
    <w:rsid w:val="00D73A8E"/>
    <w:rsid w:val="00D75921"/>
    <w:rsid w:val="00D84B77"/>
    <w:rsid w:val="00DA1852"/>
    <w:rsid w:val="00DB02C5"/>
    <w:rsid w:val="00DB3E60"/>
    <w:rsid w:val="00DB49F1"/>
    <w:rsid w:val="00DB6FC6"/>
    <w:rsid w:val="00DD15BC"/>
    <w:rsid w:val="00DD5779"/>
    <w:rsid w:val="00DE29BA"/>
    <w:rsid w:val="00E14B39"/>
    <w:rsid w:val="00E14CEC"/>
    <w:rsid w:val="00E309B1"/>
    <w:rsid w:val="00E31122"/>
    <w:rsid w:val="00E32072"/>
    <w:rsid w:val="00E40E8B"/>
    <w:rsid w:val="00E512B5"/>
    <w:rsid w:val="00E52811"/>
    <w:rsid w:val="00E56B68"/>
    <w:rsid w:val="00E65CC4"/>
    <w:rsid w:val="00E82EFD"/>
    <w:rsid w:val="00E850F5"/>
    <w:rsid w:val="00E86C10"/>
    <w:rsid w:val="00E86CD2"/>
    <w:rsid w:val="00E92261"/>
    <w:rsid w:val="00E948B5"/>
    <w:rsid w:val="00E97A4E"/>
    <w:rsid w:val="00EA1619"/>
    <w:rsid w:val="00EB45F7"/>
    <w:rsid w:val="00EB62F5"/>
    <w:rsid w:val="00EB747B"/>
    <w:rsid w:val="00EC1F1C"/>
    <w:rsid w:val="00EC2D75"/>
    <w:rsid w:val="00EE1AAD"/>
    <w:rsid w:val="00EE228F"/>
    <w:rsid w:val="00EE316C"/>
    <w:rsid w:val="00EF00CF"/>
    <w:rsid w:val="00F01366"/>
    <w:rsid w:val="00F02BE2"/>
    <w:rsid w:val="00F061E7"/>
    <w:rsid w:val="00F14EA5"/>
    <w:rsid w:val="00F150DE"/>
    <w:rsid w:val="00F275EB"/>
    <w:rsid w:val="00F41A0E"/>
    <w:rsid w:val="00F44728"/>
    <w:rsid w:val="00F44A7F"/>
    <w:rsid w:val="00F57C05"/>
    <w:rsid w:val="00F7464E"/>
    <w:rsid w:val="00F75E58"/>
    <w:rsid w:val="00F84D5E"/>
    <w:rsid w:val="00F85A9A"/>
    <w:rsid w:val="00F92483"/>
    <w:rsid w:val="00F93B7D"/>
    <w:rsid w:val="00F94CEC"/>
    <w:rsid w:val="00F95A26"/>
    <w:rsid w:val="00FA37A5"/>
    <w:rsid w:val="00FA3EF7"/>
    <w:rsid w:val="00FA7D21"/>
    <w:rsid w:val="00FB1AFF"/>
    <w:rsid w:val="00FC0D6A"/>
    <w:rsid w:val="00FD2FDD"/>
    <w:rsid w:val="00FE12C0"/>
    <w:rsid w:val="00FE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71F89"/>
  <w15:docId w15:val="{56430142-A24F-4432-9EFE-ED180AB5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5B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DefaultParagraphFont"/>
    <w:rsid w:val="00B129C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DefaultParagraphFont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Normal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CommentText">
    <w:name w:val="annotation text"/>
    <w:basedOn w:val="Normal"/>
    <w:link w:val="CommentTextChar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DefaultParagraphFont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DefaultParagraphFont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Normal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Normal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DefaultParagraphFont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DefaultParagraphFont"/>
    <w:uiPriority w:val="99"/>
    <w:rsid w:val="00E512B5"/>
    <w:rPr>
      <w:rFonts w:ascii="Constantia" w:hAnsi="Constantia" w:cs="Constantia"/>
      <w:color w:val="000000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B836F-8D0F-40E4-B892-EB977E5D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Ampopatert.dot</Template>
  <TotalTime>58</TotalTime>
  <Pages>7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https:/mul2-moh.gov.am/tasks/364307/oneclick/09c7b98857f43036ef76682b2b19e76cedce877b6d856a869c8559a1eee753ef.docx?token=ae1b8ac13d76d293b6cbad874a74813f</cp:keywords>
  <dc:description/>
  <cp:lastModifiedBy>Marine Harutyunyan</cp:lastModifiedBy>
  <cp:revision>9</cp:revision>
  <cp:lastPrinted>2023-03-16T10:58:00Z</cp:lastPrinted>
  <dcterms:created xsi:type="dcterms:W3CDTF">2023-08-01T07:24:00Z</dcterms:created>
  <dcterms:modified xsi:type="dcterms:W3CDTF">2023-09-04T12:07:00Z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