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D132D3" w:rsidRDefault="00760B07" w:rsidP="00D132D3">
      <w:pPr>
        <w:spacing w:line="276" w:lineRule="auto"/>
        <w:jc w:val="center"/>
        <w:rPr>
          <w:rFonts w:ascii="GHEA Grapalat" w:hAnsi="GHEA Grapalat"/>
        </w:rPr>
      </w:pPr>
      <w:r w:rsidRPr="00D132D3">
        <w:rPr>
          <w:rFonts w:ascii="GHEA Grapalat" w:hAnsi="GHEA Grapalat"/>
        </w:rPr>
        <w:t>ԱՄՓՈՓԱԹԵՐԹ</w:t>
      </w:r>
    </w:p>
    <w:p w:rsidR="000E0DAD" w:rsidRDefault="00234EDC" w:rsidP="00D132D3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D21B89">
        <w:rPr>
          <w:rFonts w:ascii="GHEA Grapalat" w:hAnsi="GHEA Grapalat"/>
          <w:lang w:val="hy-AM"/>
        </w:rPr>
        <w:t>ԱՅՆ ԴԵՊՔ</w:t>
      </w:r>
      <w:r w:rsidR="00D132D3">
        <w:rPr>
          <w:rFonts w:ascii="GHEA Grapalat" w:hAnsi="GHEA Grapalat"/>
          <w:lang w:val="hy-AM"/>
        </w:rPr>
        <w:t>ԵՐ</w:t>
      </w:r>
      <w:r w:rsidR="002602F0" w:rsidRPr="002602F0">
        <w:rPr>
          <w:rFonts w:ascii="GHEA Grapalat" w:hAnsi="GHEA Grapalat"/>
          <w:lang w:val="hy-AM"/>
        </w:rPr>
        <w:t>Ը ՍԱՀՄԱՆԵԼՈՒ ՄԱՍԻՆ, ԵՐԲ ՄԻՆՉԵՎ ՄԱՔՍԱՅԻՆ, ԱՅԼ ՓԱՍՏԱԹՂԹԵՐԻ ԿԱՄ ՏԵՂԵԿՈՒԹՅՈՒՆՆԵՐԻ ՍՏՈՒԳՄԱՆ ԱՎԱՐՏԸ ԱՊՐԱՆՔՆԵՐԻ ԲԱՑԹՈՂՄԱՆ ԴԵՊՔՈՒՄ ՄԱՔՍԱՏՈՒՐՔԻ, ՀԱՐԿԵՐԻ, ՀԱՏՈՒԿ, ՀԱԿԱԳՆԱԳՑՄԱՆ ԵՎ ՓՈԽՀԱՏՈՒՑՄԱՆ ՏՈՒՐՔԵՐԻ ՎՃԱՐՄԱՆ ԳԾՈՎ ՊԱՐՏԱՎՈՐՈՒԹՅՈՒՆՆԵՐԻ ԿԱՏԱՐՄԱՆ ԱՊԱՀՈՎՈՒՄ ՄԱՔՍԱՅԻՆ ՄԱՐՄԻՆՆԵՐԻՆ ՉԻ ՆԵՐԿԱՅԱՑՎՈՒՄ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AE5F3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723164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10.05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AE5F3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723164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23164">
              <w:rPr>
                <w:rFonts w:ascii="GHEA Grapalat" w:hAnsi="GHEA Grapalat" w:cs="Sylfaen"/>
                <w:bCs/>
                <w:lang w:val="hy-AM"/>
              </w:rPr>
              <w:t>04/8581-2023</w:t>
            </w:r>
          </w:p>
        </w:tc>
      </w:tr>
      <w:tr w:rsidR="00C810E0" w:rsidRPr="00C810E0" w:rsidTr="00AE5F34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3E1DBD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առաջարկ</w:t>
            </w:r>
            <w:r w:rsidR="00C810E0">
              <w:rPr>
                <w:rFonts w:ascii="GHEA Grapalat" w:hAnsi="GHEA Grapalat"/>
                <w:color w:val="000000"/>
                <w:lang w:val="hy-AM" w:eastAsia="hy-AM"/>
              </w:rPr>
              <w:t>ություններ չկան</w:t>
            </w:r>
            <w:r w:rsidR="00C810E0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F147F4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Pr="00BF6AD0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AE5F3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.</w:t>
            </w:r>
            <w:bookmarkStart w:id="0" w:name="_GoBack"/>
            <w:bookmarkEnd w:id="0"/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972FCE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05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C810E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AE5F3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972FCE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72FCE">
              <w:rPr>
                <w:rFonts w:ascii="GHEA Grapalat" w:hAnsi="GHEA Grapalat" w:cs="Sylfaen"/>
                <w:bCs/>
                <w:lang w:val="hy-AM"/>
              </w:rPr>
              <w:t>01/2-1/9307-2023</w:t>
            </w:r>
          </w:p>
        </w:tc>
      </w:tr>
      <w:tr w:rsidR="00C810E0" w:rsidRPr="00C34A53" w:rsidTr="00AE5F34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91282E" w:rsidRDefault="0091282E" w:rsidP="0091282E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810E0" w:rsidRPr="00D132D3" w:rsidRDefault="0091282E" w:rsidP="00D132D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AE5F34" w:rsidRPr="008F0C02" w:rsidTr="00AE5F3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E5F34" w:rsidRPr="008F0C02" w:rsidRDefault="007D5777" w:rsidP="00AE66C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AE5F34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AE5F34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AE5F34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AE5F34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E5F34" w:rsidRPr="008F0C02" w:rsidRDefault="00AE5F34" w:rsidP="00AE66C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05.06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E5F34" w:rsidRPr="009845CF" w:rsidTr="00AE5F3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AE5F34" w:rsidRPr="00314CDC" w:rsidRDefault="00AE5F34" w:rsidP="00AE66C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E5F34" w:rsidRPr="009845CF" w:rsidRDefault="00AE5F34" w:rsidP="00AE66C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E5F34">
              <w:rPr>
                <w:rFonts w:ascii="GHEA Grapalat" w:hAnsi="GHEA Grapalat" w:cs="Sylfaen"/>
                <w:bCs/>
                <w:lang w:val="hy-AM"/>
              </w:rPr>
              <w:t>/27.3/28046-2023</w:t>
            </w:r>
          </w:p>
        </w:tc>
      </w:tr>
      <w:tr w:rsidR="00AE5F34" w:rsidRPr="00BF6AD0" w:rsidTr="00AE5F34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E5F34" w:rsidRPr="00BF6AD0" w:rsidRDefault="00AE5F34" w:rsidP="00AE5F34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AE5F34" w:rsidRPr="00F147F4" w:rsidRDefault="00AE5F34" w:rsidP="00AE66C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AE5F34" w:rsidRPr="00BF6AD0" w:rsidRDefault="00AE5F34" w:rsidP="00AE66C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DD1D2C" w:rsidRDefault="00BB4ADB" w:rsidP="00F77580">
      <w:pPr>
        <w:rPr>
          <w:rFonts w:ascii="GHEA Grapalat" w:hAnsi="GHEA Grapalat"/>
        </w:rPr>
      </w:pPr>
    </w:p>
    <w:sectPr w:rsidR="00BB4ADB" w:rsidRPr="00DD1D2C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0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602F0"/>
    <w:rsid w:val="00272861"/>
    <w:rsid w:val="002A554E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23164"/>
    <w:rsid w:val="00733D99"/>
    <w:rsid w:val="00754666"/>
    <w:rsid w:val="00760B07"/>
    <w:rsid w:val="007619E4"/>
    <w:rsid w:val="00782781"/>
    <w:rsid w:val="007D09DF"/>
    <w:rsid w:val="007D5777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282E"/>
    <w:rsid w:val="00916C54"/>
    <w:rsid w:val="00942F67"/>
    <w:rsid w:val="0095151D"/>
    <w:rsid w:val="009712BD"/>
    <w:rsid w:val="00972FCE"/>
    <w:rsid w:val="009845CF"/>
    <w:rsid w:val="00986CBE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E5F34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132D3"/>
    <w:rsid w:val="00D21B89"/>
    <w:rsid w:val="00D22924"/>
    <w:rsid w:val="00D31629"/>
    <w:rsid w:val="00D31BCF"/>
    <w:rsid w:val="00D40108"/>
    <w:rsid w:val="00D61C84"/>
    <w:rsid w:val="00D72CF5"/>
    <w:rsid w:val="00D84B77"/>
    <w:rsid w:val="00DB3E60"/>
    <w:rsid w:val="00DD1D2C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400CF-5ECA-4359-966A-76C48304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194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https://mul2-taxservice.gov.am/tasks/2347081/oneclick/Ampopatert_apahovum.docx?token=496bafd32c1df6dd2129564b58797284</cp:keywords>
  <dc:description/>
  <cp:lastModifiedBy>Feliks Melkonyan</cp:lastModifiedBy>
  <cp:revision>61</cp:revision>
  <cp:lastPrinted>2022-08-11T12:10:00Z</cp:lastPrinted>
  <dcterms:created xsi:type="dcterms:W3CDTF">2021-09-14T12:11:00Z</dcterms:created>
  <dcterms:modified xsi:type="dcterms:W3CDTF">2023-06-28T08:04:00Z</dcterms:modified>
</cp:coreProperties>
</file>