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234ED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«</w:t>
      </w:r>
      <w:r w:rsidR="0091282E" w:rsidRPr="0091282E">
        <w:rPr>
          <w:rFonts w:ascii="GHEA Grapalat" w:hAnsi="GHEA Grapalat"/>
          <w:lang w:val="hy-AM"/>
        </w:rPr>
        <w:t>ՀԱՅԱՍՏԱՆԻ ՀԱՆՐԱՊԵՏՈՒԹՅԱՆ ԿԱՌԱՎԱՐՈՒԹՅԱՆ 2021 ԹՎԱԿԱՆԻ ՓԵՏՐՎԱՐԻ 4-Ի N 126-Ն ՈՐՈՇՄԱՆ ՄԵՋ ԼՐԱՑՈՒՄՆԵՐ ԵՎ ՓՈՓՈԽՈՒԹՅՈՒՆ ԿԱՏԱՐԵԼՈՒ ՄԱՍԻՆ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C810E0" w:rsidRPr="00C810E0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C810E0" w:rsidRPr="008F0C02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է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C810E0" w:rsidRPr="008F0C02" w:rsidRDefault="00DD1D2C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28</w:t>
            </w:r>
            <w:r w:rsidR="00C810E0">
              <w:rPr>
                <w:rFonts w:ascii="GHEA Grapalat" w:hAnsi="GHEA Grapalat" w:cs="Sylfaen"/>
                <w:bCs/>
                <w:lang w:val="hy-AM"/>
              </w:rPr>
              <w:t>.03</w:t>
            </w:r>
            <w:r w:rsidR="00C810E0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C810E0">
              <w:rPr>
                <w:rFonts w:ascii="GHEA Grapalat" w:hAnsi="GHEA Grapalat" w:cs="Sylfaen"/>
                <w:bCs/>
                <w:lang w:val="hy-AM"/>
              </w:rPr>
              <w:t>3</w:t>
            </w:r>
            <w:r w:rsidR="00C810E0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810E0" w:rsidRPr="00C810E0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C810E0" w:rsidRPr="00314CDC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C810E0" w:rsidRPr="009845CF" w:rsidRDefault="00DD1D2C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D1D2C">
              <w:rPr>
                <w:rFonts w:ascii="GHEA Grapalat" w:hAnsi="GHEA Grapalat" w:cs="Sylfaen"/>
                <w:bCs/>
                <w:lang w:val="hy-AM"/>
              </w:rPr>
              <w:t>01/4764-2023</w:t>
            </w:r>
          </w:p>
        </w:tc>
      </w:tr>
      <w:tr w:rsidR="00C810E0" w:rsidRPr="00C810E0" w:rsidTr="00986CB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C810E0" w:rsidRPr="00BF6AD0" w:rsidRDefault="00C810E0" w:rsidP="00C810E0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Առարկություններ և դիտողություններ չկան</w:t>
            </w:r>
            <w:r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C810E0" w:rsidRPr="00F147F4" w:rsidRDefault="00C810E0" w:rsidP="00C810E0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C810E0" w:rsidRPr="00BF6AD0" w:rsidRDefault="00C810E0" w:rsidP="00C810E0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C810E0" w:rsidRPr="00C34A53" w:rsidTr="00C810E0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</w:tcPr>
          <w:p w:rsidR="00C810E0" w:rsidRPr="00314CDC" w:rsidRDefault="00C810E0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</w:tcPr>
          <w:p w:rsidR="00C810E0" w:rsidRPr="00314CDC" w:rsidRDefault="0091282E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03</w:t>
            </w:r>
            <w:r w:rsidR="00C810E0">
              <w:rPr>
                <w:rFonts w:ascii="GHEA Grapalat" w:hAnsi="GHEA Grapalat" w:cs="Sylfaen"/>
                <w:bCs/>
                <w:lang w:val="hy-AM"/>
              </w:rPr>
              <w:t>.</w:t>
            </w:r>
            <w:r>
              <w:rPr>
                <w:rFonts w:ascii="GHEA Grapalat" w:hAnsi="GHEA Grapalat" w:cs="Sylfaen"/>
                <w:bCs/>
              </w:rPr>
              <w:t>04</w:t>
            </w:r>
            <w:r w:rsidR="00C810E0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C810E0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C810E0" w:rsidRPr="00C34A53" w:rsidTr="00C810E0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</w:tcPr>
          <w:p w:rsidR="00C810E0" w:rsidRPr="008F0C02" w:rsidRDefault="00C810E0" w:rsidP="00C810E0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</w:tcPr>
          <w:p w:rsidR="00C810E0" w:rsidRPr="008F0C02" w:rsidRDefault="0091282E" w:rsidP="00C810E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91282E">
              <w:rPr>
                <w:rFonts w:ascii="GHEA Grapalat" w:hAnsi="GHEA Grapalat" w:cs="Sylfaen"/>
                <w:bCs/>
                <w:lang w:val="hy-AM"/>
              </w:rPr>
              <w:t>01/2-1/5910-2023</w:t>
            </w:r>
          </w:p>
        </w:tc>
      </w:tr>
      <w:tr w:rsidR="00C810E0" w:rsidRPr="00C34A53" w:rsidTr="00C810E0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C810E0" w:rsidRPr="0091282E" w:rsidRDefault="0091282E" w:rsidP="0091282E">
            <w:pPr>
              <w:pStyle w:val="ListParagraph"/>
              <w:spacing w:line="360" w:lineRule="auto"/>
              <w:ind w:left="539" w:right="17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Դիտողություններ և առաջարկություններ չկան</w:t>
            </w:r>
          </w:p>
        </w:tc>
        <w:tc>
          <w:tcPr>
            <w:tcW w:w="6223" w:type="dxa"/>
            <w:gridSpan w:val="2"/>
            <w:shd w:val="clear" w:color="auto" w:fill="FFFFFF"/>
          </w:tcPr>
          <w:p w:rsidR="0091282E" w:rsidRPr="00F147F4" w:rsidRDefault="0091282E" w:rsidP="0091282E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C810E0" w:rsidRDefault="00C810E0" w:rsidP="00C810E0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10E0" w:rsidRDefault="00C810E0" w:rsidP="00C810E0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10E0" w:rsidRDefault="00C810E0" w:rsidP="00C810E0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10E0" w:rsidRDefault="00C810E0" w:rsidP="00C810E0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10E0" w:rsidRDefault="00C810E0" w:rsidP="00C810E0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C810E0" w:rsidRPr="004523A8" w:rsidRDefault="00C810E0" w:rsidP="00C810E0">
            <w:pPr>
              <w:spacing w:line="360" w:lineRule="auto"/>
              <w:ind w:left="75" w:right="188" w:firstLine="180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F77580" w:rsidRPr="008F0C02" w:rsidTr="009E7873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F77580" w:rsidRPr="008F0C02" w:rsidRDefault="00F77580" w:rsidP="009E7873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3.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F77580" w:rsidRPr="008F0C02" w:rsidRDefault="00F77580" w:rsidP="009E7873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27</w:t>
            </w:r>
            <w:r>
              <w:rPr>
                <w:rFonts w:ascii="GHEA Grapalat" w:hAnsi="GHEA Grapalat" w:cs="Sylfaen"/>
                <w:bCs/>
                <w:lang w:val="hy-AM"/>
              </w:rPr>
              <w:t>.04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F77580" w:rsidRPr="009845CF" w:rsidTr="009E7873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F77580" w:rsidRPr="00314CDC" w:rsidRDefault="00F77580" w:rsidP="009E7873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F77580" w:rsidRPr="009845CF" w:rsidRDefault="00F77580" w:rsidP="009E7873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77580">
              <w:rPr>
                <w:rFonts w:ascii="GHEA Grapalat" w:hAnsi="GHEA Grapalat" w:cs="Sylfaen"/>
                <w:bCs/>
                <w:lang w:val="hy-AM"/>
              </w:rPr>
              <w:t>/27.2/20938-2023</w:t>
            </w:r>
          </w:p>
        </w:tc>
      </w:tr>
      <w:tr w:rsidR="00F77580" w:rsidRPr="00BF6AD0" w:rsidTr="009E7873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F77580" w:rsidRPr="00BF6AD0" w:rsidRDefault="00F77580" w:rsidP="009E7873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Առարկություններ չկան</w:t>
            </w:r>
            <w:r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77580" w:rsidRPr="00F147F4" w:rsidRDefault="00F77580" w:rsidP="009E7873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F77580" w:rsidRPr="00BF6AD0" w:rsidRDefault="00F77580" w:rsidP="009E7873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bookmarkStart w:id="0" w:name="_GoBack"/>
            <w:bookmarkEnd w:id="0"/>
          </w:p>
        </w:tc>
      </w:tr>
    </w:tbl>
    <w:p w:rsidR="00BB4ADB" w:rsidRPr="00DD1D2C" w:rsidRDefault="00BB4ADB" w:rsidP="00F77580">
      <w:pPr>
        <w:rPr>
          <w:rFonts w:ascii="GHEA Grapalat" w:hAnsi="GHEA Grapalat"/>
        </w:rPr>
      </w:pPr>
    </w:p>
    <w:sectPr w:rsidR="00BB4ADB" w:rsidRPr="00DD1D2C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2BAD46A6"/>
    <w:multiLevelType w:val="hybridMultilevel"/>
    <w:tmpl w:val="B87E6774"/>
    <w:lvl w:ilvl="0" w:tplc="4640531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8AE39D0"/>
    <w:multiLevelType w:val="hybridMultilevel"/>
    <w:tmpl w:val="CDAA9C8E"/>
    <w:lvl w:ilvl="0" w:tplc="864203C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6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4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2"/>
  </w:num>
  <w:num w:numId="2">
    <w:abstractNumId w:val="10"/>
  </w:num>
  <w:num w:numId="3">
    <w:abstractNumId w:val="13"/>
  </w:num>
  <w:num w:numId="4">
    <w:abstractNumId w:val="8"/>
  </w:num>
  <w:num w:numId="5">
    <w:abstractNumId w:val="14"/>
  </w:num>
  <w:num w:numId="6">
    <w:abstractNumId w:val="7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6"/>
  </w:num>
  <w:num w:numId="12">
    <w:abstractNumId w:val="2"/>
  </w:num>
  <w:num w:numId="13">
    <w:abstractNumId w:val="0"/>
  </w:num>
  <w:num w:numId="14">
    <w:abstractNumId w:val="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4B5B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B5B31"/>
    <w:rsid w:val="001B7892"/>
    <w:rsid w:val="001C65A5"/>
    <w:rsid w:val="0021233D"/>
    <w:rsid w:val="00226B6B"/>
    <w:rsid w:val="00234EDC"/>
    <w:rsid w:val="00272861"/>
    <w:rsid w:val="002A554E"/>
    <w:rsid w:val="002C0C47"/>
    <w:rsid w:val="002E35F0"/>
    <w:rsid w:val="002F26BF"/>
    <w:rsid w:val="00311C25"/>
    <w:rsid w:val="00313E2B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3C76F2"/>
    <w:rsid w:val="004258C9"/>
    <w:rsid w:val="00431BC7"/>
    <w:rsid w:val="0044071C"/>
    <w:rsid w:val="0045210B"/>
    <w:rsid w:val="004523A8"/>
    <w:rsid w:val="00453192"/>
    <w:rsid w:val="004538E8"/>
    <w:rsid w:val="00461DA8"/>
    <w:rsid w:val="004825F6"/>
    <w:rsid w:val="004A0488"/>
    <w:rsid w:val="004D6A1F"/>
    <w:rsid w:val="0050383B"/>
    <w:rsid w:val="00525F10"/>
    <w:rsid w:val="005276AA"/>
    <w:rsid w:val="00551091"/>
    <w:rsid w:val="0056421B"/>
    <w:rsid w:val="00565379"/>
    <w:rsid w:val="00580B51"/>
    <w:rsid w:val="00587C49"/>
    <w:rsid w:val="0059254C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618B0"/>
    <w:rsid w:val="00673A22"/>
    <w:rsid w:val="006758AA"/>
    <w:rsid w:val="00695191"/>
    <w:rsid w:val="006D5CFF"/>
    <w:rsid w:val="00710EA1"/>
    <w:rsid w:val="00716610"/>
    <w:rsid w:val="00733D99"/>
    <w:rsid w:val="00754666"/>
    <w:rsid w:val="00760B07"/>
    <w:rsid w:val="007619E4"/>
    <w:rsid w:val="00782781"/>
    <w:rsid w:val="007D09DF"/>
    <w:rsid w:val="0082551F"/>
    <w:rsid w:val="00841922"/>
    <w:rsid w:val="00846045"/>
    <w:rsid w:val="00850362"/>
    <w:rsid w:val="00861637"/>
    <w:rsid w:val="008931DC"/>
    <w:rsid w:val="0089669C"/>
    <w:rsid w:val="008A2510"/>
    <w:rsid w:val="008B7FBC"/>
    <w:rsid w:val="008C722C"/>
    <w:rsid w:val="008C7C84"/>
    <w:rsid w:val="008D27D7"/>
    <w:rsid w:val="008F0C02"/>
    <w:rsid w:val="0091282E"/>
    <w:rsid w:val="00916C54"/>
    <w:rsid w:val="00942F67"/>
    <w:rsid w:val="0095151D"/>
    <w:rsid w:val="009712BD"/>
    <w:rsid w:val="009845CF"/>
    <w:rsid w:val="00986CBE"/>
    <w:rsid w:val="009C4C80"/>
    <w:rsid w:val="009D685B"/>
    <w:rsid w:val="009E3813"/>
    <w:rsid w:val="009F7F51"/>
    <w:rsid w:val="00A00386"/>
    <w:rsid w:val="00A00B42"/>
    <w:rsid w:val="00A06961"/>
    <w:rsid w:val="00A255BA"/>
    <w:rsid w:val="00A26F9F"/>
    <w:rsid w:val="00A27CED"/>
    <w:rsid w:val="00A27D68"/>
    <w:rsid w:val="00A33CD1"/>
    <w:rsid w:val="00A3416E"/>
    <w:rsid w:val="00A526D7"/>
    <w:rsid w:val="00A8154E"/>
    <w:rsid w:val="00A818B3"/>
    <w:rsid w:val="00A9116A"/>
    <w:rsid w:val="00A9344C"/>
    <w:rsid w:val="00AA41E9"/>
    <w:rsid w:val="00AB0F1E"/>
    <w:rsid w:val="00AB29C1"/>
    <w:rsid w:val="00AE5C6D"/>
    <w:rsid w:val="00AF1CF9"/>
    <w:rsid w:val="00AF5ECD"/>
    <w:rsid w:val="00B20482"/>
    <w:rsid w:val="00B33EE4"/>
    <w:rsid w:val="00B376AA"/>
    <w:rsid w:val="00B57349"/>
    <w:rsid w:val="00B63B57"/>
    <w:rsid w:val="00BB1718"/>
    <w:rsid w:val="00BB4ADB"/>
    <w:rsid w:val="00BB517D"/>
    <w:rsid w:val="00BC5442"/>
    <w:rsid w:val="00BD6BFA"/>
    <w:rsid w:val="00BE2DE6"/>
    <w:rsid w:val="00BF6AD0"/>
    <w:rsid w:val="00C066EB"/>
    <w:rsid w:val="00C14AA0"/>
    <w:rsid w:val="00C160D6"/>
    <w:rsid w:val="00C17270"/>
    <w:rsid w:val="00C2020D"/>
    <w:rsid w:val="00C212E2"/>
    <w:rsid w:val="00C2149B"/>
    <w:rsid w:val="00C34A53"/>
    <w:rsid w:val="00C36721"/>
    <w:rsid w:val="00C5398E"/>
    <w:rsid w:val="00C56CD6"/>
    <w:rsid w:val="00C810E0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22924"/>
    <w:rsid w:val="00D31629"/>
    <w:rsid w:val="00D31BCF"/>
    <w:rsid w:val="00D40108"/>
    <w:rsid w:val="00D61C84"/>
    <w:rsid w:val="00D72CF5"/>
    <w:rsid w:val="00D84B77"/>
    <w:rsid w:val="00DB3E60"/>
    <w:rsid w:val="00DD1D2C"/>
    <w:rsid w:val="00DE29BA"/>
    <w:rsid w:val="00E10148"/>
    <w:rsid w:val="00E13891"/>
    <w:rsid w:val="00E14B39"/>
    <w:rsid w:val="00E82F3A"/>
    <w:rsid w:val="00E92261"/>
    <w:rsid w:val="00EA1619"/>
    <w:rsid w:val="00EB4234"/>
    <w:rsid w:val="00EE316C"/>
    <w:rsid w:val="00F061E7"/>
    <w:rsid w:val="00F0716B"/>
    <w:rsid w:val="00F41A0E"/>
    <w:rsid w:val="00F44728"/>
    <w:rsid w:val="00F6621F"/>
    <w:rsid w:val="00F7464E"/>
    <w:rsid w:val="00F77580"/>
    <w:rsid w:val="00F81827"/>
    <w:rsid w:val="00F874D6"/>
    <w:rsid w:val="00F92483"/>
    <w:rsid w:val="00F93E17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BC7F4-11C7-4CED-8EAB-92C6B8442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186</TotalTime>
  <Pages>2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Tigran Palyan</cp:lastModifiedBy>
  <cp:revision>52</cp:revision>
  <cp:lastPrinted>2022-08-11T12:10:00Z</cp:lastPrinted>
  <dcterms:created xsi:type="dcterms:W3CDTF">2021-09-14T12:11:00Z</dcterms:created>
  <dcterms:modified xsi:type="dcterms:W3CDTF">2023-04-27T13:04:00Z</dcterms:modified>
</cp:coreProperties>
</file>