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A12284" w:rsidRPr="00A12284">
        <w:rPr>
          <w:rFonts w:ascii="GHEA Grapalat" w:hAnsi="GHEA Grapalat"/>
          <w:szCs w:val="20"/>
          <w:lang w:val="hy-AM"/>
        </w:rPr>
        <w:t>ՀԱՅԱՍՏԱՆԻ ՀԱՆՐԱՊԵՏՈՒԹՅԱՆ ԿԱՌԱՎԱՐՈՒԹՅԱՆ 2017 ԹՎԱԿԱՆԻ ՄԱՐՏԻ 30-Ի N 546-Ն ՈՐՈՇՄԱՆ ՄԵՋ ՓՈՓՈԽՈՒԹՅՈՒՆՆԵՐ ԵՎ ԼՐԱՑՈՒՄՆԵՐ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A80216" w:rsidP="000441A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0441A8">
              <w:rPr>
                <w:rFonts w:ascii="GHEA Grapalat" w:hAnsi="GHEA Grapalat" w:cs="Sylfaen"/>
                <w:bCs/>
              </w:rPr>
              <w:t>1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0441A8">
              <w:rPr>
                <w:rFonts w:ascii="GHEA Grapalat" w:hAnsi="GHEA Grapalat" w:cs="Sylfaen"/>
                <w:bCs/>
              </w:rPr>
              <w:t>02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0441A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441A8">
              <w:rPr>
                <w:rFonts w:ascii="GHEA Grapalat" w:hAnsi="GHEA Grapalat" w:cs="Sylfaen"/>
                <w:bCs/>
                <w:lang w:val="hy-AM"/>
              </w:rPr>
              <w:t>01/2-1/2915-2023</w:t>
            </w:r>
          </w:p>
        </w:tc>
      </w:tr>
      <w:tr w:rsidR="00F41A0E" w:rsidRPr="00BF5E18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AE5A7E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t>Ս.թ. փետրվարի 8-ի Ձեր թիվ 01/3-2/5528-2023 գրությամբ ներկայացված` «Հայաստանի Հան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րապետության կառավարության 2017 թվականի մարտի 30-ի թիվ 546-Ն որոշման մեջ փոփո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խություններ և լրացումներ կատարելու մասին» Հայաստանի Հանրապետության կառա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րու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թյան որոշ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ման նախագծի վերա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բերյալ հայտնում ենք, որ դիտո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ղու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թյուններ և առա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ջար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կու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</w:t>
            </w:r>
            <w:r w:rsidRPr="00AE5A7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840C6E" w:rsidP="005E17D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73740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73740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37405">
              <w:rPr>
                <w:rFonts w:ascii="GHEA Grapalat" w:hAnsi="GHEA Grapalat" w:cs="Sylfaen"/>
                <w:bCs/>
                <w:lang w:val="hy-AM"/>
              </w:rPr>
              <w:t>04/2794-2023</w:t>
            </w:r>
          </w:p>
        </w:tc>
      </w:tr>
      <w:tr w:rsidR="00525F10" w:rsidRPr="00BF5E18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463CA" w:rsidRPr="00305C26" w:rsidRDefault="00C10CC4" w:rsidP="00C10CC4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C10CC4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Ի պատասխան Պետական եկամուտների կոմիտեի N</w:t>
            </w:r>
            <w:r w:rsidRPr="00C10CC4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01/3-2/5528-2023</w:t>
            </w:r>
            <w:r w:rsidRPr="00C10CC4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գրության` հայտնում ենք, որ Հայաստանի Հանրապետության կառավարության 2018 թվականի մայիսի 3-ի N 546-Ն որոշման մեջ փոփոխություններ և լրացումներ կատարելու մասին Հայաստանի Հանրապետության կառավարության որոշման նախագծի վերաբերյալ առարկություններ և առաջարկություններ չունենք: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262BB0" w:rsidP="00262B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73231E" w:rsidRPr="008F0C02" w:rsidTr="00206B6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73231E" w:rsidRPr="008F0C02" w:rsidRDefault="000512DC" w:rsidP="0073231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bookmarkStart w:id="0" w:name="_GoBack"/>
            <w:bookmarkEnd w:id="0"/>
            <w:r w:rsidR="0073231E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73231E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73231E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73231E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73231E" w:rsidRPr="008F0C02" w:rsidRDefault="0073231E" w:rsidP="00206B6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910E6E"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3231E" w:rsidRPr="008F0C02" w:rsidTr="00206B6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73231E" w:rsidRPr="008F0C02" w:rsidRDefault="0073231E" w:rsidP="00206B6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3231E" w:rsidRPr="008F0C02" w:rsidRDefault="00910E6E" w:rsidP="00206B6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10E6E">
              <w:rPr>
                <w:rFonts w:ascii="GHEA Grapalat" w:hAnsi="GHEA Grapalat" w:cs="Sylfaen"/>
                <w:bCs/>
                <w:lang w:val="hy-AM"/>
              </w:rPr>
              <w:t>//14511-2023</w:t>
            </w:r>
          </w:p>
        </w:tc>
      </w:tr>
      <w:tr w:rsidR="0073231E" w:rsidRPr="00ED09B3" w:rsidTr="00206B67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4A7C6F" w:rsidRPr="004A7C6F" w:rsidRDefault="004A7C6F" w:rsidP="004A7C6F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</w:pPr>
            <w:r w:rsidRPr="004A7C6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 xml:space="preserve">Հայաստանի Հանրապետության կառավարության 2017 թվականի մարտի 30-ի N 546-Ն որոշման մեջ փոփոխություններ և լրացումներ կատարելու մասին Հայաստանի Հանրապետության կառավարության որոշման </w:t>
            </w:r>
            <w:r w:rsidRPr="004A7C6F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նախագծի (այսուհետ՝ Նախագիծ) վերաբերյալ հայտնում ենք հետևյալը՝ </w:t>
            </w:r>
          </w:p>
          <w:p w:rsidR="0073231E" w:rsidRPr="00305C26" w:rsidRDefault="004A7C6F" w:rsidP="00206B67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4A7C6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Հաշվի առնելով այն հանգամանքը, որ Նախագծով նախատեսվում է Հայաստանի Հանրապետության կառավարության 2017 թվականի մարտի 30-ի N 546-Ն որոշման մեջ կատարել փոփոխություններ և լրացումներ՝ անհրաժեշտ է Նախագծի 1-ին կետում նշված «փոփոխությունները» բառից հետո լրացնել «և լրացումները» բառերը: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3231E" w:rsidRPr="00ED09B3" w:rsidRDefault="0073231E" w:rsidP="0026164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  <w:r w:rsidR="0026164B"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լրացում:</w:t>
            </w:r>
          </w:p>
        </w:tc>
      </w:tr>
    </w:tbl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9C2" w:rsidRDefault="00EA29C2" w:rsidP="006A368A">
      <w:r>
        <w:separator/>
      </w:r>
    </w:p>
  </w:endnote>
  <w:endnote w:type="continuationSeparator" w:id="0">
    <w:p w:rsidR="00EA29C2" w:rsidRDefault="00EA29C2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9C2" w:rsidRDefault="00EA29C2" w:rsidP="006A368A">
      <w:r>
        <w:separator/>
      </w:r>
    </w:p>
  </w:footnote>
  <w:footnote w:type="continuationSeparator" w:id="0">
    <w:p w:rsidR="00EA29C2" w:rsidRDefault="00EA29C2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1A8"/>
    <w:rsid w:val="00044B5B"/>
    <w:rsid w:val="000512DC"/>
    <w:rsid w:val="00063E8A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B5B31"/>
    <w:rsid w:val="001B7892"/>
    <w:rsid w:val="001C65A5"/>
    <w:rsid w:val="0021233D"/>
    <w:rsid w:val="00226B6B"/>
    <w:rsid w:val="00232858"/>
    <w:rsid w:val="00234EDC"/>
    <w:rsid w:val="0026164B"/>
    <w:rsid w:val="00262BB0"/>
    <w:rsid w:val="00272861"/>
    <w:rsid w:val="00290862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15DE"/>
    <w:rsid w:val="00352AD6"/>
    <w:rsid w:val="0036790B"/>
    <w:rsid w:val="00372F38"/>
    <w:rsid w:val="003A01B9"/>
    <w:rsid w:val="003B08B1"/>
    <w:rsid w:val="003C7047"/>
    <w:rsid w:val="003C76F2"/>
    <w:rsid w:val="003F3061"/>
    <w:rsid w:val="004258C9"/>
    <w:rsid w:val="0044071C"/>
    <w:rsid w:val="0045210B"/>
    <w:rsid w:val="00453192"/>
    <w:rsid w:val="004538E8"/>
    <w:rsid w:val="004825F6"/>
    <w:rsid w:val="004A0488"/>
    <w:rsid w:val="004A7C6F"/>
    <w:rsid w:val="004D6A1F"/>
    <w:rsid w:val="004E712A"/>
    <w:rsid w:val="0050383B"/>
    <w:rsid w:val="00510994"/>
    <w:rsid w:val="00514DAE"/>
    <w:rsid w:val="00525F10"/>
    <w:rsid w:val="005276AA"/>
    <w:rsid w:val="0056421B"/>
    <w:rsid w:val="00565379"/>
    <w:rsid w:val="00580B51"/>
    <w:rsid w:val="00583952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351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231E"/>
    <w:rsid w:val="00733D99"/>
    <w:rsid w:val="00737405"/>
    <w:rsid w:val="007463CA"/>
    <w:rsid w:val="00754666"/>
    <w:rsid w:val="00760B07"/>
    <w:rsid w:val="007619E4"/>
    <w:rsid w:val="00782781"/>
    <w:rsid w:val="007A01A9"/>
    <w:rsid w:val="007D09DF"/>
    <w:rsid w:val="007D2E91"/>
    <w:rsid w:val="0082551F"/>
    <w:rsid w:val="00840C6E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F0C02"/>
    <w:rsid w:val="00910E6E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12284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9116A"/>
    <w:rsid w:val="00A9344C"/>
    <w:rsid w:val="00AA41E9"/>
    <w:rsid w:val="00AB0F1E"/>
    <w:rsid w:val="00AB29C1"/>
    <w:rsid w:val="00AE5A7E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5442"/>
    <w:rsid w:val="00BD6BFA"/>
    <w:rsid w:val="00BF5E18"/>
    <w:rsid w:val="00BF61D7"/>
    <w:rsid w:val="00BF6AD0"/>
    <w:rsid w:val="00C066EB"/>
    <w:rsid w:val="00C10CC4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31629"/>
    <w:rsid w:val="00D31BCF"/>
    <w:rsid w:val="00D36D1B"/>
    <w:rsid w:val="00D40108"/>
    <w:rsid w:val="00D44F80"/>
    <w:rsid w:val="00D61017"/>
    <w:rsid w:val="00D61C84"/>
    <w:rsid w:val="00D72CF5"/>
    <w:rsid w:val="00D752F8"/>
    <w:rsid w:val="00D75BD1"/>
    <w:rsid w:val="00D84B77"/>
    <w:rsid w:val="00DB3E60"/>
    <w:rsid w:val="00DE29BA"/>
    <w:rsid w:val="00E00D3B"/>
    <w:rsid w:val="00E10148"/>
    <w:rsid w:val="00E13891"/>
    <w:rsid w:val="00E14B39"/>
    <w:rsid w:val="00E82F3A"/>
    <w:rsid w:val="00E92261"/>
    <w:rsid w:val="00EA1619"/>
    <w:rsid w:val="00EA29C2"/>
    <w:rsid w:val="00EB4234"/>
    <w:rsid w:val="00EB736F"/>
    <w:rsid w:val="00ED09B3"/>
    <w:rsid w:val="00ED5B10"/>
    <w:rsid w:val="00EE316C"/>
    <w:rsid w:val="00EE7E02"/>
    <w:rsid w:val="00F061E7"/>
    <w:rsid w:val="00F0716B"/>
    <w:rsid w:val="00F41A0E"/>
    <w:rsid w:val="00F44728"/>
    <w:rsid w:val="00F7464E"/>
    <w:rsid w:val="00F76A2C"/>
    <w:rsid w:val="00F81827"/>
    <w:rsid w:val="00F860B2"/>
    <w:rsid w:val="00F874D6"/>
    <w:rsid w:val="00F92483"/>
    <w:rsid w:val="00F93E17"/>
    <w:rsid w:val="00FA3EF7"/>
    <w:rsid w:val="00FA4C4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048CD-CCD2-45EE-8E0A-73F1011DF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172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104</cp:revision>
  <cp:lastPrinted>2021-09-01T13:43:00Z</cp:lastPrinted>
  <dcterms:created xsi:type="dcterms:W3CDTF">2021-09-14T12:11:00Z</dcterms:created>
  <dcterms:modified xsi:type="dcterms:W3CDTF">2023-03-24T06:32:00Z</dcterms:modified>
</cp:coreProperties>
</file>