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B14EC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986B3A">
        <w:rPr>
          <w:rFonts w:ascii="GHEA Grapalat" w:hAnsi="GHEA Grapalat"/>
          <w:szCs w:val="20"/>
          <w:lang w:val="hy-AM"/>
        </w:rPr>
        <w:t></w:t>
      </w:r>
      <w:r w:rsidR="00364C64" w:rsidRPr="00364C64">
        <w:rPr>
          <w:rFonts w:ascii="GHEA Grapalat" w:hAnsi="GHEA Grapalat"/>
          <w:szCs w:val="20"/>
          <w:lang w:val="hy-AM"/>
        </w:rPr>
        <w:t>ՀԱՅԱՍՏԱՆԻ ՀԱՆՐԱՊԵՏՈՒԹՅԱՆ ԿԱՌԱՎԱՐՈՒԹՅԱՆ 2020 ԹՎԱԿԱՆԻ ՀՈՒԼԻՍԻ 2-Ի N 1133-Ն ՈՐՈՇՄԱՆ ՄԵՋ ՓՈՓՈԽՈՒԹՅՈՒՆՆԵՐ ԿԱՏԱՐԵԼՈՒ ՄԱՍԻՆ</w:t>
      </w:r>
      <w:r w:rsidRPr="00986B3A">
        <w:rPr>
          <w:rFonts w:ascii="GHEA Grapalat" w:hAnsi="GHEA Grapalat"/>
          <w:szCs w:val="20"/>
          <w:lang w:val="hy-AM"/>
        </w:rPr>
        <w:t>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B4469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C81E5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02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02</w:t>
            </w:r>
            <w:r w:rsidR="00B44695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B4469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8C12CE" w:rsidRDefault="008C12CE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</w:rPr>
            </w:pPr>
            <w:r w:rsidRPr="008C12CE">
              <w:rPr>
                <w:rFonts w:ascii="GHEA Grapalat" w:hAnsi="GHEA Grapalat" w:cs="Sylfaen"/>
                <w:bCs/>
                <w:lang w:val="hy-AM"/>
              </w:rPr>
              <w:t>01/2-1/1556-2023</w:t>
            </w:r>
          </w:p>
        </w:tc>
      </w:tr>
      <w:tr w:rsidR="00F41A0E" w:rsidRPr="006B6710" w:rsidTr="006A368A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A368A" w:rsidRPr="00EB736F" w:rsidRDefault="00BE12DD" w:rsidP="00FB10A9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BE12DD">
              <w:rPr>
                <w:rFonts w:ascii="GHEA Grapalat" w:eastAsia="Calibri" w:hAnsi="GHEA Grapalat" w:cs="Sylfaen"/>
                <w:color w:val="00000A"/>
                <w:lang w:val="hy-AM"/>
              </w:rPr>
              <w:t>Հայաստանի Հանրապետության կառավարության 2020 թվականի հուլիսի 2-ի թիվ 1133-Ն որոշման մեջ փոփոխություններ կատարելու մասին» Հայաստանի Հանրապետության կառավարության որոշման նախագծի վերաբերյալ հայտ</w:t>
            </w:r>
            <w:r w:rsidRPr="00BE12DD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BE12DD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BE12DD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BE12DD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BE12DD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BE12DD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նում ենք, որ դիտողություններ և առաջարկություններ չկան: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733D99" w:rsidRDefault="00024893" w:rsidP="005E17DD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024893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</w:t>
            </w:r>
            <w:r w:rsidR="005E17DD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  <w:tr w:rsidR="00D61C84" w:rsidRPr="0067445E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7445E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EB794F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01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67445E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EB794F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EB794F">
              <w:rPr>
                <w:rFonts w:ascii="GHEA Grapalat" w:hAnsi="GHEA Grapalat" w:cs="Sylfaen"/>
                <w:bCs/>
                <w:lang w:val="hy-AM"/>
              </w:rPr>
              <w:t>04/1589-2023</w:t>
            </w:r>
          </w:p>
        </w:tc>
      </w:tr>
      <w:tr w:rsidR="00525F10" w:rsidRPr="006B6710" w:rsidTr="00ED09B3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Pr="00305C26" w:rsidRDefault="00942594" w:rsidP="008A2843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942594">
              <w:rPr>
                <w:rFonts w:ascii="GHEA Grapalat" w:eastAsia="NSimSun" w:hAnsi="GHEA Grapalat" w:cs="Lucida Sans" w:hint="eastAsia"/>
                <w:kern w:val="2"/>
                <w:szCs w:val="20"/>
                <w:lang w:val="hy-AM" w:eastAsia="zh-CN" w:bidi="hi-IN"/>
              </w:rPr>
              <w:t>«</w:t>
            </w:r>
            <w:r w:rsidRPr="00942594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Հայաստանի Հանրապետության կառավարության 2020 թվականի հուլիսի 2-ի N 1133-Ն որոշման մեջ փոփոխություններ կատարելու մասին Հայաստանի Հանրապետության կառավարության որոշման նախագծի վերաբերյալ առարկություններ և առաջարկություններ չունենք։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D09B3" w:rsidRPr="00ED09B3" w:rsidRDefault="0002793F" w:rsidP="0002793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</w:tc>
      </w:tr>
      <w:tr w:rsidR="00274E61" w:rsidRPr="008F0C02" w:rsidTr="0099085A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274E61" w:rsidRPr="008F0C02" w:rsidRDefault="00274E61" w:rsidP="00274E6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2.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274E61" w:rsidRPr="008F0C02" w:rsidRDefault="00C964B5" w:rsidP="0099085A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06</w:t>
            </w:r>
            <w:r w:rsidR="00274E61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03</w:t>
            </w:r>
            <w:r w:rsidR="00274E61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274E61">
              <w:rPr>
                <w:rFonts w:ascii="GHEA Grapalat" w:hAnsi="GHEA Grapalat" w:cs="Sylfaen"/>
                <w:bCs/>
                <w:lang w:val="hy-AM"/>
              </w:rPr>
              <w:t>3</w:t>
            </w:r>
            <w:r w:rsidR="00274E61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274E61" w:rsidRPr="008F0C02" w:rsidTr="0099085A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274E61" w:rsidRPr="008F0C02" w:rsidRDefault="00274E61" w:rsidP="0099085A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274E61" w:rsidRPr="008F0C02" w:rsidRDefault="00C964B5" w:rsidP="0099085A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964B5">
              <w:rPr>
                <w:rFonts w:ascii="GHEA Grapalat" w:hAnsi="GHEA Grapalat" w:cs="Sylfaen"/>
                <w:bCs/>
                <w:lang w:val="hy-AM"/>
              </w:rPr>
              <w:t>//11214-2023</w:t>
            </w:r>
          </w:p>
        </w:tc>
      </w:tr>
      <w:tr w:rsidR="00274E61" w:rsidRPr="00ED09B3" w:rsidTr="0099085A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274E61" w:rsidRPr="00305C26" w:rsidRDefault="00272BAB" w:rsidP="0099085A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272BAB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Հայաստանի Հանրապետության կառավարության 2020 թվականի հուլիսի 2-ի N 1133-Ն որոշման մեջ փոփոխություններ կատարելու </w:t>
            </w:r>
            <w:r w:rsidRPr="00272BAB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lastRenderedPageBreak/>
              <w:t>մասին Հայաստանի Հանրապետության կառավարության որոշման վերաբերյալ առարկություններ չունենք:</w:t>
            </w:r>
            <w:bookmarkStart w:id="0" w:name="_GoBack"/>
            <w:bookmarkEnd w:id="0"/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274E61" w:rsidRPr="00ED09B3" w:rsidRDefault="00274E61" w:rsidP="0099085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 ի գիտություն:</w:t>
            </w:r>
          </w:p>
        </w:tc>
      </w:tr>
    </w:tbl>
    <w:p w:rsidR="006A368A" w:rsidRDefault="006A368A" w:rsidP="006A368A">
      <w:pPr>
        <w:jc w:val="both"/>
        <w:rPr>
          <w:rFonts w:ascii="GHEA Grapalat" w:hAnsi="GHEA Grapalat"/>
          <w:lang w:val="hy-AM"/>
        </w:rPr>
      </w:pPr>
    </w:p>
    <w:sectPr w:rsidR="006A368A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F41" w:rsidRDefault="00F14F41" w:rsidP="006A368A">
      <w:r>
        <w:separator/>
      </w:r>
    </w:p>
  </w:endnote>
  <w:endnote w:type="continuationSeparator" w:id="0">
    <w:p w:rsidR="00F14F41" w:rsidRDefault="00F14F41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F41" w:rsidRDefault="00F14F41" w:rsidP="006A368A">
      <w:r>
        <w:separator/>
      </w:r>
    </w:p>
  </w:footnote>
  <w:footnote w:type="continuationSeparator" w:id="0">
    <w:p w:rsidR="00F14F41" w:rsidRDefault="00F14F41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24893"/>
    <w:rsid w:val="0002793F"/>
    <w:rsid w:val="00044B5B"/>
    <w:rsid w:val="00046206"/>
    <w:rsid w:val="00067DCD"/>
    <w:rsid w:val="000A0CCB"/>
    <w:rsid w:val="000A45CD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652F3"/>
    <w:rsid w:val="001823A8"/>
    <w:rsid w:val="001B5B31"/>
    <w:rsid w:val="001B7892"/>
    <w:rsid w:val="001C65A5"/>
    <w:rsid w:val="0021233D"/>
    <w:rsid w:val="00226B6B"/>
    <w:rsid w:val="00234EDC"/>
    <w:rsid w:val="002538CF"/>
    <w:rsid w:val="00272861"/>
    <w:rsid w:val="00272BAB"/>
    <w:rsid w:val="00274E61"/>
    <w:rsid w:val="002A554E"/>
    <w:rsid w:val="002C0C47"/>
    <w:rsid w:val="002E35F0"/>
    <w:rsid w:val="00305C26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64C64"/>
    <w:rsid w:val="0036790B"/>
    <w:rsid w:val="00372F38"/>
    <w:rsid w:val="00381AD4"/>
    <w:rsid w:val="003B08B1"/>
    <w:rsid w:val="003C7047"/>
    <w:rsid w:val="003C76F2"/>
    <w:rsid w:val="004258C9"/>
    <w:rsid w:val="0044071C"/>
    <w:rsid w:val="0045210B"/>
    <w:rsid w:val="00453192"/>
    <w:rsid w:val="004538E8"/>
    <w:rsid w:val="004825F6"/>
    <w:rsid w:val="004A0488"/>
    <w:rsid w:val="004D6A1F"/>
    <w:rsid w:val="004E712A"/>
    <w:rsid w:val="0050383B"/>
    <w:rsid w:val="00510994"/>
    <w:rsid w:val="00514DAE"/>
    <w:rsid w:val="00525F10"/>
    <w:rsid w:val="005276AA"/>
    <w:rsid w:val="0056421B"/>
    <w:rsid w:val="00565379"/>
    <w:rsid w:val="00580B51"/>
    <w:rsid w:val="00587C49"/>
    <w:rsid w:val="0059254C"/>
    <w:rsid w:val="005D2F37"/>
    <w:rsid w:val="005D6F1A"/>
    <w:rsid w:val="005E17DD"/>
    <w:rsid w:val="005E720F"/>
    <w:rsid w:val="006061FC"/>
    <w:rsid w:val="006149F8"/>
    <w:rsid w:val="00623F0A"/>
    <w:rsid w:val="00625120"/>
    <w:rsid w:val="00631A17"/>
    <w:rsid w:val="006359C3"/>
    <w:rsid w:val="006401F8"/>
    <w:rsid w:val="00645638"/>
    <w:rsid w:val="006618B0"/>
    <w:rsid w:val="00661957"/>
    <w:rsid w:val="00673A22"/>
    <w:rsid w:val="0067445E"/>
    <w:rsid w:val="006758AA"/>
    <w:rsid w:val="00695191"/>
    <w:rsid w:val="006A368A"/>
    <w:rsid w:val="006B6710"/>
    <w:rsid w:val="006D5CFF"/>
    <w:rsid w:val="00710EA1"/>
    <w:rsid w:val="00713AAF"/>
    <w:rsid w:val="00716610"/>
    <w:rsid w:val="00733D99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190"/>
    <w:rsid w:val="0089669C"/>
    <w:rsid w:val="008A13DF"/>
    <w:rsid w:val="008A2510"/>
    <w:rsid w:val="008A2843"/>
    <w:rsid w:val="008B7FBC"/>
    <w:rsid w:val="008C12CE"/>
    <w:rsid w:val="008C536C"/>
    <w:rsid w:val="008C722C"/>
    <w:rsid w:val="008C7C84"/>
    <w:rsid w:val="008D27D7"/>
    <w:rsid w:val="008E60FE"/>
    <w:rsid w:val="008F0C02"/>
    <w:rsid w:val="00916C54"/>
    <w:rsid w:val="00942594"/>
    <w:rsid w:val="00942F67"/>
    <w:rsid w:val="0095151D"/>
    <w:rsid w:val="009712BD"/>
    <w:rsid w:val="00975D9E"/>
    <w:rsid w:val="009845CF"/>
    <w:rsid w:val="00986CBE"/>
    <w:rsid w:val="009C4C80"/>
    <w:rsid w:val="009D5234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4241F"/>
    <w:rsid w:val="00A526D7"/>
    <w:rsid w:val="00A80216"/>
    <w:rsid w:val="00A818B3"/>
    <w:rsid w:val="00A9116A"/>
    <w:rsid w:val="00A9344C"/>
    <w:rsid w:val="00AA41E9"/>
    <w:rsid w:val="00AB0F1E"/>
    <w:rsid w:val="00AB29C1"/>
    <w:rsid w:val="00AE5C6D"/>
    <w:rsid w:val="00AF1CF9"/>
    <w:rsid w:val="00AF3943"/>
    <w:rsid w:val="00AF5ECD"/>
    <w:rsid w:val="00B14ECC"/>
    <w:rsid w:val="00B20482"/>
    <w:rsid w:val="00B3009C"/>
    <w:rsid w:val="00B33EE4"/>
    <w:rsid w:val="00B34E90"/>
    <w:rsid w:val="00B376AA"/>
    <w:rsid w:val="00B44695"/>
    <w:rsid w:val="00B57349"/>
    <w:rsid w:val="00B63B57"/>
    <w:rsid w:val="00BA6B28"/>
    <w:rsid w:val="00BA7A07"/>
    <w:rsid w:val="00BB1718"/>
    <w:rsid w:val="00BB4ADB"/>
    <w:rsid w:val="00BB517D"/>
    <w:rsid w:val="00BC5442"/>
    <w:rsid w:val="00BD6BFA"/>
    <w:rsid w:val="00BE12DD"/>
    <w:rsid w:val="00BF61D7"/>
    <w:rsid w:val="00BF6AD0"/>
    <w:rsid w:val="00C066EB"/>
    <w:rsid w:val="00C14AA0"/>
    <w:rsid w:val="00C15918"/>
    <w:rsid w:val="00C160D6"/>
    <w:rsid w:val="00C17270"/>
    <w:rsid w:val="00C2020D"/>
    <w:rsid w:val="00C212E2"/>
    <w:rsid w:val="00C2149B"/>
    <w:rsid w:val="00C273E2"/>
    <w:rsid w:val="00C31FC0"/>
    <w:rsid w:val="00C36721"/>
    <w:rsid w:val="00C56CD6"/>
    <w:rsid w:val="00C81E5A"/>
    <w:rsid w:val="00C93D48"/>
    <w:rsid w:val="00C95992"/>
    <w:rsid w:val="00C964B5"/>
    <w:rsid w:val="00CB6F11"/>
    <w:rsid w:val="00CC4922"/>
    <w:rsid w:val="00CC63B9"/>
    <w:rsid w:val="00CD6FE0"/>
    <w:rsid w:val="00CD7EB6"/>
    <w:rsid w:val="00CE129D"/>
    <w:rsid w:val="00CE5EC5"/>
    <w:rsid w:val="00CE6882"/>
    <w:rsid w:val="00CF0EE0"/>
    <w:rsid w:val="00CF277E"/>
    <w:rsid w:val="00D002CD"/>
    <w:rsid w:val="00D22924"/>
    <w:rsid w:val="00D31629"/>
    <w:rsid w:val="00D31BCF"/>
    <w:rsid w:val="00D40108"/>
    <w:rsid w:val="00D44F80"/>
    <w:rsid w:val="00D61C84"/>
    <w:rsid w:val="00D72CF5"/>
    <w:rsid w:val="00D84B77"/>
    <w:rsid w:val="00DB3E60"/>
    <w:rsid w:val="00DE29BA"/>
    <w:rsid w:val="00E00D3B"/>
    <w:rsid w:val="00E10148"/>
    <w:rsid w:val="00E13891"/>
    <w:rsid w:val="00E14B39"/>
    <w:rsid w:val="00E17589"/>
    <w:rsid w:val="00E82F3A"/>
    <w:rsid w:val="00E92261"/>
    <w:rsid w:val="00EA1619"/>
    <w:rsid w:val="00EB4234"/>
    <w:rsid w:val="00EB736F"/>
    <w:rsid w:val="00EB794F"/>
    <w:rsid w:val="00ED09B3"/>
    <w:rsid w:val="00EE316C"/>
    <w:rsid w:val="00EE7E02"/>
    <w:rsid w:val="00F061E7"/>
    <w:rsid w:val="00F0716B"/>
    <w:rsid w:val="00F14F41"/>
    <w:rsid w:val="00F20E63"/>
    <w:rsid w:val="00F41A0E"/>
    <w:rsid w:val="00F44728"/>
    <w:rsid w:val="00F71171"/>
    <w:rsid w:val="00F7464E"/>
    <w:rsid w:val="00F76A2C"/>
    <w:rsid w:val="00F81827"/>
    <w:rsid w:val="00F874D6"/>
    <w:rsid w:val="00F92483"/>
    <w:rsid w:val="00F93E17"/>
    <w:rsid w:val="00FA3EF7"/>
    <w:rsid w:val="00FA7D21"/>
    <w:rsid w:val="00FB10A9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41EF6-940A-440E-8209-D3CA9B029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195</TotalTime>
  <Pages>2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Davit Prutyan</cp:lastModifiedBy>
  <cp:revision>111</cp:revision>
  <cp:lastPrinted>2021-09-01T13:43:00Z</cp:lastPrinted>
  <dcterms:created xsi:type="dcterms:W3CDTF">2021-09-14T12:11:00Z</dcterms:created>
  <dcterms:modified xsi:type="dcterms:W3CDTF">2023-03-07T13:10:00Z</dcterms:modified>
</cp:coreProperties>
</file>