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372F5D" w:rsidRPr="00372F5D">
        <w:rPr>
          <w:rFonts w:ascii="GHEA Grapalat" w:hAnsi="GHEA Grapalat"/>
          <w:lang w:val="hy-AM"/>
        </w:rPr>
        <w:t>ՀԱՅԱՍՏԱՆԻ ՀԱՆՐԱՊԵՏՈՒԹՅԱՆ ԿԱՌԱՎԱՐՈՒԹՅԱՆ 2016 ԹՎԱԿԱՆԻ ՀՈՒՆՎԱՐԻ 14-Ի N 13-Ն ՈՐՈՇՄԱՆ ՄԵՋ ՓՈՓՈԽՈՒԹՅՈՒՆՆԵՐ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658"/>
        <w:gridCol w:w="2565"/>
      </w:tblGrid>
      <w:tr w:rsidR="00D61C84" w:rsidRPr="00551091" w:rsidTr="006D7B9D">
        <w:trPr>
          <w:trHeight w:val="413"/>
          <w:tblCellSpacing w:w="0" w:type="dxa"/>
          <w:jc w:val="center"/>
        </w:trPr>
        <w:tc>
          <w:tcPr>
            <w:tcW w:w="11619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565" w:type="dxa"/>
            <w:shd w:val="clear" w:color="auto" w:fill="D0D0D0"/>
            <w:hideMark/>
          </w:tcPr>
          <w:p w:rsidR="00D61C84" w:rsidRPr="00314CDC" w:rsidRDefault="00551091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15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6D7B9D">
        <w:trPr>
          <w:trHeight w:val="395"/>
          <w:tblCellSpacing w:w="0" w:type="dxa"/>
          <w:jc w:val="center"/>
        </w:trPr>
        <w:tc>
          <w:tcPr>
            <w:tcW w:w="11619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565" w:type="dxa"/>
            <w:shd w:val="clear" w:color="auto" w:fill="D0D0D0"/>
            <w:hideMark/>
          </w:tcPr>
          <w:p w:rsidR="00314CDC" w:rsidRPr="009845CF" w:rsidRDefault="00372F5D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72F5D">
              <w:rPr>
                <w:rFonts w:ascii="GHEA Grapalat" w:hAnsi="GHEA Grapalat" w:cs="Sylfaen"/>
                <w:bCs/>
                <w:lang w:val="hy-AM"/>
              </w:rPr>
              <w:t>01/2-1/21927-2022</w:t>
            </w:r>
          </w:p>
        </w:tc>
      </w:tr>
      <w:tr w:rsidR="00F41A0E" w:rsidRPr="00551091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33D99" w:rsidRDefault="00551091" w:rsidP="0055109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707B" w:rsidRPr="00551091" w:rsidTr="00680AE1">
        <w:trPr>
          <w:trHeight w:val="413"/>
          <w:tblCellSpacing w:w="0" w:type="dxa"/>
          <w:jc w:val="center"/>
        </w:trPr>
        <w:tc>
          <w:tcPr>
            <w:tcW w:w="11619" w:type="dxa"/>
            <w:gridSpan w:val="2"/>
            <w:vMerge w:val="restart"/>
            <w:shd w:val="clear" w:color="auto" w:fill="D0D0D0"/>
            <w:hideMark/>
          </w:tcPr>
          <w:p w:rsidR="00D6707B" w:rsidRPr="00314CDC" w:rsidRDefault="00D6707B" w:rsidP="00680AE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565" w:type="dxa"/>
            <w:shd w:val="clear" w:color="auto" w:fill="D0D0D0"/>
            <w:hideMark/>
          </w:tcPr>
          <w:p w:rsidR="00D6707B" w:rsidRPr="00314CDC" w:rsidRDefault="00CE2164" w:rsidP="00680AE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17</w:t>
            </w:r>
            <w:r>
              <w:rPr>
                <w:rFonts w:ascii="GHEA Grapalat" w:hAnsi="GHEA Grapalat" w:cs="Sylfaen"/>
                <w:bCs/>
                <w:lang w:val="hy-AM"/>
              </w:rPr>
              <w:t>.02.2023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707B" w:rsidRPr="00551091" w:rsidTr="00680AE1">
        <w:trPr>
          <w:trHeight w:val="395"/>
          <w:tblCellSpacing w:w="0" w:type="dxa"/>
          <w:jc w:val="center"/>
        </w:trPr>
        <w:tc>
          <w:tcPr>
            <w:tcW w:w="11619" w:type="dxa"/>
            <w:gridSpan w:val="2"/>
            <w:vMerge/>
            <w:shd w:val="clear" w:color="auto" w:fill="FFFFFF"/>
            <w:vAlign w:val="center"/>
            <w:hideMark/>
          </w:tcPr>
          <w:p w:rsidR="00D6707B" w:rsidRPr="00314CDC" w:rsidRDefault="00D6707B" w:rsidP="00680AE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565" w:type="dxa"/>
            <w:shd w:val="clear" w:color="auto" w:fill="D0D0D0"/>
            <w:hideMark/>
          </w:tcPr>
          <w:p w:rsidR="00D6707B" w:rsidRPr="009845CF" w:rsidRDefault="00CE2164" w:rsidP="00680AE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-</w:t>
            </w:r>
          </w:p>
        </w:tc>
      </w:tr>
      <w:tr w:rsidR="00D6707B" w:rsidRPr="00551091" w:rsidTr="00680AE1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D6707B" w:rsidRPr="00BC2E5B" w:rsidRDefault="00BC2E5B" w:rsidP="00CE2164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D6707B">
              <w:rPr>
                <w:rFonts w:ascii="GHEA Grapalat" w:hAnsi="GHEA Grapalat"/>
                <w:color w:val="000000"/>
                <w:lang w:val="hy-AM" w:eastAsia="hy-AM"/>
              </w:rPr>
              <w:t>ռաջարկություններ չկան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տեղեկացվել է աշխատանքային կարգով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D6707B" w:rsidRPr="004523A8" w:rsidRDefault="00D6707B" w:rsidP="00CE2164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bookmarkStart w:id="0" w:name="_GoBack"/>
        <w:bookmarkEnd w:id="0"/>
      </w:tr>
      <w:tr w:rsidR="00D6707B" w:rsidRPr="00551091" w:rsidTr="00680AE1">
        <w:trPr>
          <w:trHeight w:val="413"/>
          <w:tblCellSpacing w:w="0" w:type="dxa"/>
          <w:jc w:val="center"/>
        </w:trPr>
        <w:tc>
          <w:tcPr>
            <w:tcW w:w="11619" w:type="dxa"/>
            <w:gridSpan w:val="2"/>
            <w:vMerge w:val="restart"/>
            <w:shd w:val="clear" w:color="auto" w:fill="D0D0D0"/>
            <w:hideMark/>
          </w:tcPr>
          <w:p w:rsidR="00D6707B" w:rsidRPr="00314CDC" w:rsidRDefault="00D6707B" w:rsidP="00680AE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565" w:type="dxa"/>
            <w:shd w:val="clear" w:color="auto" w:fill="D0D0D0"/>
            <w:hideMark/>
          </w:tcPr>
          <w:p w:rsidR="00D6707B" w:rsidRPr="00314CDC" w:rsidRDefault="00D6707B" w:rsidP="00680AE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16.02.2023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707B" w:rsidRPr="00551091" w:rsidTr="00680AE1">
        <w:trPr>
          <w:trHeight w:val="395"/>
          <w:tblCellSpacing w:w="0" w:type="dxa"/>
          <w:jc w:val="center"/>
        </w:trPr>
        <w:tc>
          <w:tcPr>
            <w:tcW w:w="11619" w:type="dxa"/>
            <w:gridSpan w:val="2"/>
            <w:vMerge/>
            <w:shd w:val="clear" w:color="auto" w:fill="FFFFFF"/>
            <w:vAlign w:val="center"/>
            <w:hideMark/>
          </w:tcPr>
          <w:p w:rsidR="00D6707B" w:rsidRPr="00314CDC" w:rsidRDefault="00D6707B" w:rsidP="00680AE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565" w:type="dxa"/>
            <w:shd w:val="clear" w:color="auto" w:fill="D0D0D0"/>
            <w:hideMark/>
          </w:tcPr>
          <w:p w:rsidR="00D6707B" w:rsidRPr="009845CF" w:rsidRDefault="00D6707B" w:rsidP="00680AE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6707B">
              <w:rPr>
                <w:rFonts w:ascii="GHEA Grapalat" w:hAnsi="GHEA Grapalat" w:cs="Sylfaen"/>
                <w:bCs/>
                <w:lang w:val="hy-AM"/>
              </w:rPr>
              <w:t>/27.3/8174-2023</w:t>
            </w:r>
          </w:p>
        </w:tc>
      </w:tr>
      <w:tr w:rsidR="00D6707B" w:rsidRPr="00551091" w:rsidTr="00680AE1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D6707B" w:rsidRPr="00733D99" w:rsidRDefault="00D6707B" w:rsidP="00680AE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D6707B" w:rsidRDefault="00D6707B" w:rsidP="00680AE1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</w:t>
            </w: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D6707B" w:rsidRPr="004523A8" w:rsidRDefault="00D6707B" w:rsidP="00680AE1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5E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3325"/>
    <w:rsid w:val="00335CDE"/>
    <w:rsid w:val="00345B6F"/>
    <w:rsid w:val="003513F4"/>
    <w:rsid w:val="00352AD6"/>
    <w:rsid w:val="0036790B"/>
    <w:rsid w:val="00372F5D"/>
    <w:rsid w:val="003B08B1"/>
    <w:rsid w:val="003C76F2"/>
    <w:rsid w:val="004258C9"/>
    <w:rsid w:val="0044071C"/>
    <w:rsid w:val="0045210B"/>
    <w:rsid w:val="004523A8"/>
    <w:rsid w:val="00453192"/>
    <w:rsid w:val="004538E8"/>
    <w:rsid w:val="004825F6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6D7B9D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2E5B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E129D"/>
    <w:rsid w:val="00CE2164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6707B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C3082-6101-4B18-B514-16965657A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119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44</cp:revision>
  <cp:lastPrinted>2023-02-17T10:09:00Z</cp:lastPrinted>
  <dcterms:created xsi:type="dcterms:W3CDTF">2021-09-14T12:11:00Z</dcterms:created>
  <dcterms:modified xsi:type="dcterms:W3CDTF">2023-02-17T10:13:00Z</dcterms:modified>
</cp:coreProperties>
</file>