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CF1EA3" w:rsidRPr="00CF1EA3">
        <w:rPr>
          <w:rFonts w:ascii="GHEA Grapalat" w:hAnsi="GHEA Grapalat"/>
          <w:szCs w:val="20"/>
          <w:lang w:val="hy-AM"/>
        </w:rPr>
        <w:t>ՀԱՅԱՍՏԱՆԻ ՀԱՆՐԱՊԵՏՈՒԹՅԱՆ ԿԱՌԱՎԱՐՈՒԹՅԱՆ 2015 ԹՎԱԿԱՆԻ ՀՈԿՏԵՄԲԵՐԻ 15-Ի N 1183-Ն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331AA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0443A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331AA5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331AA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0443A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443A3">
              <w:rPr>
                <w:rFonts w:ascii="GHEA Grapalat" w:hAnsi="GHEA Grapalat" w:cs="Sylfaen"/>
                <w:bCs/>
                <w:lang w:val="hy-AM"/>
              </w:rPr>
              <w:t>01/2-1/22145-2022</w:t>
            </w:r>
          </w:p>
        </w:tc>
      </w:tr>
      <w:tr w:rsidR="00F41A0E" w:rsidRPr="00331AA5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33C3F" w:rsidRPr="00633C3F" w:rsidRDefault="00633C3F" w:rsidP="00633C3F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t>Ս.թ. դեկտեմբերի 7-ի Ձեր թիվ 01/3-2/89173-2022 գրությամբ ներկայացված` «Հայաս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տանի Հանրապետության կառավարության 2015 թվականի հոկտեմբերի 15-ի թիվ 1183-Ն որոշ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ման մեջ փոփոխություններ կատարելու մասին» Հայաստանի Հանրապետության կառա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վա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րու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թյան որոշ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ման նախագծի վերա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բերյալ հայտնում ենք, որ դիտո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ղու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թյուններ և առաջար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կու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թյուն</w:t>
            </w:r>
            <w:r w:rsidRPr="00633C3F">
              <w:rPr>
                <w:rFonts w:ascii="GHEA Grapalat" w:hAnsi="GHEA Grapalat"/>
                <w:color w:val="000000"/>
                <w:lang w:val="hy-AM" w:eastAsia="hy-AM"/>
              </w:rPr>
              <w:softHyphen/>
              <w:t>ներ չկան:</w:t>
            </w:r>
          </w:p>
          <w:p w:rsidR="006A368A" w:rsidRPr="006A368A" w:rsidRDefault="006A368A" w:rsidP="006A368A">
            <w:pPr>
              <w:spacing w:line="360" w:lineRule="auto"/>
              <w:ind w:left="127" w:right="175" w:firstLine="412"/>
              <w:jc w:val="both"/>
              <w:rPr>
                <w:rFonts w:ascii="GHEA Grapalat" w:hAnsi="GHEA Grapalat" w:cs="GHEA Grapalat"/>
                <w:sz w:val="8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B376AA" w:rsidP="003C76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154BCB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154BCB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16.</w:t>
            </w:r>
            <w:r>
              <w:rPr>
                <w:rFonts w:ascii="GHEA Grapalat" w:hAnsi="GHEA Grapalat" w:cs="Sylfaen"/>
                <w:bCs/>
              </w:rPr>
              <w:t>01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154BCB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154BCB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54BCB">
              <w:rPr>
                <w:rFonts w:ascii="GHEA Grapalat" w:hAnsi="GHEA Grapalat" w:cs="Sylfaen"/>
                <w:bCs/>
                <w:lang w:val="hy-AM"/>
              </w:rPr>
              <w:t>01/21134-2022</w:t>
            </w:r>
          </w:p>
        </w:tc>
      </w:tr>
      <w:tr w:rsidR="00525F10" w:rsidRPr="00CF1EA3" w:rsidTr="00633C3F">
        <w:trPr>
          <w:trHeight w:val="3154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633C3F" w:rsidRDefault="00612027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12027">
              <w:rPr>
                <w:rFonts w:ascii="GHEA Grapalat" w:hAnsi="GHEA Grapalat"/>
                <w:color w:val="000000"/>
                <w:lang w:val="hy-AM" w:eastAsia="hy-AM"/>
              </w:rPr>
              <w:t>Ի պատասխան Ձեր ս</w:t>
            </w:r>
            <w:r w:rsidRPr="00612027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612027">
              <w:rPr>
                <w:rFonts w:ascii="GHEA Grapalat" w:hAnsi="GHEA Grapalat"/>
                <w:color w:val="000000"/>
                <w:lang w:val="hy-AM" w:eastAsia="hy-AM"/>
              </w:rPr>
              <w:t>թ</w:t>
            </w:r>
            <w:r w:rsidRPr="00612027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612027">
              <w:rPr>
                <w:rFonts w:ascii="GHEA Grapalat" w:hAnsi="GHEA Grapalat"/>
                <w:color w:val="000000"/>
                <w:lang w:val="hy-AM" w:eastAsia="hy-AM"/>
              </w:rPr>
              <w:t xml:space="preserve"> դեկտեմբերի 7-ի N01/3-2/89173-22 գրության՝ տեղեկացնում ենք, որ ՀՀ կառավարության 2015թ</w:t>
            </w:r>
            <w:r w:rsidRPr="00612027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612027">
              <w:rPr>
                <w:rFonts w:ascii="GHEA Grapalat" w:hAnsi="GHEA Grapalat"/>
                <w:color w:val="000000"/>
                <w:lang w:val="hy-AM" w:eastAsia="hy-AM"/>
              </w:rPr>
              <w:t xml:space="preserve"> հոկտեմբերի 15-ի N 1183-Ն որոշման մեջ փոփոխություններ կատարելու մասին ՀՀ կառավարության որոշման նախագծի առնչությամբ ՀՀ էկոնոմիկայի նախարարությունը դիտողություններ չունի։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Pr="00633C3F" w:rsidRDefault="00AF3943" w:rsidP="00E8461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E84610">
              <w:rPr>
                <w:rFonts w:ascii="GHEA Grapalat" w:hAnsi="GHEA Grapalat"/>
                <w:color w:val="000000" w:themeColor="text1"/>
              </w:rPr>
              <w:t xml:space="preserve"> </w:t>
            </w:r>
            <w:r w:rsidR="00E84610">
              <w:rPr>
                <w:rFonts w:ascii="GHEA Grapalat" w:hAnsi="GHEA Grapalat"/>
                <w:color w:val="000000" w:themeColor="text1"/>
                <w:lang w:val="hy-AM"/>
              </w:rPr>
              <w:t>ի գիտություն</w:t>
            </w: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EB6B64" w:rsidRPr="008F0C02" w:rsidTr="007557F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B6B64" w:rsidRPr="008F0C02" w:rsidRDefault="00EB6B64" w:rsidP="007557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B6B64" w:rsidRPr="008F0C02" w:rsidRDefault="00EB6B64" w:rsidP="007557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B6B64" w:rsidRPr="008F0C02" w:rsidTr="007557F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B6B64" w:rsidRPr="008F0C02" w:rsidRDefault="00EB6B64" w:rsidP="007557F3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B6B64" w:rsidRPr="008F0C02" w:rsidRDefault="00EB6B64" w:rsidP="007557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B6B64">
              <w:rPr>
                <w:rFonts w:ascii="GHEA Grapalat" w:hAnsi="GHEA Grapalat" w:cs="Sylfaen"/>
                <w:bCs/>
                <w:lang w:val="hy-AM"/>
              </w:rPr>
              <w:t>/27.3/6974-2023</w:t>
            </w:r>
          </w:p>
        </w:tc>
      </w:tr>
      <w:tr w:rsidR="00EB6B64" w:rsidRPr="00633C3F" w:rsidTr="007557F3">
        <w:trPr>
          <w:trHeight w:val="3154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0373C" w:rsidRPr="0050373C" w:rsidRDefault="0050373C" w:rsidP="0050373C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0373C">
              <w:rPr>
                <w:rFonts w:ascii="GHEA Grapalat" w:hAnsi="GHEA Grapalat"/>
                <w:color w:val="000000"/>
                <w:lang w:val="hy-AM" w:eastAsia="hy-AM"/>
              </w:rPr>
              <w:t xml:space="preserve">        Նկատի ունենալով «Հայաստանի Հանրապետության կառավարության 2015 թվականի հոկտեմբերի 15-ի N 1183-Ն որոշման մեջ փոփոխություններ կատարելու մասին» Հայաստանի Հանրապետության կառավարության որոշման նախագծի (այսուհետ՝ Նախագիծ) 1-ին կետի 1-ին ենթակետով նախատեսված փոփոխությունը, այն է՝ Հայաստանի Հանրապետության կառավարության 2015 թվականի հոկտեմբերի 15-ի N 1183-Ն որոշման (այսուհետ՝ Որոշում) նախաբանում, որպես լիազորող նորմ, «Մաքսային կարգավորման մասին» օրենքի 218-րդ հոդվածի 2-րդ մասին կատարված հղումը՝ առաջարկում ենք Նախագծով նախատեսել նաև հետևյալ փոփոխությունները </w:t>
            </w:r>
          </w:p>
          <w:p w:rsidR="0050373C" w:rsidRPr="0050373C" w:rsidRDefault="0050373C" w:rsidP="0050373C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0373C">
              <w:rPr>
                <w:rFonts w:ascii="GHEA Grapalat" w:hAnsi="GHEA Grapalat"/>
                <w:color w:val="000000"/>
                <w:lang w:val="hy-AM" w:eastAsia="hy-AM"/>
              </w:rPr>
              <w:t xml:space="preserve">Որոշման վերնագրում «տրանսպորտային </w:t>
            </w:r>
            <w:r w:rsidRPr="0050373C">
              <w:rPr>
                <w:rFonts w:ascii="GHEA Grapalat" w:hAnsi="GHEA Grapalat"/>
                <w:b/>
                <w:color w:val="000000"/>
                <w:lang w:val="hy-AM" w:eastAsia="hy-AM"/>
              </w:rPr>
              <w:t>ու</w:t>
            </w:r>
            <w:r w:rsidRPr="0050373C">
              <w:rPr>
                <w:rFonts w:ascii="GHEA Grapalat" w:hAnsi="GHEA Grapalat"/>
                <w:color w:val="000000"/>
                <w:lang w:val="hy-AM" w:eastAsia="hy-AM"/>
              </w:rPr>
              <w:t xml:space="preserve"> բեռնափոխադրումներ» բառերը փոխարինել «տրանսպորտային </w:t>
            </w:r>
            <w:r w:rsidRPr="0050373C">
              <w:rPr>
                <w:rFonts w:ascii="GHEA Grapalat" w:hAnsi="GHEA Grapalat"/>
                <w:b/>
                <w:color w:val="000000"/>
                <w:lang w:val="hy-AM" w:eastAsia="hy-AM"/>
              </w:rPr>
              <w:t>և</w:t>
            </w:r>
            <w:r w:rsidRPr="0050373C">
              <w:rPr>
                <w:rFonts w:ascii="GHEA Grapalat" w:hAnsi="GHEA Grapalat"/>
                <w:color w:val="000000"/>
                <w:lang w:val="hy-AM" w:eastAsia="hy-AM"/>
              </w:rPr>
              <w:t xml:space="preserve"> բեռնափոխադրումներ» բառերով:</w:t>
            </w:r>
          </w:p>
          <w:p w:rsidR="00EB6B64" w:rsidRPr="0050373C" w:rsidRDefault="0050373C" w:rsidP="0050373C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0373C">
              <w:rPr>
                <w:rFonts w:ascii="GHEA Grapalat" w:hAnsi="GHEA Grapalat"/>
                <w:color w:val="000000"/>
                <w:lang w:val="hy-AM" w:eastAsia="hy-AM"/>
              </w:rPr>
              <w:t>Որոշման 1-ին կետի «Սահմանել» բառը փոխարինել «Հաստատել» բառով: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B6B64" w:rsidRPr="00B07094" w:rsidRDefault="00EB6B64" w:rsidP="00B07094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  <w:r w:rsidR="00B07094" w:rsidRPr="00B07094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B07094"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փոփոխություններ:</w:t>
            </w:r>
            <w:bookmarkStart w:id="0" w:name="_GoBack"/>
            <w:bookmarkEnd w:id="0"/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33C3F">
      <w:pgSz w:w="15840" w:h="12240" w:orient="landscape"/>
      <w:pgMar w:top="850" w:right="1138" w:bottom="562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F6A" w:rsidRDefault="00466F6A" w:rsidP="006A368A">
      <w:r>
        <w:separator/>
      </w:r>
    </w:p>
  </w:endnote>
  <w:endnote w:type="continuationSeparator" w:id="0">
    <w:p w:rsidR="00466F6A" w:rsidRDefault="00466F6A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F6A" w:rsidRDefault="00466F6A" w:rsidP="006A368A">
      <w:r>
        <w:separator/>
      </w:r>
    </w:p>
  </w:footnote>
  <w:footnote w:type="continuationSeparator" w:id="0">
    <w:p w:rsidR="00466F6A" w:rsidRDefault="00466F6A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54BC02E5"/>
    <w:multiLevelType w:val="hybridMultilevel"/>
    <w:tmpl w:val="49863104"/>
    <w:lvl w:ilvl="0" w:tplc="C980B578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Sylfaen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3A3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54BCB"/>
    <w:rsid w:val="001823A8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B08B1"/>
    <w:rsid w:val="003C76F2"/>
    <w:rsid w:val="004258C9"/>
    <w:rsid w:val="0044071C"/>
    <w:rsid w:val="0045210B"/>
    <w:rsid w:val="00453192"/>
    <w:rsid w:val="004538E8"/>
    <w:rsid w:val="00466F6A"/>
    <w:rsid w:val="004825F6"/>
    <w:rsid w:val="004A0488"/>
    <w:rsid w:val="004D6A1F"/>
    <w:rsid w:val="004E712A"/>
    <w:rsid w:val="0050373C"/>
    <w:rsid w:val="0050383B"/>
    <w:rsid w:val="00510994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2027"/>
    <w:rsid w:val="006149F8"/>
    <w:rsid w:val="00623F0A"/>
    <w:rsid w:val="00625120"/>
    <w:rsid w:val="00631A17"/>
    <w:rsid w:val="00633C3F"/>
    <w:rsid w:val="006359C3"/>
    <w:rsid w:val="006401F8"/>
    <w:rsid w:val="00645638"/>
    <w:rsid w:val="006618B0"/>
    <w:rsid w:val="00673A22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07094"/>
    <w:rsid w:val="00B14ECC"/>
    <w:rsid w:val="00B20482"/>
    <w:rsid w:val="00B3009C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1EA3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DE50DE"/>
    <w:rsid w:val="00E00D3B"/>
    <w:rsid w:val="00E10148"/>
    <w:rsid w:val="00E13891"/>
    <w:rsid w:val="00E14B39"/>
    <w:rsid w:val="00E82F3A"/>
    <w:rsid w:val="00E84610"/>
    <w:rsid w:val="00E92261"/>
    <w:rsid w:val="00EA1619"/>
    <w:rsid w:val="00EB4234"/>
    <w:rsid w:val="00EB6B64"/>
    <w:rsid w:val="00EE316C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55348-478B-490C-A3E7-41CA92ABC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148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69</cp:revision>
  <cp:lastPrinted>2021-09-01T13:43:00Z</cp:lastPrinted>
  <dcterms:created xsi:type="dcterms:W3CDTF">2021-09-14T12:11:00Z</dcterms:created>
  <dcterms:modified xsi:type="dcterms:W3CDTF">2023-02-10T14:38:00Z</dcterms:modified>
</cp:coreProperties>
</file>