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8E3420" w:rsidRDefault="00760B07" w:rsidP="008E3420">
      <w:pPr>
        <w:spacing w:line="276" w:lineRule="auto"/>
        <w:jc w:val="center"/>
        <w:rPr>
          <w:rFonts w:ascii="GHEA Grapalat" w:hAnsi="GHEA Grapalat"/>
          <w:b/>
        </w:rPr>
      </w:pPr>
      <w:r w:rsidRPr="008E3420">
        <w:rPr>
          <w:rFonts w:ascii="GHEA Grapalat" w:hAnsi="GHEA Grapalat"/>
          <w:b/>
        </w:rPr>
        <w:t>ԱՄՓՈՓԱԹԵՐԹ</w:t>
      </w:r>
    </w:p>
    <w:p w:rsidR="00285062" w:rsidRPr="003458CA" w:rsidRDefault="003458CA" w:rsidP="000C7334">
      <w:pPr>
        <w:pStyle w:val="NormalWeb"/>
        <w:tabs>
          <w:tab w:val="left" w:pos="90"/>
        </w:tabs>
        <w:spacing w:before="0" w:beforeAutospacing="0" w:after="0" w:afterAutospacing="0"/>
        <w:ind w:left="-270" w:right="-378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 w:cs="Sylfaen"/>
          <w:szCs w:val="22"/>
          <w:lang w:val="hy-AM"/>
        </w:rPr>
        <w:t>«</w:t>
      </w:r>
      <w:r w:rsidRPr="00936824">
        <w:rPr>
          <w:rFonts w:ascii="GHEA Grapalat" w:hAnsi="GHEA Grapalat" w:cs="Sylfaen"/>
          <w:szCs w:val="22"/>
          <w:lang w:val="hy-AM"/>
        </w:rPr>
        <w:t>ՀԱՅԱՍՏԱՆԻ</w:t>
      </w:r>
      <w:r w:rsidRPr="00936824">
        <w:rPr>
          <w:rFonts w:ascii="GHEA Grapalat" w:hAnsi="GHEA Grapalat"/>
          <w:szCs w:val="22"/>
          <w:lang w:val="hy-AM"/>
        </w:rPr>
        <w:t xml:space="preserve"> </w:t>
      </w:r>
      <w:r w:rsidRPr="00936824">
        <w:rPr>
          <w:rFonts w:ascii="GHEA Grapalat" w:hAnsi="GHEA Grapalat" w:cs="Sylfaen"/>
          <w:szCs w:val="22"/>
          <w:lang w:val="hy-AM"/>
        </w:rPr>
        <w:t>ՀԱՆՐԱՊԵՏՈՒԹՅԱՆ</w:t>
      </w:r>
      <w:r w:rsidRPr="00936824">
        <w:rPr>
          <w:rFonts w:ascii="GHEA Grapalat" w:hAnsi="GHEA Grapalat"/>
          <w:szCs w:val="22"/>
          <w:lang w:val="hy-AM"/>
        </w:rPr>
        <w:t xml:space="preserve"> 202</w:t>
      </w:r>
      <w:r>
        <w:rPr>
          <w:rFonts w:ascii="GHEA Grapalat" w:hAnsi="GHEA Grapalat"/>
          <w:szCs w:val="22"/>
        </w:rPr>
        <w:t>2</w:t>
      </w:r>
      <w:r w:rsidRPr="00936824"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  <w:lang w:val="hy-AM"/>
        </w:rPr>
        <w:t xml:space="preserve">ԹՎԱԿԱՆԻ ՊԵՏԱԿԱՆ ԲՅՈՒՋԵԻ ՄԱՍԻՆ» ՕՐԵՆՔՈՒՄ </w:t>
      </w:r>
      <w:r w:rsidRPr="00936824">
        <w:rPr>
          <w:rFonts w:ascii="GHEA Grapalat" w:hAnsi="GHEA Grapalat" w:cs="Sylfaen"/>
          <w:szCs w:val="22"/>
          <w:lang w:val="hy-AM"/>
        </w:rPr>
        <w:t>ՎԵՐԱԲԱՇԽՈՒՄ</w:t>
      </w:r>
      <w:r>
        <w:rPr>
          <w:rFonts w:ascii="GHEA Grapalat" w:hAnsi="GHEA Grapalat" w:cs="Sylfaen"/>
          <w:szCs w:val="22"/>
        </w:rPr>
        <w:t>, ՓՈՓՈԽՈՒԹՅՈՒՆՆԵՐ</w:t>
      </w:r>
      <w:r w:rsidRPr="00936824">
        <w:rPr>
          <w:rFonts w:ascii="GHEA Grapalat" w:hAnsi="GHEA Grapalat" w:cs="Sylfaen"/>
          <w:szCs w:val="22"/>
          <w:lang w:val="hy-AM"/>
        </w:rPr>
        <w:t xml:space="preserve"> </w:t>
      </w:r>
      <w:r>
        <w:rPr>
          <w:rFonts w:ascii="GHEA Grapalat" w:hAnsi="GHEA Grapalat" w:cs="Sylfaen"/>
          <w:szCs w:val="22"/>
        </w:rPr>
        <w:t xml:space="preserve"> </w:t>
      </w:r>
      <w:r w:rsidRPr="00936824">
        <w:rPr>
          <w:rFonts w:ascii="GHEA Grapalat" w:hAnsi="GHEA Grapalat" w:cs="Sylfaen"/>
          <w:szCs w:val="22"/>
          <w:lang w:val="hy-AM"/>
        </w:rPr>
        <w:t>ԵՎ ՀԱՅԱՍՏԱՆԻ ՀԱՆՐԱՊԵՏՈՒԹՅԱՆ ԿԱՌԱՎԱՐՈՒԹՅԱՆ 20</w:t>
      </w:r>
      <w:r w:rsidRPr="00936824">
        <w:rPr>
          <w:rFonts w:ascii="GHEA Grapalat" w:hAnsi="GHEA Grapalat" w:cs="Sylfaen"/>
          <w:szCs w:val="22"/>
        </w:rPr>
        <w:t>2</w:t>
      </w:r>
      <w:r>
        <w:rPr>
          <w:rFonts w:ascii="GHEA Grapalat" w:hAnsi="GHEA Grapalat" w:cs="Sylfaen"/>
          <w:szCs w:val="22"/>
        </w:rPr>
        <w:t>1</w:t>
      </w:r>
      <w:r w:rsidRPr="00936824">
        <w:rPr>
          <w:rFonts w:ascii="GHEA Grapalat" w:hAnsi="GHEA Grapalat" w:cs="Sylfaen"/>
          <w:szCs w:val="22"/>
          <w:lang w:val="hy-AM"/>
        </w:rPr>
        <w:t xml:space="preserve"> ԹՎԱԿԱՆԻ ԴԵԿՏԵՄԲԵՐԻ </w:t>
      </w:r>
      <w:r>
        <w:rPr>
          <w:rFonts w:ascii="GHEA Grapalat" w:hAnsi="GHEA Grapalat" w:cs="Sylfaen"/>
          <w:szCs w:val="22"/>
        </w:rPr>
        <w:t>2</w:t>
      </w:r>
      <w:r w:rsidRPr="00936824">
        <w:rPr>
          <w:rFonts w:ascii="GHEA Grapalat" w:hAnsi="GHEA Grapalat" w:cs="Sylfaen"/>
          <w:szCs w:val="22"/>
          <w:lang w:val="hy-AM"/>
        </w:rPr>
        <w:t>3-Ի</w:t>
      </w:r>
      <w:r>
        <w:rPr>
          <w:rFonts w:ascii="GHEA Grapalat" w:hAnsi="GHEA Grapalat" w:cs="Sylfaen"/>
          <w:szCs w:val="22"/>
          <w:lang w:val="hy-AM"/>
        </w:rPr>
        <w:t xml:space="preserve"> </w:t>
      </w:r>
      <w:r w:rsidRPr="00936824">
        <w:rPr>
          <w:rFonts w:ascii="GHEA Grapalat" w:hAnsi="GHEA Grapalat" w:cs="Sylfaen"/>
          <w:szCs w:val="22"/>
          <w:lang w:val="hy-AM"/>
        </w:rPr>
        <w:t xml:space="preserve">N </w:t>
      </w:r>
      <w:r w:rsidRPr="00936824">
        <w:rPr>
          <w:rFonts w:ascii="GHEA Grapalat" w:hAnsi="GHEA Grapalat" w:cs="Sylfaen"/>
          <w:szCs w:val="22"/>
        </w:rPr>
        <w:t>2</w:t>
      </w:r>
      <w:r>
        <w:rPr>
          <w:rFonts w:ascii="GHEA Grapalat" w:hAnsi="GHEA Grapalat" w:cs="Sylfaen"/>
          <w:szCs w:val="22"/>
        </w:rPr>
        <w:t>1</w:t>
      </w:r>
      <w:r w:rsidRPr="00936824">
        <w:rPr>
          <w:rFonts w:ascii="GHEA Grapalat" w:hAnsi="GHEA Grapalat" w:cs="Sylfaen"/>
          <w:szCs w:val="22"/>
        </w:rPr>
        <w:t>21</w:t>
      </w:r>
      <w:r w:rsidRPr="00936824">
        <w:rPr>
          <w:rFonts w:ascii="GHEA Grapalat" w:hAnsi="GHEA Grapalat" w:cs="Sylfaen"/>
          <w:szCs w:val="22"/>
          <w:lang w:val="hy-AM"/>
        </w:rPr>
        <w:t>-Ն ՈՐՈՇՄԱՆ ՄԵՋ ՓՈՓՈԽՈՒԹՅՈՒՆՆԵՐ ԿԱՏԱՐԵԼՈՒ ՄԱՍԻՆ</w:t>
      </w:r>
      <w:r>
        <w:rPr>
          <w:rFonts w:ascii="GHEA Grapalat" w:hAnsi="GHEA Grapalat" w:cs="Sylfaen"/>
          <w:szCs w:val="22"/>
          <w:lang w:val="en-US"/>
        </w:rPr>
        <w:t xml:space="preserve"> ՈՐՈՇՄԱՆ ՆԱԽԱԳԾԻ</w:t>
      </w:r>
    </w:p>
    <w:p w:rsidR="00D621A1" w:rsidRPr="000C7334" w:rsidRDefault="00D621A1" w:rsidP="000C7334">
      <w:pPr>
        <w:pStyle w:val="NormalWeb"/>
        <w:tabs>
          <w:tab w:val="left" w:pos="90"/>
        </w:tabs>
        <w:spacing w:before="0" w:beforeAutospacing="0" w:after="0" w:afterAutospacing="0"/>
        <w:ind w:left="-270" w:right="-378"/>
        <w:jc w:val="center"/>
        <w:rPr>
          <w:rFonts w:ascii="GHEA Grapalat" w:hAnsi="GHEA Grapalat"/>
          <w:b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5"/>
        <w:gridCol w:w="3603"/>
        <w:gridCol w:w="2396"/>
      </w:tblGrid>
      <w:tr w:rsidR="00D61C84" w:rsidRPr="00D61C84" w:rsidTr="00735A9F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vAlign w:val="center"/>
            <w:hideMark/>
          </w:tcPr>
          <w:p w:rsidR="00D61C84" w:rsidRPr="00735A9F" w:rsidRDefault="00214F07" w:rsidP="003458CA">
            <w:pPr>
              <w:pStyle w:val="ListParagraph"/>
              <w:numPr>
                <w:ilvl w:val="0"/>
                <w:numId w:val="12"/>
              </w:numPr>
              <w:spacing w:line="276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735A9F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ՀՀ </w:t>
            </w:r>
            <w:proofErr w:type="spellStart"/>
            <w:r w:rsidR="003458CA">
              <w:rPr>
                <w:rFonts w:ascii="GHEA Grapalat" w:hAnsi="GHEA Grapalat" w:cs="Sylfaen"/>
                <w:bCs/>
                <w:sz w:val="22"/>
                <w:szCs w:val="22"/>
              </w:rPr>
              <w:t>Ֆինանսների</w:t>
            </w:r>
            <w:proofErr w:type="spellEnd"/>
            <w:r w:rsidR="003458CA">
              <w:rPr>
                <w:rFonts w:ascii="GHEA Grapalat" w:hAnsi="GHEA Grapalat" w:cs="Sylfaen"/>
                <w:bCs/>
                <w:sz w:val="22"/>
                <w:szCs w:val="22"/>
              </w:rPr>
              <w:t xml:space="preserve"> </w:t>
            </w:r>
            <w:proofErr w:type="spellStart"/>
            <w:r w:rsidR="003458CA">
              <w:rPr>
                <w:rFonts w:ascii="GHEA Grapalat" w:hAnsi="GHEA Grapalat" w:cs="Sylfaen"/>
                <w:bCs/>
                <w:sz w:val="22"/>
                <w:szCs w:val="22"/>
              </w:rPr>
              <w:t>նախարարություն</w:t>
            </w:r>
            <w:proofErr w:type="spellEnd"/>
          </w:p>
        </w:tc>
        <w:tc>
          <w:tcPr>
            <w:tcW w:w="2396" w:type="dxa"/>
            <w:shd w:val="clear" w:color="auto" w:fill="D0D0D0"/>
            <w:vAlign w:val="center"/>
            <w:hideMark/>
          </w:tcPr>
          <w:p w:rsidR="00D61C84" w:rsidRPr="00664B95" w:rsidRDefault="003458CA" w:rsidP="001E728D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Cs/>
                <w:sz w:val="22"/>
                <w:szCs w:val="22"/>
              </w:rPr>
              <w:t>10</w:t>
            </w:r>
            <w:r w:rsidR="004A1AB9" w:rsidRPr="00664B9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.</w:t>
            </w:r>
            <w:r w:rsidR="001E728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8</w:t>
            </w:r>
            <w:r w:rsidR="00664B95" w:rsidRPr="00664B9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.</w:t>
            </w:r>
            <w:r w:rsidR="009845CF" w:rsidRPr="00664B9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202</w:t>
            </w:r>
            <w:r w:rsidR="001E728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2</w:t>
            </w:r>
            <w:r w:rsidR="005D6F1A" w:rsidRPr="00664B95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թ.</w:t>
            </w:r>
          </w:p>
        </w:tc>
      </w:tr>
      <w:tr w:rsidR="00D61C84" w:rsidRPr="00D61C84" w:rsidTr="00735A9F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735A9F" w:rsidRDefault="00D61C84" w:rsidP="00735A9F">
            <w:pPr>
              <w:spacing w:line="276" w:lineRule="auto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vAlign w:val="center"/>
            <w:hideMark/>
          </w:tcPr>
          <w:p w:rsidR="00314CDC" w:rsidRPr="00664B95" w:rsidRDefault="003458CA" w:rsidP="001E728D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3458C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01/8-5/14175-2022</w:t>
            </w:r>
          </w:p>
        </w:tc>
      </w:tr>
      <w:tr w:rsidR="00F41A0E" w:rsidRPr="001449F5" w:rsidTr="00664B95">
        <w:trPr>
          <w:trHeight w:val="417"/>
          <w:tblCellSpacing w:w="0" w:type="dxa"/>
          <w:jc w:val="center"/>
        </w:trPr>
        <w:tc>
          <w:tcPr>
            <w:tcW w:w="8185" w:type="dxa"/>
            <w:tcBorders>
              <w:bottom w:val="single" w:sz="4" w:space="0" w:color="auto"/>
            </w:tcBorders>
            <w:shd w:val="clear" w:color="auto" w:fill="FFFFFF"/>
            <w:hideMark/>
          </w:tcPr>
          <w:p w:rsidR="00F41A0E" w:rsidRPr="00C97464" w:rsidRDefault="00C97464" w:rsidP="00C97464">
            <w:pPr>
              <w:pStyle w:val="NormalWeb"/>
              <w:spacing w:before="0" w:beforeAutospacing="0" w:after="0" w:afterAutospacing="0" w:line="360" w:lineRule="auto"/>
              <w:ind w:firstLine="540"/>
              <w:jc w:val="both"/>
              <w:rPr>
                <w:rFonts w:ascii="GHEA Grapalat" w:hAnsi="GHEA Grapalat" w:cs="GHEA Grapalat"/>
                <w:lang w:val="af-ZA"/>
              </w:rPr>
            </w:pPr>
            <w:r w:rsidRPr="00BE7491">
              <w:rPr>
                <w:rFonts w:ascii="GHEA Grapalat" w:hAnsi="GHEA Grapalat"/>
              </w:rPr>
              <w:t xml:space="preserve">ՀՀ կառավարության որոշման նախագծի </w:t>
            </w:r>
            <w:r w:rsidRPr="00BE7491">
              <w:rPr>
                <w:rFonts w:ascii="GHEA Grapalat" w:eastAsia="Calibri" w:hAnsi="GHEA Grapalat"/>
              </w:rPr>
              <w:t xml:space="preserve">(այսուհետ՝ </w:t>
            </w:r>
            <w:r w:rsidRPr="00BE7491">
              <w:rPr>
                <w:rFonts w:ascii="GHEA Grapalat" w:hAnsi="GHEA Grapalat" w:cs="GHEA Grapalat"/>
                <w:lang w:val="af-ZA"/>
              </w:rPr>
              <w:t>Նախագիծ</w:t>
            </w:r>
            <w:r w:rsidRPr="00BE7491">
              <w:rPr>
                <w:rFonts w:ascii="GHEA Grapalat" w:eastAsia="Calibri" w:hAnsi="GHEA Grapalat"/>
              </w:rPr>
              <w:t xml:space="preserve">) </w:t>
            </w:r>
            <w:r w:rsidRPr="00BE7491">
              <w:rPr>
                <w:rFonts w:ascii="GHEA Grapalat" w:hAnsi="GHEA Grapalat"/>
              </w:rPr>
              <w:t>վերաբերյալ առաջարկում ենք</w:t>
            </w:r>
            <w:r w:rsidRPr="00BE7491">
              <w:rPr>
                <w:rFonts w:ascii="GHEA Grapalat" w:hAnsi="GHEA Grapalat" w:cs="GHEA Grapalat"/>
                <w:lang w:val="af-ZA"/>
              </w:rPr>
              <w:t xml:space="preserve"> Նախագծի հաստատմանը զուգահեռ նախա</w:t>
            </w:r>
            <w:r w:rsidRPr="00BE7491">
              <w:rPr>
                <w:rFonts w:ascii="GHEA Grapalat" w:hAnsi="GHEA Grapalat" w:cs="GHEA Grapalat"/>
                <w:lang w:val="af-ZA"/>
              </w:rPr>
              <w:softHyphen/>
              <w:t xml:space="preserve">ձեռնել հավելված </w:t>
            </w:r>
            <w:r w:rsidRPr="00BE7491">
              <w:rPr>
                <w:rFonts w:ascii="GHEA Grapalat" w:hAnsi="GHEA Grapalat" w:cs="GHEA Grapalat"/>
                <w:lang w:val="hy-AM"/>
              </w:rPr>
              <w:t>7</w:t>
            </w:r>
            <w:r w:rsidRPr="00BE7491">
              <w:rPr>
                <w:rFonts w:ascii="GHEA Grapalat" w:hAnsi="GHEA Grapalat" w:cs="GHEA Grapalat"/>
                <w:lang w:val="af-ZA"/>
              </w:rPr>
              <w:t xml:space="preserve">-ում ներառված </w:t>
            </w:r>
            <w:r w:rsidRPr="00BE7491">
              <w:rPr>
                <w:rFonts w:ascii="GHEA Grapalat" w:hAnsi="GHEA Grapalat" w:cs="GHEA Grapalat"/>
                <w:lang w:val="hy-AM"/>
              </w:rPr>
              <w:t xml:space="preserve">գնման առարկաների </w:t>
            </w:r>
            <w:r w:rsidRPr="00BE7491">
              <w:rPr>
                <w:rFonts w:ascii="GHEA Grapalat" w:hAnsi="GHEA Grapalat" w:cs="GHEA Grapalat"/>
                <w:lang w:val="af-ZA"/>
              </w:rPr>
              <w:t>ձեռքբերման ընթա</w:t>
            </w:r>
            <w:r w:rsidRPr="00BE7491">
              <w:rPr>
                <w:rFonts w:ascii="GHEA Grapalat" w:hAnsi="GHEA Grapalat" w:cs="GHEA Grapalat"/>
                <w:lang w:val="af-ZA"/>
              </w:rPr>
              <w:softHyphen/>
              <w:t>ցակարգ</w:t>
            </w:r>
            <w:r w:rsidRPr="00BE7491">
              <w:rPr>
                <w:rFonts w:ascii="GHEA Grapalat" w:hAnsi="GHEA Grapalat" w:cs="GHEA Grapalat"/>
                <w:lang w:val="hy-AM"/>
              </w:rPr>
              <w:t>եր</w:t>
            </w:r>
            <w:r w:rsidRPr="00BE7491">
              <w:rPr>
                <w:rFonts w:ascii="GHEA Grapalat" w:hAnsi="GHEA Grapalat" w:cs="GHEA Grapalat"/>
                <w:lang w:val="af-ZA"/>
              </w:rPr>
              <w:t xml:space="preserve">՝ </w:t>
            </w:r>
            <w:r w:rsidRPr="00BE7491">
              <w:rPr>
                <w:rFonts w:ascii="GHEA Grapalat" w:hAnsi="GHEA Grapalat"/>
                <w:lang w:val="es-ES"/>
              </w:rPr>
              <w:t>«</w:t>
            </w:r>
            <w:proofErr w:type="spellStart"/>
            <w:r w:rsidRPr="00BE7491">
              <w:rPr>
                <w:rFonts w:ascii="GHEA Grapalat" w:hAnsi="GHEA Grapalat"/>
                <w:lang w:val="es-ES"/>
              </w:rPr>
              <w:t>Գնումների</w:t>
            </w:r>
            <w:proofErr w:type="spellEnd"/>
            <w:r w:rsidRPr="00BE7491">
              <w:rPr>
                <w:rFonts w:ascii="GHEA Grapalat" w:hAnsi="GHEA Grapalat"/>
                <w:lang w:val="es-ES"/>
              </w:rPr>
              <w:t xml:space="preserve"> </w:t>
            </w:r>
            <w:proofErr w:type="spellStart"/>
            <w:r w:rsidRPr="00BE7491">
              <w:rPr>
                <w:rFonts w:ascii="GHEA Grapalat" w:hAnsi="GHEA Grapalat"/>
                <w:lang w:val="es-ES"/>
              </w:rPr>
              <w:t>մասին</w:t>
            </w:r>
            <w:proofErr w:type="spellEnd"/>
            <w:r w:rsidRPr="00BE7491">
              <w:rPr>
                <w:rFonts w:ascii="GHEA Grapalat" w:hAnsi="GHEA Grapalat"/>
                <w:lang w:val="es-ES"/>
              </w:rPr>
              <w:t xml:space="preserve">» ՀՀ </w:t>
            </w:r>
            <w:proofErr w:type="spellStart"/>
            <w:r w:rsidRPr="00BE7491">
              <w:rPr>
                <w:rFonts w:ascii="GHEA Grapalat" w:hAnsi="GHEA Grapalat"/>
                <w:lang w:val="es-ES"/>
              </w:rPr>
              <w:t>օրենքի</w:t>
            </w:r>
            <w:proofErr w:type="spellEnd"/>
            <w:r w:rsidRPr="00BE7491">
              <w:rPr>
                <w:rFonts w:ascii="GHEA Grapalat" w:hAnsi="GHEA Grapalat" w:cs="GHEA Grapalat"/>
                <w:lang w:val="af-ZA"/>
              </w:rPr>
              <w:t xml:space="preserve"> 15-րդ հոդվածի 6-րդ մասի 2-րդ կետի կիրառմամբ:</w:t>
            </w:r>
          </w:p>
        </w:tc>
        <w:tc>
          <w:tcPr>
            <w:tcW w:w="5999" w:type="dxa"/>
            <w:gridSpan w:val="2"/>
            <w:tcBorders>
              <w:bottom w:val="single" w:sz="4" w:space="0" w:color="auto"/>
            </w:tcBorders>
            <w:shd w:val="clear" w:color="auto" w:fill="FFFFFF"/>
            <w:hideMark/>
          </w:tcPr>
          <w:p w:rsidR="00C97464" w:rsidRDefault="00C97464" w:rsidP="009A719C">
            <w:pPr>
              <w:tabs>
                <w:tab w:val="left" w:pos="415"/>
              </w:tabs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C97464" w:rsidRDefault="00C97464" w:rsidP="009A719C">
            <w:pPr>
              <w:tabs>
                <w:tab w:val="left" w:pos="415"/>
              </w:tabs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C97464" w:rsidRDefault="00C97464" w:rsidP="009A719C">
            <w:pPr>
              <w:tabs>
                <w:tab w:val="left" w:pos="415"/>
              </w:tabs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</w:p>
          <w:p w:rsidR="00F41A0E" w:rsidRPr="009A719C" w:rsidRDefault="009A719C" w:rsidP="00C97464">
            <w:pPr>
              <w:tabs>
                <w:tab w:val="left" w:pos="415"/>
              </w:tabs>
              <w:jc w:val="center"/>
              <w:rPr>
                <w:rFonts w:ascii="GHEA Grapalat" w:hAnsi="GHEA Grapalat"/>
                <w:sz w:val="22"/>
                <w:szCs w:val="22"/>
                <w:lang w:val="hy-AM" w:eastAsia="hy-AM"/>
              </w:rPr>
            </w:pPr>
            <w:r w:rsidRPr="00D56D0E">
              <w:rPr>
                <w:rFonts w:ascii="GHEA Grapalat" w:eastAsia="Calibri" w:hAnsi="GHEA Grapalat"/>
                <w:sz w:val="22"/>
                <w:szCs w:val="22"/>
                <w:lang w:val="hy-AM"/>
              </w:rPr>
              <w:t>Ընդունվել</w:t>
            </w:r>
            <w:r w:rsidRPr="00735A9F">
              <w:rPr>
                <w:rFonts w:ascii="GHEA Grapalat" w:hAnsi="GHEA Grapalat"/>
                <w:color w:val="000000"/>
                <w:sz w:val="22"/>
                <w:szCs w:val="22"/>
                <w:lang w:val="hy-AM" w:eastAsia="hy-AM"/>
              </w:rPr>
              <w:t xml:space="preserve"> է ի գիտություն։</w:t>
            </w:r>
          </w:p>
        </w:tc>
      </w:tr>
    </w:tbl>
    <w:p w:rsidR="00BB4ADB" w:rsidRPr="00214F07" w:rsidRDefault="00BB4ADB" w:rsidP="00760B07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BB4ADB" w:rsidRPr="00214F07" w:rsidSect="00793605">
      <w:pgSz w:w="15840" w:h="12240" w:orient="landscape"/>
      <w:pgMar w:top="851" w:right="1134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35A5C"/>
    <w:multiLevelType w:val="hybridMultilevel"/>
    <w:tmpl w:val="D45EB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0A936D92"/>
    <w:multiLevelType w:val="hybridMultilevel"/>
    <w:tmpl w:val="D45EB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DB5C38"/>
    <w:multiLevelType w:val="hybridMultilevel"/>
    <w:tmpl w:val="D45EB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95216F"/>
    <w:multiLevelType w:val="hybridMultilevel"/>
    <w:tmpl w:val="3FBC9048"/>
    <w:lvl w:ilvl="0" w:tplc="B6A422B8">
      <w:start w:val="1"/>
      <w:numFmt w:val="decimal"/>
      <w:lvlText w:val="%1."/>
      <w:lvlJc w:val="left"/>
      <w:pPr>
        <w:ind w:left="694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5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9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4E9F6FD2"/>
    <w:multiLevelType w:val="hybridMultilevel"/>
    <w:tmpl w:val="D45EB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5">
    <w:nsid w:val="724E7392"/>
    <w:multiLevelType w:val="hybridMultilevel"/>
    <w:tmpl w:val="8A6AAB12"/>
    <w:lvl w:ilvl="0" w:tplc="6AA84124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4" w:hanging="360"/>
      </w:pPr>
    </w:lvl>
    <w:lvl w:ilvl="2" w:tplc="0409001B" w:tentative="1">
      <w:start w:val="1"/>
      <w:numFmt w:val="lowerRoman"/>
      <w:lvlText w:val="%3."/>
      <w:lvlJc w:val="right"/>
      <w:pPr>
        <w:ind w:left="1954" w:hanging="180"/>
      </w:pPr>
    </w:lvl>
    <w:lvl w:ilvl="3" w:tplc="0409000F" w:tentative="1">
      <w:start w:val="1"/>
      <w:numFmt w:val="decimal"/>
      <w:lvlText w:val="%4."/>
      <w:lvlJc w:val="left"/>
      <w:pPr>
        <w:ind w:left="2674" w:hanging="360"/>
      </w:pPr>
    </w:lvl>
    <w:lvl w:ilvl="4" w:tplc="04090019" w:tentative="1">
      <w:start w:val="1"/>
      <w:numFmt w:val="lowerLetter"/>
      <w:lvlText w:val="%5."/>
      <w:lvlJc w:val="left"/>
      <w:pPr>
        <w:ind w:left="3394" w:hanging="360"/>
      </w:pPr>
    </w:lvl>
    <w:lvl w:ilvl="5" w:tplc="0409001B" w:tentative="1">
      <w:start w:val="1"/>
      <w:numFmt w:val="lowerRoman"/>
      <w:lvlText w:val="%6."/>
      <w:lvlJc w:val="right"/>
      <w:pPr>
        <w:ind w:left="4114" w:hanging="180"/>
      </w:pPr>
    </w:lvl>
    <w:lvl w:ilvl="6" w:tplc="0409000F" w:tentative="1">
      <w:start w:val="1"/>
      <w:numFmt w:val="decimal"/>
      <w:lvlText w:val="%7."/>
      <w:lvlJc w:val="left"/>
      <w:pPr>
        <w:ind w:left="4834" w:hanging="360"/>
      </w:pPr>
    </w:lvl>
    <w:lvl w:ilvl="7" w:tplc="04090019" w:tentative="1">
      <w:start w:val="1"/>
      <w:numFmt w:val="lowerLetter"/>
      <w:lvlText w:val="%8."/>
      <w:lvlJc w:val="left"/>
      <w:pPr>
        <w:ind w:left="5554" w:hanging="360"/>
      </w:pPr>
    </w:lvl>
    <w:lvl w:ilvl="8" w:tplc="040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6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>
    <w:nsid w:val="73DA3CD0"/>
    <w:multiLevelType w:val="hybridMultilevel"/>
    <w:tmpl w:val="3FBC9048"/>
    <w:lvl w:ilvl="0" w:tplc="B6A422B8">
      <w:start w:val="1"/>
      <w:numFmt w:val="decimal"/>
      <w:lvlText w:val="%1."/>
      <w:lvlJc w:val="left"/>
      <w:pPr>
        <w:ind w:left="694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14" w:hanging="360"/>
      </w:pPr>
    </w:lvl>
    <w:lvl w:ilvl="2" w:tplc="0409001B" w:tentative="1">
      <w:start w:val="1"/>
      <w:numFmt w:val="lowerRoman"/>
      <w:lvlText w:val="%3."/>
      <w:lvlJc w:val="right"/>
      <w:pPr>
        <w:ind w:left="2134" w:hanging="180"/>
      </w:pPr>
    </w:lvl>
    <w:lvl w:ilvl="3" w:tplc="0409000F" w:tentative="1">
      <w:start w:val="1"/>
      <w:numFmt w:val="decimal"/>
      <w:lvlText w:val="%4."/>
      <w:lvlJc w:val="left"/>
      <w:pPr>
        <w:ind w:left="2854" w:hanging="360"/>
      </w:pPr>
    </w:lvl>
    <w:lvl w:ilvl="4" w:tplc="04090019" w:tentative="1">
      <w:start w:val="1"/>
      <w:numFmt w:val="lowerLetter"/>
      <w:lvlText w:val="%5."/>
      <w:lvlJc w:val="left"/>
      <w:pPr>
        <w:ind w:left="3574" w:hanging="360"/>
      </w:pPr>
    </w:lvl>
    <w:lvl w:ilvl="5" w:tplc="0409001B" w:tentative="1">
      <w:start w:val="1"/>
      <w:numFmt w:val="lowerRoman"/>
      <w:lvlText w:val="%6."/>
      <w:lvlJc w:val="right"/>
      <w:pPr>
        <w:ind w:left="4294" w:hanging="180"/>
      </w:pPr>
    </w:lvl>
    <w:lvl w:ilvl="6" w:tplc="0409000F" w:tentative="1">
      <w:start w:val="1"/>
      <w:numFmt w:val="decimal"/>
      <w:lvlText w:val="%7."/>
      <w:lvlJc w:val="left"/>
      <w:pPr>
        <w:ind w:left="5014" w:hanging="360"/>
      </w:pPr>
    </w:lvl>
    <w:lvl w:ilvl="7" w:tplc="04090019" w:tentative="1">
      <w:start w:val="1"/>
      <w:numFmt w:val="lowerLetter"/>
      <w:lvlText w:val="%8."/>
      <w:lvlJc w:val="left"/>
      <w:pPr>
        <w:ind w:left="5734" w:hanging="360"/>
      </w:pPr>
    </w:lvl>
    <w:lvl w:ilvl="8" w:tplc="0409001B" w:tentative="1">
      <w:start w:val="1"/>
      <w:numFmt w:val="lowerRoman"/>
      <w:lvlText w:val="%9."/>
      <w:lvlJc w:val="right"/>
      <w:pPr>
        <w:ind w:left="6454" w:hanging="180"/>
      </w:p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8"/>
  </w:num>
  <w:num w:numId="5">
    <w:abstractNumId w:val="16"/>
  </w:num>
  <w:num w:numId="6">
    <w:abstractNumId w:val="7"/>
  </w:num>
  <w:num w:numId="7">
    <w:abstractNumId w:val="5"/>
  </w:num>
  <w:num w:numId="8">
    <w:abstractNumId w:val="12"/>
  </w:num>
  <w:num w:numId="9">
    <w:abstractNumId w:val="1"/>
  </w:num>
  <w:num w:numId="10">
    <w:abstractNumId w:val="9"/>
  </w:num>
  <w:num w:numId="11">
    <w:abstractNumId w:val="6"/>
  </w:num>
  <w:num w:numId="12">
    <w:abstractNumId w:val="3"/>
  </w:num>
  <w:num w:numId="13">
    <w:abstractNumId w:val="15"/>
  </w:num>
  <w:num w:numId="14">
    <w:abstractNumId w:val="4"/>
  </w:num>
  <w:num w:numId="15">
    <w:abstractNumId w:val="17"/>
  </w:num>
  <w:num w:numId="16">
    <w:abstractNumId w:val="10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attachedTemplate r:id="rId1"/>
  <w:defaultTabStop w:val="14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6F72"/>
    <w:rsid w:val="000108B8"/>
    <w:rsid w:val="000114C6"/>
    <w:rsid w:val="00016BF6"/>
    <w:rsid w:val="00017440"/>
    <w:rsid w:val="0001748D"/>
    <w:rsid w:val="000266D0"/>
    <w:rsid w:val="00042163"/>
    <w:rsid w:val="000704DC"/>
    <w:rsid w:val="00072B4B"/>
    <w:rsid w:val="000A0CCB"/>
    <w:rsid w:val="000B7B68"/>
    <w:rsid w:val="000C26CE"/>
    <w:rsid w:val="000C7334"/>
    <w:rsid w:val="000E0DAD"/>
    <w:rsid w:val="000E0E15"/>
    <w:rsid w:val="00105BBD"/>
    <w:rsid w:val="00113E84"/>
    <w:rsid w:val="00115450"/>
    <w:rsid w:val="00116415"/>
    <w:rsid w:val="0012313E"/>
    <w:rsid w:val="001449F5"/>
    <w:rsid w:val="001524A4"/>
    <w:rsid w:val="0015328A"/>
    <w:rsid w:val="0016059F"/>
    <w:rsid w:val="001751D6"/>
    <w:rsid w:val="001811D9"/>
    <w:rsid w:val="00185899"/>
    <w:rsid w:val="00190566"/>
    <w:rsid w:val="00194EF7"/>
    <w:rsid w:val="0019659D"/>
    <w:rsid w:val="001A6F9A"/>
    <w:rsid w:val="001B0A92"/>
    <w:rsid w:val="001B13B5"/>
    <w:rsid w:val="001B16D7"/>
    <w:rsid w:val="001B2E66"/>
    <w:rsid w:val="001B5B31"/>
    <w:rsid w:val="001B7892"/>
    <w:rsid w:val="001C3695"/>
    <w:rsid w:val="001C65A5"/>
    <w:rsid w:val="001D3DF5"/>
    <w:rsid w:val="001E1616"/>
    <w:rsid w:val="001E728D"/>
    <w:rsid w:val="00202925"/>
    <w:rsid w:val="0021233D"/>
    <w:rsid w:val="00214F07"/>
    <w:rsid w:val="00221FF5"/>
    <w:rsid w:val="00226B6B"/>
    <w:rsid w:val="00232960"/>
    <w:rsid w:val="0024553C"/>
    <w:rsid w:val="00247E0C"/>
    <w:rsid w:val="002502BB"/>
    <w:rsid w:val="00272861"/>
    <w:rsid w:val="00280923"/>
    <w:rsid w:val="00284CB3"/>
    <w:rsid w:val="00285062"/>
    <w:rsid w:val="002A3AC2"/>
    <w:rsid w:val="002A3D29"/>
    <w:rsid w:val="002C0C47"/>
    <w:rsid w:val="002C2AB9"/>
    <w:rsid w:val="002E334E"/>
    <w:rsid w:val="002E35F0"/>
    <w:rsid w:val="002F4598"/>
    <w:rsid w:val="00311C25"/>
    <w:rsid w:val="00314CDC"/>
    <w:rsid w:val="00330E5F"/>
    <w:rsid w:val="003328B8"/>
    <w:rsid w:val="00333325"/>
    <w:rsid w:val="00335CDE"/>
    <w:rsid w:val="003458CA"/>
    <w:rsid w:val="00345B6F"/>
    <w:rsid w:val="00397A14"/>
    <w:rsid w:val="003B08B1"/>
    <w:rsid w:val="003B41D2"/>
    <w:rsid w:val="003B7C41"/>
    <w:rsid w:val="003C476E"/>
    <w:rsid w:val="003D179F"/>
    <w:rsid w:val="00407B9C"/>
    <w:rsid w:val="00415023"/>
    <w:rsid w:val="004247AC"/>
    <w:rsid w:val="0045210B"/>
    <w:rsid w:val="00453192"/>
    <w:rsid w:val="004538E8"/>
    <w:rsid w:val="00464792"/>
    <w:rsid w:val="004825F6"/>
    <w:rsid w:val="004844B0"/>
    <w:rsid w:val="0048785E"/>
    <w:rsid w:val="004925A6"/>
    <w:rsid w:val="00497B1A"/>
    <w:rsid w:val="004A0488"/>
    <w:rsid w:val="004A1AB9"/>
    <w:rsid w:val="004C27DB"/>
    <w:rsid w:val="004D6A1F"/>
    <w:rsid w:val="004F1C18"/>
    <w:rsid w:val="004F470F"/>
    <w:rsid w:val="005007E6"/>
    <w:rsid w:val="0050383B"/>
    <w:rsid w:val="005043ED"/>
    <w:rsid w:val="00515157"/>
    <w:rsid w:val="00525F10"/>
    <w:rsid w:val="00526F30"/>
    <w:rsid w:val="005276AA"/>
    <w:rsid w:val="00565379"/>
    <w:rsid w:val="00567D77"/>
    <w:rsid w:val="005734B4"/>
    <w:rsid w:val="00577C0B"/>
    <w:rsid w:val="005872E6"/>
    <w:rsid w:val="0059254C"/>
    <w:rsid w:val="00595395"/>
    <w:rsid w:val="005B0884"/>
    <w:rsid w:val="005B6F7F"/>
    <w:rsid w:val="005C4426"/>
    <w:rsid w:val="005D4E60"/>
    <w:rsid w:val="005D6F1A"/>
    <w:rsid w:val="005E2049"/>
    <w:rsid w:val="005E720F"/>
    <w:rsid w:val="005F65E1"/>
    <w:rsid w:val="006017D2"/>
    <w:rsid w:val="00602272"/>
    <w:rsid w:val="006025B0"/>
    <w:rsid w:val="006061FC"/>
    <w:rsid w:val="0061106B"/>
    <w:rsid w:val="006149F8"/>
    <w:rsid w:val="00623F0A"/>
    <w:rsid w:val="00625120"/>
    <w:rsid w:val="00625B9E"/>
    <w:rsid w:val="00631A17"/>
    <w:rsid w:val="006359C3"/>
    <w:rsid w:val="006401F8"/>
    <w:rsid w:val="00644081"/>
    <w:rsid w:val="00652DBB"/>
    <w:rsid w:val="006618B0"/>
    <w:rsid w:val="00664B95"/>
    <w:rsid w:val="00673A22"/>
    <w:rsid w:val="00674205"/>
    <w:rsid w:val="006758AA"/>
    <w:rsid w:val="006C201C"/>
    <w:rsid w:val="006D3AB5"/>
    <w:rsid w:val="006D5CFF"/>
    <w:rsid w:val="006E140E"/>
    <w:rsid w:val="006E4326"/>
    <w:rsid w:val="006E7791"/>
    <w:rsid w:val="006F7DDC"/>
    <w:rsid w:val="00710EA1"/>
    <w:rsid w:val="00716610"/>
    <w:rsid w:val="00720217"/>
    <w:rsid w:val="0073556A"/>
    <w:rsid w:val="00735A9F"/>
    <w:rsid w:val="007435FD"/>
    <w:rsid w:val="00751FFA"/>
    <w:rsid w:val="00754275"/>
    <w:rsid w:val="00754666"/>
    <w:rsid w:val="007600EB"/>
    <w:rsid w:val="00760634"/>
    <w:rsid w:val="00760B07"/>
    <w:rsid w:val="00777181"/>
    <w:rsid w:val="00782781"/>
    <w:rsid w:val="00793605"/>
    <w:rsid w:val="00794EF3"/>
    <w:rsid w:val="00796998"/>
    <w:rsid w:val="007A1BEF"/>
    <w:rsid w:val="007A46FB"/>
    <w:rsid w:val="007C453F"/>
    <w:rsid w:val="007C5F87"/>
    <w:rsid w:val="007D09DF"/>
    <w:rsid w:val="007F38B1"/>
    <w:rsid w:val="007F6CBD"/>
    <w:rsid w:val="00813693"/>
    <w:rsid w:val="00821CE1"/>
    <w:rsid w:val="00824B9C"/>
    <w:rsid w:val="00825F62"/>
    <w:rsid w:val="00826D93"/>
    <w:rsid w:val="00831E37"/>
    <w:rsid w:val="0083355A"/>
    <w:rsid w:val="00841922"/>
    <w:rsid w:val="00846045"/>
    <w:rsid w:val="00850362"/>
    <w:rsid w:val="0085048E"/>
    <w:rsid w:val="008528B0"/>
    <w:rsid w:val="00852D9D"/>
    <w:rsid w:val="00853149"/>
    <w:rsid w:val="00860FD8"/>
    <w:rsid w:val="008620BF"/>
    <w:rsid w:val="00870E1A"/>
    <w:rsid w:val="008716F8"/>
    <w:rsid w:val="008717FE"/>
    <w:rsid w:val="008805DA"/>
    <w:rsid w:val="0089246B"/>
    <w:rsid w:val="00894A6F"/>
    <w:rsid w:val="0089669C"/>
    <w:rsid w:val="00897AD1"/>
    <w:rsid w:val="008A2510"/>
    <w:rsid w:val="008A66F9"/>
    <w:rsid w:val="008B19A8"/>
    <w:rsid w:val="008B7FBC"/>
    <w:rsid w:val="008C4043"/>
    <w:rsid w:val="008C7C84"/>
    <w:rsid w:val="008D27D7"/>
    <w:rsid w:val="008E0607"/>
    <w:rsid w:val="008E0DC5"/>
    <w:rsid w:val="008E3420"/>
    <w:rsid w:val="008F0C02"/>
    <w:rsid w:val="008F351A"/>
    <w:rsid w:val="0090689C"/>
    <w:rsid w:val="00906F8D"/>
    <w:rsid w:val="00916A3B"/>
    <w:rsid w:val="00916C54"/>
    <w:rsid w:val="00922B07"/>
    <w:rsid w:val="009510F3"/>
    <w:rsid w:val="0095151D"/>
    <w:rsid w:val="00952B20"/>
    <w:rsid w:val="009716CF"/>
    <w:rsid w:val="00974206"/>
    <w:rsid w:val="009762B9"/>
    <w:rsid w:val="00980310"/>
    <w:rsid w:val="009845CF"/>
    <w:rsid w:val="009846C4"/>
    <w:rsid w:val="00986CBE"/>
    <w:rsid w:val="009A31B9"/>
    <w:rsid w:val="009A5C66"/>
    <w:rsid w:val="009A719C"/>
    <w:rsid w:val="009B2ADE"/>
    <w:rsid w:val="009B32E3"/>
    <w:rsid w:val="009B3BCD"/>
    <w:rsid w:val="009C3B54"/>
    <w:rsid w:val="009C4C80"/>
    <w:rsid w:val="009D4DBB"/>
    <w:rsid w:val="009D685B"/>
    <w:rsid w:val="009D7717"/>
    <w:rsid w:val="009D7C5B"/>
    <w:rsid w:val="009E1AEC"/>
    <w:rsid w:val="009E29CE"/>
    <w:rsid w:val="009E2CF3"/>
    <w:rsid w:val="009E3813"/>
    <w:rsid w:val="009F12A5"/>
    <w:rsid w:val="009F4D26"/>
    <w:rsid w:val="009F6828"/>
    <w:rsid w:val="009F7AAE"/>
    <w:rsid w:val="00A00386"/>
    <w:rsid w:val="00A008B4"/>
    <w:rsid w:val="00A00B42"/>
    <w:rsid w:val="00A134A0"/>
    <w:rsid w:val="00A2034F"/>
    <w:rsid w:val="00A22127"/>
    <w:rsid w:val="00A255BA"/>
    <w:rsid w:val="00A26F9F"/>
    <w:rsid w:val="00A27CED"/>
    <w:rsid w:val="00A27D68"/>
    <w:rsid w:val="00A328CB"/>
    <w:rsid w:val="00A33CD1"/>
    <w:rsid w:val="00A3416E"/>
    <w:rsid w:val="00A519B9"/>
    <w:rsid w:val="00A526D7"/>
    <w:rsid w:val="00A67AB3"/>
    <w:rsid w:val="00A818B3"/>
    <w:rsid w:val="00A8536D"/>
    <w:rsid w:val="00A91F01"/>
    <w:rsid w:val="00A9344C"/>
    <w:rsid w:val="00AA59FF"/>
    <w:rsid w:val="00AA7824"/>
    <w:rsid w:val="00AB0F1E"/>
    <w:rsid w:val="00AB28AC"/>
    <w:rsid w:val="00AB29C1"/>
    <w:rsid w:val="00AB35FC"/>
    <w:rsid w:val="00AC09FF"/>
    <w:rsid w:val="00AD4B3E"/>
    <w:rsid w:val="00AD5DDB"/>
    <w:rsid w:val="00AE300F"/>
    <w:rsid w:val="00AE5C6D"/>
    <w:rsid w:val="00AE74FA"/>
    <w:rsid w:val="00AF311F"/>
    <w:rsid w:val="00B10471"/>
    <w:rsid w:val="00B152F8"/>
    <w:rsid w:val="00B164A8"/>
    <w:rsid w:val="00B16BCE"/>
    <w:rsid w:val="00B20482"/>
    <w:rsid w:val="00B278AC"/>
    <w:rsid w:val="00B43111"/>
    <w:rsid w:val="00B466D2"/>
    <w:rsid w:val="00B5009D"/>
    <w:rsid w:val="00B52166"/>
    <w:rsid w:val="00B57349"/>
    <w:rsid w:val="00B63B57"/>
    <w:rsid w:val="00B90B4A"/>
    <w:rsid w:val="00B925AC"/>
    <w:rsid w:val="00BB1718"/>
    <w:rsid w:val="00BB312D"/>
    <w:rsid w:val="00BB3E3D"/>
    <w:rsid w:val="00BB4ADB"/>
    <w:rsid w:val="00BB517D"/>
    <w:rsid w:val="00BC0401"/>
    <w:rsid w:val="00BD6BFA"/>
    <w:rsid w:val="00BE3A66"/>
    <w:rsid w:val="00BE3A93"/>
    <w:rsid w:val="00BE5799"/>
    <w:rsid w:val="00BF1CE3"/>
    <w:rsid w:val="00BF2272"/>
    <w:rsid w:val="00BF7335"/>
    <w:rsid w:val="00C066EB"/>
    <w:rsid w:val="00C07293"/>
    <w:rsid w:val="00C14401"/>
    <w:rsid w:val="00C14AA0"/>
    <w:rsid w:val="00C160D6"/>
    <w:rsid w:val="00C17270"/>
    <w:rsid w:val="00C21257"/>
    <w:rsid w:val="00C212E2"/>
    <w:rsid w:val="00C2149B"/>
    <w:rsid w:val="00C30E6C"/>
    <w:rsid w:val="00C34BA1"/>
    <w:rsid w:val="00C36721"/>
    <w:rsid w:val="00C43988"/>
    <w:rsid w:val="00C4763D"/>
    <w:rsid w:val="00C56CD6"/>
    <w:rsid w:val="00C57579"/>
    <w:rsid w:val="00C80DFE"/>
    <w:rsid w:val="00C95992"/>
    <w:rsid w:val="00C97464"/>
    <w:rsid w:val="00CA1D6F"/>
    <w:rsid w:val="00CB6F11"/>
    <w:rsid w:val="00CC4922"/>
    <w:rsid w:val="00CC6B81"/>
    <w:rsid w:val="00CD6FE0"/>
    <w:rsid w:val="00CD7EB6"/>
    <w:rsid w:val="00CE13E4"/>
    <w:rsid w:val="00CF277E"/>
    <w:rsid w:val="00CF6662"/>
    <w:rsid w:val="00D0592E"/>
    <w:rsid w:val="00D16003"/>
    <w:rsid w:val="00D22346"/>
    <w:rsid w:val="00D27D45"/>
    <w:rsid w:val="00D31629"/>
    <w:rsid w:val="00D42FB7"/>
    <w:rsid w:val="00D4582E"/>
    <w:rsid w:val="00D56D0E"/>
    <w:rsid w:val="00D61C84"/>
    <w:rsid w:val="00D621A1"/>
    <w:rsid w:val="00D67B33"/>
    <w:rsid w:val="00D72CF5"/>
    <w:rsid w:val="00D84B77"/>
    <w:rsid w:val="00D86A4D"/>
    <w:rsid w:val="00D91D05"/>
    <w:rsid w:val="00D9515D"/>
    <w:rsid w:val="00D95B65"/>
    <w:rsid w:val="00DA2AA0"/>
    <w:rsid w:val="00DB3E60"/>
    <w:rsid w:val="00DB46E0"/>
    <w:rsid w:val="00DD41A2"/>
    <w:rsid w:val="00DE29BA"/>
    <w:rsid w:val="00DE6969"/>
    <w:rsid w:val="00DF3423"/>
    <w:rsid w:val="00E1234C"/>
    <w:rsid w:val="00E14B39"/>
    <w:rsid w:val="00E3294D"/>
    <w:rsid w:val="00E34279"/>
    <w:rsid w:val="00E35EC6"/>
    <w:rsid w:val="00E512BA"/>
    <w:rsid w:val="00E60E3A"/>
    <w:rsid w:val="00E65870"/>
    <w:rsid w:val="00E73B20"/>
    <w:rsid w:val="00E84C0A"/>
    <w:rsid w:val="00E90E9C"/>
    <w:rsid w:val="00E92261"/>
    <w:rsid w:val="00EA1619"/>
    <w:rsid w:val="00EB3C71"/>
    <w:rsid w:val="00EC02FE"/>
    <w:rsid w:val="00EC73B3"/>
    <w:rsid w:val="00ED6FC8"/>
    <w:rsid w:val="00EE1C3E"/>
    <w:rsid w:val="00EE2911"/>
    <w:rsid w:val="00EE316C"/>
    <w:rsid w:val="00EF046D"/>
    <w:rsid w:val="00F061E7"/>
    <w:rsid w:val="00F16186"/>
    <w:rsid w:val="00F273C8"/>
    <w:rsid w:val="00F40276"/>
    <w:rsid w:val="00F410BE"/>
    <w:rsid w:val="00F41A0E"/>
    <w:rsid w:val="00F43EC2"/>
    <w:rsid w:val="00F43EEC"/>
    <w:rsid w:val="00F44728"/>
    <w:rsid w:val="00F45783"/>
    <w:rsid w:val="00F50542"/>
    <w:rsid w:val="00F567AB"/>
    <w:rsid w:val="00F7464E"/>
    <w:rsid w:val="00F81393"/>
    <w:rsid w:val="00F9072F"/>
    <w:rsid w:val="00F92483"/>
    <w:rsid w:val="00FA0B8E"/>
    <w:rsid w:val="00FA30CE"/>
    <w:rsid w:val="00FA3EF7"/>
    <w:rsid w:val="00FA7D21"/>
    <w:rsid w:val="00FB5922"/>
    <w:rsid w:val="00FC5AB0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E1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NoSpacing">
    <w:name w:val="No Spacing"/>
    <w:uiPriority w:val="1"/>
    <w:qFormat/>
    <w:rsid w:val="008528B0"/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1E728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C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C0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90BA9-9B40-4464-A21D-1D76B63FA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615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Hayk Hovsepyan</cp:lastModifiedBy>
  <cp:revision>113</cp:revision>
  <cp:lastPrinted>2022-08-11T11:59:00Z</cp:lastPrinted>
  <dcterms:created xsi:type="dcterms:W3CDTF">2021-10-07T10:10:00Z</dcterms:created>
  <dcterms:modified xsi:type="dcterms:W3CDTF">2022-08-11T12:06:00Z</dcterms:modified>
</cp:coreProperties>
</file>