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9A3" w:rsidRPr="0010372D" w:rsidRDefault="001C19A3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  <w:r w:rsidRPr="0010372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ԱՄՓՈՓԱԹԵՐԹ</w:t>
      </w:r>
    </w:p>
    <w:p w:rsidR="00F45F6E" w:rsidRPr="0010372D" w:rsidRDefault="00F45F6E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</w:p>
    <w:p w:rsidR="001C19A3" w:rsidRPr="0010372D" w:rsidRDefault="00950ABD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50ABD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«Հայաստանի Հանրապետության 2021 թվականի պետական բյուջե</w:t>
      </w:r>
      <w:r w:rsidR="007B1602">
        <w:rPr>
          <w:rFonts w:ascii="GHEA Grapalat" w:eastAsia="Times New Roman" w:hAnsi="GHEA Grapalat"/>
          <w:b/>
          <w:sz w:val="24"/>
          <w:szCs w:val="24"/>
          <w:lang w:eastAsia="ru-RU"/>
        </w:rPr>
        <w:t xml:space="preserve">ի </w:t>
      </w:r>
      <w:proofErr w:type="spellStart"/>
      <w:r w:rsidR="007B1602">
        <w:rPr>
          <w:rFonts w:ascii="GHEA Grapalat" w:eastAsia="Times New Roman" w:hAnsi="GHEA Grapalat"/>
          <w:b/>
          <w:sz w:val="24"/>
          <w:szCs w:val="24"/>
          <w:lang w:eastAsia="ru-RU"/>
        </w:rPr>
        <w:t>մասին</w:t>
      </w:r>
      <w:proofErr w:type="spellEnd"/>
      <w:r w:rsidR="007B1602" w:rsidRPr="00950ABD">
        <w:rPr>
          <w:rFonts w:ascii="GHEA Grapalat" w:eastAsia="Times New Roman" w:hAnsi="GHEA Grapalat"/>
          <w:b/>
          <w:sz w:val="24"/>
          <w:szCs w:val="24"/>
          <w:lang w:val="hy-AM" w:eastAsia="ru-RU"/>
        </w:rPr>
        <w:t>»</w:t>
      </w:r>
      <w:r w:rsidR="007B1602">
        <w:rPr>
          <w:rFonts w:ascii="GHEA Grapalat" w:eastAsia="Times New Roman" w:hAnsi="GHEA Grapalat"/>
          <w:b/>
          <w:sz w:val="24"/>
          <w:szCs w:val="24"/>
          <w:lang w:eastAsia="ru-RU"/>
        </w:rPr>
        <w:t xml:space="preserve"> </w:t>
      </w:r>
      <w:proofErr w:type="spellStart"/>
      <w:r w:rsidR="007B1602">
        <w:rPr>
          <w:rFonts w:ascii="GHEA Grapalat" w:eastAsia="Times New Roman" w:hAnsi="GHEA Grapalat"/>
          <w:b/>
          <w:sz w:val="24"/>
          <w:szCs w:val="24"/>
          <w:lang w:eastAsia="ru-RU"/>
        </w:rPr>
        <w:t>օրենքում</w:t>
      </w:r>
      <w:proofErr w:type="spellEnd"/>
      <w:r w:rsidRPr="00950AB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վերաբաշխում, Հայաստանի Հանրապետության կառավարության 2020 թվականի դեկտեմբերի 30-ի N 2215-Ն որոշման մեջ փոփոխություններ և լրացումներ կատարելու և գնման գործընթացը կազմակերպելու մասին» ՀՀ կառավարության որոշման նախագծի </w:t>
      </w:r>
      <w:r w:rsidR="001C19A3" w:rsidRPr="0010372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կապակցությամբ ներկայացված առաջարկությունների վերաբերյալ</w:t>
      </w:r>
    </w:p>
    <w:p w:rsidR="00B52FB4" w:rsidRPr="0010372D" w:rsidRDefault="00B52FB4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B52FB4" w:rsidRPr="0010372D" w:rsidRDefault="00B52FB4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tbl>
      <w:tblPr>
        <w:tblW w:w="1497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8079"/>
        <w:gridCol w:w="3773"/>
      </w:tblGrid>
      <w:tr w:rsidR="00B52FB4" w:rsidRPr="0010372D" w:rsidTr="00950ABD">
        <w:trPr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փոփոխություններ և եզրակացություն</w:t>
            </w:r>
          </w:p>
        </w:tc>
      </w:tr>
      <w:tr w:rsidR="00B52FB4" w:rsidRPr="004F2149" w:rsidTr="00950ABD">
        <w:trPr>
          <w:trHeight w:val="20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B52FB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1.              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950ABD" w:rsidP="004F214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նախարարության </w:t>
            </w:r>
            <w:r w:rsidR="004F2149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4F2149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/2021թ. թիվ  </w:t>
            </w:r>
            <w:r w:rsidR="004F2149" w:rsidRPr="004F2149">
              <w:rPr>
                <w:rFonts w:ascii="GHEA Grapalat" w:hAnsi="GHEA Grapalat"/>
                <w:sz w:val="24"/>
                <w:szCs w:val="24"/>
                <w:lang w:val="hy-AM"/>
              </w:rPr>
              <w:t>01/26/2451-2021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4F2149" w:rsidP="00B52FB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2149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4F214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կատարումն ՀՀ վարչապետի 18/02/2021թ. թիվ 02/16.7/5076-2021 հանձնարարականի, ուսումնասիրելով ներկայացված ՀՀ կառավարության որոշման նախագիծը, հայտնում ենք, որ նախագծի հավելվածում «Միավորի գինը» սյունակում նշված թիվն անհրաժեշտ է լրացնել դրական նշանով, իսկ «Քանակը» սյունակում նշվածը՝ բացասական նշանով: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32E" w:rsidRPr="00950ABD" w:rsidRDefault="00950ABD" w:rsidP="004F214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F2149">
              <w:rPr>
                <w:rFonts w:ascii="GHEA Grapalat" w:hAnsi="GHEA Grapalat"/>
                <w:sz w:val="24"/>
                <w:szCs w:val="24"/>
                <w:lang w:val="hy-AM"/>
              </w:rPr>
              <w:t>: Կատարվել է համապատասխան փոփոխություն:</w:t>
            </w:r>
          </w:p>
        </w:tc>
      </w:tr>
      <w:tr w:rsidR="00950ABD" w:rsidRPr="004F2149" w:rsidTr="00950ABD">
        <w:trPr>
          <w:trHeight w:val="22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ABD" w:rsidRPr="00950ABD" w:rsidRDefault="00950ABD" w:rsidP="00B52FB4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ABD" w:rsidRPr="00950ABD" w:rsidRDefault="00950ABD" w:rsidP="004F2149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ՀՀ արդարադատության նախարարության </w:t>
            </w:r>
            <w:r w:rsidR="004F21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21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 w:rsidR="004F21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02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/2021թ. թիվ </w:t>
            </w:r>
            <w:r w:rsidR="004F2149" w:rsidRPr="004F21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01/27.1/4055-2021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ABD" w:rsidRPr="00950ABD" w:rsidRDefault="00950ABD" w:rsidP="00B52FB4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</w:t>
            </w:r>
            <w:r w:rsidR="004F2149" w:rsidRPr="004F21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նախաբանում անհրաժեշտ է հղում կատարել նաև «Նորմատիվ իրավական ակտերի մասին» ՀՀ օրենքի 33-րդ հոդվածին:</w:t>
            </w:r>
            <w:bookmarkStart w:id="0" w:name="_GoBack"/>
            <w:bookmarkEnd w:id="0"/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 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ABD" w:rsidRPr="007B1602" w:rsidRDefault="00950ABD" w:rsidP="007B160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7B1602" w:rsidRPr="007B1602">
              <w:rPr>
                <w:rFonts w:ascii="GHEA Grapalat" w:hAnsi="GHEA Grapalat"/>
                <w:sz w:val="24"/>
                <w:szCs w:val="24"/>
                <w:lang w:val="hy-AM"/>
              </w:rPr>
              <w:t>: Կատարվել է համապատասխան փոփոխություն</w:t>
            </w:r>
          </w:p>
        </w:tc>
      </w:tr>
    </w:tbl>
    <w:p w:rsidR="00FF4D7C" w:rsidRPr="0010372D" w:rsidRDefault="00FF4D7C">
      <w:pPr>
        <w:rPr>
          <w:rFonts w:ascii="GHEA Grapalat" w:hAnsi="GHEA Grapalat"/>
          <w:lang w:val="hy-AM"/>
        </w:rPr>
      </w:pPr>
    </w:p>
    <w:sectPr w:rsidR="00FF4D7C" w:rsidRPr="0010372D" w:rsidSect="00B52FB4">
      <w:pgSz w:w="15840" w:h="12240" w:orient="landscape"/>
      <w:pgMar w:top="568" w:right="247" w:bottom="568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31112"/>
    <w:multiLevelType w:val="hybridMultilevel"/>
    <w:tmpl w:val="17F8DB16"/>
    <w:lvl w:ilvl="0" w:tplc="BB60D3C8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lowerLetter"/>
      <w:lvlText w:val="%2."/>
      <w:lvlJc w:val="left"/>
      <w:pPr>
        <w:ind w:left="1076" w:hanging="360"/>
      </w:pPr>
    </w:lvl>
    <w:lvl w:ilvl="2" w:tplc="0419001B">
      <w:start w:val="1"/>
      <w:numFmt w:val="lowerRoman"/>
      <w:lvlText w:val="%3."/>
      <w:lvlJc w:val="right"/>
      <w:pPr>
        <w:ind w:left="1796" w:hanging="180"/>
      </w:pPr>
    </w:lvl>
    <w:lvl w:ilvl="3" w:tplc="0419000F">
      <w:start w:val="1"/>
      <w:numFmt w:val="decimal"/>
      <w:lvlText w:val="%4."/>
      <w:lvlJc w:val="left"/>
      <w:pPr>
        <w:ind w:left="2516" w:hanging="360"/>
      </w:pPr>
    </w:lvl>
    <w:lvl w:ilvl="4" w:tplc="04190019">
      <w:start w:val="1"/>
      <w:numFmt w:val="lowerLetter"/>
      <w:lvlText w:val="%5."/>
      <w:lvlJc w:val="left"/>
      <w:pPr>
        <w:ind w:left="3236" w:hanging="360"/>
      </w:pPr>
    </w:lvl>
    <w:lvl w:ilvl="5" w:tplc="0419001B">
      <w:start w:val="1"/>
      <w:numFmt w:val="lowerRoman"/>
      <w:lvlText w:val="%6."/>
      <w:lvlJc w:val="right"/>
      <w:pPr>
        <w:ind w:left="3956" w:hanging="180"/>
      </w:pPr>
    </w:lvl>
    <w:lvl w:ilvl="6" w:tplc="0419000F">
      <w:start w:val="1"/>
      <w:numFmt w:val="decimal"/>
      <w:lvlText w:val="%7."/>
      <w:lvlJc w:val="left"/>
      <w:pPr>
        <w:ind w:left="4676" w:hanging="360"/>
      </w:pPr>
    </w:lvl>
    <w:lvl w:ilvl="7" w:tplc="04190019">
      <w:start w:val="1"/>
      <w:numFmt w:val="lowerLetter"/>
      <w:lvlText w:val="%8."/>
      <w:lvlJc w:val="left"/>
      <w:pPr>
        <w:ind w:left="5396" w:hanging="360"/>
      </w:pPr>
    </w:lvl>
    <w:lvl w:ilvl="8" w:tplc="0419001B">
      <w:start w:val="1"/>
      <w:numFmt w:val="lowerRoman"/>
      <w:lvlText w:val="%9."/>
      <w:lvlJc w:val="right"/>
      <w:pPr>
        <w:ind w:left="6116" w:hanging="180"/>
      </w:pPr>
    </w:lvl>
  </w:abstractNum>
  <w:abstractNum w:abstractNumId="1" w15:restartNumberingAfterBreak="0">
    <w:nsid w:val="4CA92892"/>
    <w:multiLevelType w:val="hybridMultilevel"/>
    <w:tmpl w:val="8084A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2"/>
  </w:compat>
  <w:rsids>
    <w:rsidRoot w:val="00CB19C6"/>
    <w:rsid w:val="00076894"/>
    <w:rsid w:val="0010372D"/>
    <w:rsid w:val="00174AB3"/>
    <w:rsid w:val="001C19A3"/>
    <w:rsid w:val="002B3468"/>
    <w:rsid w:val="002C0399"/>
    <w:rsid w:val="002C11BD"/>
    <w:rsid w:val="00357C27"/>
    <w:rsid w:val="004578E7"/>
    <w:rsid w:val="004F2149"/>
    <w:rsid w:val="00512234"/>
    <w:rsid w:val="00541CF4"/>
    <w:rsid w:val="005571AB"/>
    <w:rsid w:val="00606A39"/>
    <w:rsid w:val="00612D0A"/>
    <w:rsid w:val="006B332E"/>
    <w:rsid w:val="006C77AD"/>
    <w:rsid w:val="00735D80"/>
    <w:rsid w:val="007B1602"/>
    <w:rsid w:val="00950ABD"/>
    <w:rsid w:val="00AE0E51"/>
    <w:rsid w:val="00B02F95"/>
    <w:rsid w:val="00B52FB4"/>
    <w:rsid w:val="00BB783A"/>
    <w:rsid w:val="00BB7DFB"/>
    <w:rsid w:val="00C41DD6"/>
    <w:rsid w:val="00CB19C6"/>
    <w:rsid w:val="00CC0D69"/>
    <w:rsid w:val="00D253C4"/>
    <w:rsid w:val="00D32A0D"/>
    <w:rsid w:val="00EB128B"/>
    <w:rsid w:val="00EC37A8"/>
    <w:rsid w:val="00F45F6E"/>
    <w:rsid w:val="00FF4D7C"/>
    <w:rsid w:val="00FF6A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5C157"/>
  <w15:docId w15:val="{FA646B4C-4C61-4CCC-A131-7447CF47C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23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C11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C37A8"/>
    <w:pPr>
      <w:ind w:left="720"/>
      <w:contextualSpacing/>
    </w:pPr>
    <w:rPr>
      <w:rFonts w:ascii="ArTarumianHeghnar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dan.Harutyunyan\Desktop\cig%20avto%20voroshum\&#1329;&#1348;&#1363;&#1352;&#1363;&#1329;&#1337;&#1333;&#1360;&#1337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1B1F2-09C3-4D27-A42B-92393FCAB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ԱՄՓՈՓԱԹԵՐԹ</Template>
  <TotalTime>28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Harutyunyan</dc:creator>
  <cp:keywords/>
  <cp:lastModifiedBy>Armenak Khachatryan</cp:lastModifiedBy>
  <cp:revision>15</cp:revision>
  <cp:lastPrinted>2020-04-29T09:25:00Z</cp:lastPrinted>
  <dcterms:created xsi:type="dcterms:W3CDTF">2020-09-09T10:25:00Z</dcterms:created>
  <dcterms:modified xsi:type="dcterms:W3CDTF">2021-02-22T13:34:00Z</dcterms:modified>
</cp:coreProperties>
</file>