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9A3" w:rsidRPr="0010372D" w:rsidRDefault="001C19A3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:rsidR="00F45F6E" w:rsidRPr="0010372D" w:rsidRDefault="00F45F6E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:rsidR="001C19A3" w:rsidRPr="0010372D" w:rsidRDefault="00950ABD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50AB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կառավարության 2020 թվականի դեկտեմբերի 30-ի N 2215-Ն որոշման մեջ փոփոխություն կատարելու մասին» ՀՀ կառավարության որոշման նախագծի </w:t>
      </w:r>
      <w:r w:rsidR="001C19A3"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ներկայացված առաջարկությունների վերաբերյալ</w:t>
      </w: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9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8079"/>
        <w:gridCol w:w="3773"/>
      </w:tblGrid>
      <w:tr w:rsidR="00B52FB4" w:rsidRPr="0010372D" w:rsidTr="00950ABD">
        <w:trPr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փոփոխություններ և եզրակացություն</w:t>
            </w:r>
          </w:p>
        </w:tc>
      </w:tr>
      <w:tr w:rsidR="00B52FB4" w:rsidRPr="008955A7" w:rsidTr="00F01915">
        <w:trPr>
          <w:trHeight w:val="20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1.              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2FB4" w:rsidRPr="00950ABD" w:rsidRDefault="00F01915" w:rsidP="008955A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="00950ABD"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ինանսների նախարարության </w:t>
            </w:r>
            <w:r w:rsidR="008955A7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950ABD" w:rsidRPr="00950ABD">
              <w:rPr>
                <w:rFonts w:ascii="GHEA Grapalat" w:hAnsi="GHEA Grapalat"/>
                <w:sz w:val="24"/>
                <w:szCs w:val="24"/>
                <w:lang w:val="hy-AM"/>
              </w:rPr>
              <w:t>/0</w:t>
            </w:r>
            <w:r w:rsidR="003E70C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50ABD"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/2021թ. թիվ  </w:t>
            </w:r>
            <w:r w:rsidR="008955A7" w:rsidRPr="008955A7">
              <w:rPr>
                <w:rFonts w:ascii="GHEA Grapalat" w:hAnsi="GHEA Grapalat"/>
                <w:sz w:val="24"/>
                <w:szCs w:val="24"/>
                <w:lang w:val="hy-AM"/>
              </w:rPr>
              <w:t>01/8-3/2110-2021</w:t>
            </w:r>
            <w:r w:rsidR="00950ABD"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55A7" w:rsidRPr="008955A7" w:rsidRDefault="008955A7" w:rsidP="008955A7">
            <w:pPr>
              <w:spacing w:after="0" w:line="240" w:lineRule="auto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5A7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15.02.2021թ. N02/16.7/4361-2021 հանձնարարականի, քննարկելով «Հայաստանի Հանրապետության 2021 պետական բյուջեում վերաբաշխում և Հայաստանի Հանրապետության կառավարության 2020 թվականի դեկտեմբերի 30-ի N 2215-Ն որոշման մեջ փոփոխություններ և լրացում կատարելու մասին» ՀՀ կառավարության որոշման նախագիծը (այսուհետ Նախագիծ), հայտնում ենք հետևյալը.</w:t>
            </w:r>
          </w:p>
          <w:p w:rsidR="00B52FB4" w:rsidRPr="00950ABD" w:rsidRDefault="008955A7" w:rsidP="008955A7">
            <w:pPr>
              <w:spacing w:after="0" w:line="240" w:lineRule="auto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55A7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5-ում նվազեցվող տողում «Միավորի գինը» և «Քանակը» սյունակները լրացնելու անհրաժեշտությունը բացակայում է: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2E" w:rsidRPr="00950ABD" w:rsidRDefault="00950ABD" w:rsidP="00F01915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E70C6">
              <w:rPr>
                <w:rFonts w:ascii="GHEA Grapalat" w:hAnsi="GHEA Grapalat"/>
                <w:sz w:val="24"/>
                <w:szCs w:val="24"/>
                <w:lang w:val="hy-AM"/>
              </w:rPr>
              <w:t>: Նախագծում կատարվել է փոփոխություն:</w:t>
            </w:r>
          </w:p>
        </w:tc>
      </w:tr>
      <w:tr w:rsidR="00F01915" w:rsidRPr="008955A7" w:rsidTr="00F01915">
        <w:trPr>
          <w:trHeight w:val="20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915" w:rsidRPr="00950ABD" w:rsidRDefault="00F01915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915" w:rsidRPr="00950ABD" w:rsidRDefault="00F01915" w:rsidP="00602DC5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 </w:t>
            </w:r>
            <w:r w:rsidR="00602DC5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/0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/2021թ. թիվ  </w:t>
            </w:r>
            <w:r w:rsidR="00602DC5" w:rsidRPr="00602DC5">
              <w:rPr>
                <w:rFonts w:ascii="GHEA Grapalat" w:hAnsi="GHEA Grapalat"/>
                <w:sz w:val="24"/>
                <w:szCs w:val="24"/>
                <w:lang w:val="hy-AM"/>
              </w:rPr>
              <w:t>01/27.1/3614-2021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915" w:rsidRPr="003E70C6" w:rsidRDefault="00602DC5" w:rsidP="008955A7">
            <w:pPr>
              <w:spacing w:after="0" w:line="240" w:lineRule="auto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2DC5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վերնագրում «ՀԱՅԱՍՏԱՆԻ ՀԱՆՐԱՊԵՏՈՒԹՅԱՆ 2021 ԹՎԱԿԱՆԻ ՊԵՏԱԿԱՆ ԲՅՈՒՋԵՈՒՄ» բառերն անհրաժեշտ է փոխարինել ««ՀԱՅԱՍՏԱՆԻ ՀԱՆՐԱՊԵՏՈՒԹՅԱՆ 2021 ԹՎԱԿԱՆԻ ՊԵՏԱԿԱՆ ԲՅՈՒՋԵԻ ՄԱՍԻՆ» ՕՐԵՆՔՈՒՄ» բառերով՝ նկատի ունենալով նախագծի 1-ին կետի, նախագծով հաստատվող N1 հավելվածի և «Նորմատիվ իրավական ակտերի մասին» ՀՀ օրենքի 12-րդ հոդվածի պահանջները: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915" w:rsidRPr="00950ABD" w:rsidRDefault="00602DC5" w:rsidP="00F01915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Նախագծում կատարվել է փոփոխություն:</w:t>
            </w:r>
            <w:bookmarkStart w:id="0" w:name="_GoBack"/>
            <w:bookmarkEnd w:id="0"/>
          </w:p>
        </w:tc>
      </w:tr>
    </w:tbl>
    <w:p w:rsidR="00FF4D7C" w:rsidRPr="0010372D" w:rsidRDefault="00FF4D7C">
      <w:pPr>
        <w:rPr>
          <w:rFonts w:ascii="GHEA Grapalat" w:hAnsi="GHEA Grapalat"/>
          <w:lang w:val="hy-AM"/>
        </w:rPr>
      </w:pPr>
    </w:p>
    <w:sectPr w:rsidR="00FF4D7C" w:rsidRPr="0010372D" w:rsidSect="00B52FB4">
      <w:pgSz w:w="15840" w:h="12240" w:orient="landscape"/>
      <w:pgMar w:top="568" w:right="247" w:bottom="56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31112"/>
    <w:multiLevelType w:val="hybridMultilevel"/>
    <w:tmpl w:val="17F8DB16"/>
    <w:lvl w:ilvl="0" w:tplc="BB60D3C8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1076" w:hanging="360"/>
      </w:pPr>
    </w:lvl>
    <w:lvl w:ilvl="2" w:tplc="0419001B">
      <w:start w:val="1"/>
      <w:numFmt w:val="lowerRoman"/>
      <w:lvlText w:val="%3."/>
      <w:lvlJc w:val="right"/>
      <w:pPr>
        <w:ind w:left="1796" w:hanging="180"/>
      </w:pPr>
    </w:lvl>
    <w:lvl w:ilvl="3" w:tplc="0419000F">
      <w:start w:val="1"/>
      <w:numFmt w:val="decimal"/>
      <w:lvlText w:val="%4."/>
      <w:lvlJc w:val="left"/>
      <w:pPr>
        <w:ind w:left="2516" w:hanging="360"/>
      </w:pPr>
    </w:lvl>
    <w:lvl w:ilvl="4" w:tplc="04190019">
      <w:start w:val="1"/>
      <w:numFmt w:val="lowerLetter"/>
      <w:lvlText w:val="%5."/>
      <w:lvlJc w:val="left"/>
      <w:pPr>
        <w:ind w:left="3236" w:hanging="360"/>
      </w:pPr>
    </w:lvl>
    <w:lvl w:ilvl="5" w:tplc="0419001B">
      <w:start w:val="1"/>
      <w:numFmt w:val="lowerRoman"/>
      <w:lvlText w:val="%6."/>
      <w:lvlJc w:val="right"/>
      <w:pPr>
        <w:ind w:left="3956" w:hanging="180"/>
      </w:pPr>
    </w:lvl>
    <w:lvl w:ilvl="6" w:tplc="0419000F">
      <w:start w:val="1"/>
      <w:numFmt w:val="decimal"/>
      <w:lvlText w:val="%7."/>
      <w:lvlJc w:val="left"/>
      <w:pPr>
        <w:ind w:left="4676" w:hanging="360"/>
      </w:pPr>
    </w:lvl>
    <w:lvl w:ilvl="7" w:tplc="04190019">
      <w:start w:val="1"/>
      <w:numFmt w:val="lowerLetter"/>
      <w:lvlText w:val="%8."/>
      <w:lvlJc w:val="left"/>
      <w:pPr>
        <w:ind w:left="5396" w:hanging="360"/>
      </w:pPr>
    </w:lvl>
    <w:lvl w:ilvl="8" w:tplc="0419001B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4CA92892"/>
    <w:multiLevelType w:val="hybridMultilevel"/>
    <w:tmpl w:val="8084A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B19C6"/>
    <w:rsid w:val="00076894"/>
    <w:rsid w:val="0010372D"/>
    <w:rsid w:val="00174AB3"/>
    <w:rsid w:val="001C19A3"/>
    <w:rsid w:val="002B3468"/>
    <w:rsid w:val="002C0399"/>
    <w:rsid w:val="002C11BD"/>
    <w:rsid w:val="00357C27"/>
    <w:rsid w:val="003E70C6"/>
    <w:rsid w:val="004578E7"/>
    <w:rsid w:val="00512234"/>
    <w:rsid w:val="00541CF4"/>
    <w:rsid w:val="005571AB"/>
    <w:rsid w:val="005D42C5"/>
    <w:rsid w:val="00602DC5"/>
    <w:rsid w:val="00606A39"/>
    <w:rsid w:val="00612D0A"/>
    <w:rsid w:val="006B332E"/>
    <w:rsid w:val="006C77AD"/>
    <w:rsid w:val="00735D80"/>
    <w:rsid w:val="007B1602"/>
    <w:rsid w:val="008955A7"/>
    <w:rsid w:val="00950ABD"/>
    <w:rsid w:val="00AE0E51"/>
    <w:rsid w:val="00B02F95"/>
    <w:rsid w:val="00B52FB4"/>
    <w:rsid w:val="00BB783A"/>
    <w:rsid w:val="00BB7DFB"/>
    <w:rsid w:val="00C41DD6"/>
    <w:rsid w:val="00CB19C6"/>
    <w:rsid w:val="00CC0D69"/>
    <w:rsid w:val="00D253C4"/>
    <w:rsid w:val="00D32A0D"/>
    <w:rsid w:val="00EB128B"/>
    <w:rsid w:val="00EC37A8"/>
    <w:rsid w:val="00F01915"/>
    <w:rsid w:val="00F45F6E"/>
    <w:rsid w:val="00FF4D7C"/>
    <w:rsid w:val="00FF6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FC99"/>
  <w15:docId w15:val="{427321AB-34BE-4BE1-964B-12E5748A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2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11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37A8"/>
    <w:pPr>
      <w:ind w:left="720"/>
      <w:contextualSpacing/>
    </w:pPr>
    <w:rPr>
      <w:rFonts w:ascii="ArTarumianHeghnar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dan.Harutyunyan\Desktop\cig%20avto%20voroshum\&#1329;&#1348;&#1363;&#1352;&#1363;&#1329;&#1337;&#1333;&#1360;&#133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138D7-91D7-48D9-B4D3-9F0B8CA1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ԱՄՓՈՓԱԹԵՐԹ</Template>
  <TotalTime>33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Harutyunyan</dc:creator>
  <cp:keywords/>
  <cp:lastModifiedBy>Armenak Khachatryan</cp:lastModifiedBy>
  <cp:revision>19</cp:revision>
  <cp:lastPrinted>2020-04-29T09:25:00Z</cp:lastPrinted>
  <dcterms:created xsi:type="dcterms:W3CDTF">2020-09-09T10:25:00Z</dcterms:created>
  <dcterms:modified xsi:type="dcterms:W3CDTF">2021-02-17T06:44:00Z</dcterms:modified>
</cp:coreProperties>
</file>