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72" w:rsidRPr="002738E4" w:rsidRDefault="00BA5C72" w:rsidP="00C47BEF">
      <w:pPr>
        <w:ind w:firstLine="720"/>
        <w:jc w:val="right"/>
        <w:rPr>
          <w:rFonts w:ascii="GHEA Grapalat" w:hAnsi="GHEA Grapalat"/>
          <w:sz w:val="24"/>
          <w:szCs w:val="24"/>
          <w:u w:val="single"/>
        </w:rPr>
      </w:pPr>
      <w:r w:rsidRPr="00A3292F">
        <w:rPr>
          <w:rFonts w:ascii="GHEA Grapalat" w:hAnsi="GHEA Grapalat"/>
          <w:sz w:val="24"/>
          <w:szCs w:val="24"/>
        </w:rPr>
        <w:t xml:space="preserve">                </w:t>
      </w:r>
      <w:r w:rsidRPr="00A3292F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BA5C72" w:rsidRPr="0061730E" w:rsidRDefault="00BA5C72" w:rsidP="0061730E">
      <w:pPr>
        <w:ind w:firstLine="720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BA5C72" w:rsidRDefault="00BA5C72" w:rsidP="00304A24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BA5C72" w:rsidRDefault="00BA5C72" w:rsidP="00304A24">
      <w:pPr>
        <w:ind w:firstLine="720"/>
        <w:jc w:val="right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BA5C72" w:rsidRPr="0061730E" w:rsidRDefault="00BA5C72" w:rsidP="00304A24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BA5C72" w:rsidRPr="00304A24" w:rsidRDefault="00BA5C72" w:rsidP="00304A24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ԿԱՌԱՎԱՐՈՒԹՅՈՒՆ</w:t>
      </w:r>
    </w:p>
    <w:p w:rsidR="00BA5C72" w:rsidRPr="00304A24" w:rsidRDefault="00BA5C72" w:rsidP="00304A24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Ր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Շ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ՈՒ</w:t>
      </w:r>
      <w:r w:rsidRPr="00304A24">
        <w:rPr>
          <w:rFonts w:ascii="GHEA Grapalat" w:hAnsi="GHEA Grapalat" w:cs="Arial AM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</w:t>
      </w:r>
    </w:p>
    <w:p w:rsidR="00BA5C72" w:rsidRPr="00304A24" w:rsidRDefault="00BA5C72" w:rsidP="00304A24">
      <w:pPr>
        <w:spacing w:line="240" w:lineRule="auto"/>
        <w:ind w:left="7788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en-US"/>
        </w:rPr>
        <w:t xml:space="preserve">         </w:t>
      </w:r>
      <w:r w:rsidRPr="00A3292F">
        <w:rPr>
          <w:rFonts w:ascii="GHEA Grapalat" w:hAnsi="GHEA Grapalat" w:cs="Sylfaen"/>
          <w:sz w:val="24"/>
          <w:szCs w:val="24"/>
        </w:rPr>
        <w:t>թիվ</w:t>
      </w:r>
      <w:r w:rsidRPr="00304A24">
        <w:rPr>
          <w:rFonts w:ascii="GHEA Grapalat" w:hAnsi="GHEA Grapalat" w:cs="Arial AM"/>
          <w:sz w:val="24"/>
          <w:szCs w:val="24"/>
          <w:lang w:val="en-US"/>
        </w:rPr>
        <w:t>_______-</w:t>
      </w:r>
      <w:r w:rsidRPr="00A3292F">
        <w:rPr>
          <w:rFonts w:ascii="GHEA Grapalat" w:hAnsi="GHEA Grapalat" w:cs="Sylfaen"/>
          <w:sz w:val="24"/>
          <w:szCs w:val="24"/>
        </w:rPr>
        <w:t>Ն</w:t>
      </w:r>
    </w:p>
    <w:p w:rsidR="00BA5C72" w:rsidRPr="00304A24" w:rsidRDefault="00BA5C72" w:rsidP="00304A24">
      <w:pPr>
        <w:spacing w:line="240" w:lineRule="auto"/>
        <w:ind w:left="8496"/>
        <w:rPr>
          <w:rFonts w:ascii="GHEA Grapalat" w:hAnsi="GHEA Grapalat"/>
          <w:sz w:val="24"/>
          <w:szCs w:val="24"/>
          <w:lang w:val="en-US"/>
        </w:rPr>
      </w:pPr>
    </w:p>
    <w:p w:rsidR="00BA5C72" w:rsidRDefault="00BA5C72" w:rsidP="00D25F5D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12-</w:t>
      </w:r>
      <w:r w:rsidRPr="00A3292F">
        <w:rPr>
          <w:rFonts w:ascii="GHEA Grapalat" w:hAnsi="GHEA Grapalat" w:cs="Sylfaen"/>
          <w:b/>
          <w:sz w:val="24"/>
          <w:szCs w:val="24"/>
        </w:rPr>
        <w:t>Ն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304A24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</w:p>
    <w:p w:rsidR="00BA5C72" w:rsidRPr="0007084F" w:rsidRDefault="00BA5C72" w:rsidP="00304A24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BA5C72" w:rsidRPr="00304A24" w:rsidRDefault="00BA5C72" w:rsidP="002B7C0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304A24">
        <w:rPr>
          <w:rFonts w:ascii="GHEA Grapalat" w:hAnsi="GHEA Grapalat" w:cs="Sylfaen"/>
          <w:sz w:val="24"/>
          <w:szCs w:val="24"/>
          <w:lang w:val="en-US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304A24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10-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3-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17-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մասերի</w:t>
      </w:r>
      <w:r w:rsidRPr="00304A24">
        <w:rPr>
          <w:rFonts w:ascii="GHEA Grapalat" w:hAnsi="GHEA Grapalat" w:cs="Sylfaen"/>
          <w:sz w:val="24"/>
          <w:szCs w:val="24"/>
          <w:lang w:val="en-US"/>
        </w:rPr>
        <w:t>, 43-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2-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ենթակա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տեսակների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աղյուսակի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1-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բաժնի 5</w:t>
      </w:r>
      <w:r w:rsidRPr="00304A24">
        <w:rPr>
          <w:rFonts w:ascii="GHEA Grapalat" w:hAnsi="GHEA Grapalat" w:cs="Sylfaen"/>
          <w:sz w:val="24"/>
          <w:szCs w:val="24"/>
          <w:lang w:val="en-US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կետի</w:t>
      </w:r>
      <w:r w:rsidRPr="00304A24">
        <w:rPr>
          <w:rFonts w:ascii="GHEA Grapalat" w:hAnsi="GHEA Grapalat" w:cs="Sylfaen"/>
          <w:sz w:val="24"/>
          <w:szCs w:val="24"/>
          <w:lang w:val="en-US"/>
        </w:rPr>
        <w:t>, «</w:t>
      </w:r>
      <w:r>
        <w:rPr>
          <w:rFonts w:ascii="GHEA Grapalat" w:hAnsi="GHEA Grapalat" w:cs="Sylfaen"/>
          <w:sz w:val="24"/>
          <w:szCs w:val="24"/>
          <w:lang w:val="en-US"/>
        </w:rPr>
        <w:t>Զենքի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9-</w:t>
      </w:r>
      <w:r>
        <w:rPr>
          <w:rFonts w:ascii="GHEA Grapalat" w:hAnsi="GHEA Grapalat" w:cs="Sylfaen"/>
          <w:sz w:val="24"/>
          <w:szCs w:val="24"/>
          <w:lang w:val="en-US"/>
        </w:rPr>
        <w:t>րդ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1-</w:t>
      </w:r>
      <w:r>
        <w:rPr>
          <w:rFonts w:ascii="GHEA Grapalat" w:hAnsi="GHEA Grapalat" w:cs="Sylfaen"/>
          <w:sz w:val="24"/>
          <w:szCs w:val="24"/>
          <w:lang w:val="en-US"/>
        </w:rPr>
        <w:t>ին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 համաձայն</w:t>
      </w:r>
      <w:r w:rsidRPr="00304A24">
        <w:rPr>
          <w:rFonts w:ascii="GHEA Grapalat" w:hAnsi="GHEA Grapalat" w:cs="Sylfaen"/>
          <w:sz w:val="24"/>
          <w:szCs w:val="24"/>
          <w:lang w:val="en-US"/>
        </w:rPr>
        <w:t xml:space="preserve">`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304A24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304A24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կառավարությունը</w:t>
      </w:r>
      <w:r w:rsidRPr="00304A24">
        <w:rPr>
          <w:rFonts w:ascii="GHEA Grapalat" w:hAnsi="GHEA Grapalat" w:cs="Arial AM"/>
          <w:sz w:val="24"/>
          <w:szCs w:val="24"/>
          <w:lang w:val="en-US"/>
        </w:rPr>
        <w:t xml:space="preserve">  </w:t>
      </w:r>
      <w:r w:rsidRPr="00304A24">
        <w:rPr>
          <w:rFonts w:ascii="GHEA Grapalat" w:hAnsi="GHEA Grapalat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ր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շ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ու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մ</w:t>
      </w:r>
      <w:r w:rsidRPr="00304A24">
        <w:rPr>
          <w:rFonts w:ascii="GHEA Grapalat" w:hAnsi="GHEA Grapalat" w:cs="Arial AM"/>
          <w:b/>
          <w:i/>
          <w:sz w:val="24"/>
          <w:szCs w:val="24"/>
          <w:lang w:val="en-US"/>
        </w:rPr>
        <w:t xml:space="preserve">   </w:t>
      </w:r>
      <w:r w:rsidRPr="00A3292F">
        <w:rPr>
          <w:rFonts w:ascii="GHEA Grapalat" w:hAnsi="GHEA Grapalat" w:cs="Sylfaen"/>
          <w:b/>
          <w:i/>
          <w:sz w:val="24"/>
          <w:szCs w:val="24"/>
        </w:rPr>
        <w:t>է</w:t>
      </w:r>
      <w:r w:rsidRPr="00304A24">
        <w:rPr>
          <w:rFonts w:ascii="GHEA Grapalat" w:hAnsi="GHEA Grapalat"/>
          <w:b/>
          <w:i/>
          <w:sz w:val="24"/>
          <w:szCs w:val="24"/>
          <w:lang w:val="en-US"/>
        </w:rPr>
        <w:t>.</w:t>
      </w:r>
    </w:p>
    <w:p w:rsidR="00BA5C72" w:rsidRPr="002B7C0F" w:rsidRDefault="00BA5C72" w:rsidP="002B7C0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07084F">
        <w:rPr>
          <w:rFonts w:ascii="GHEA Grapalat" w:hAnsi="GHEA Grapalat"/>
          <w:sz w:val="24"/>
          <w:szCs w:val="24"/>
          <w:lang w:val="en-US"/>
        </w:rPr>
        <w:t xml:space="preserve">1.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07084F">
        <w:rPr>
          <w:rFonts w:ascii="GHEA Grapalat" w:hAnsi="GHEA Grapalat" w:cs="Arial AM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2011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հունվարի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13-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Զենքի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առևտրի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զենքի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առևտրի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>
        <w:rPr>
          <w:rFonts w:ascii="GHEA Grapalat" w:hAnsi="GHEA Grapalat" w:cs="Sylfaen"/>
          <w:sz w:val="24"/>
          <w:szCs w:val="24"/>
          <w:lang w:val="en-US"/>
        </w:rPr>
        <w:t>լիցենզիա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ստանալու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հայտի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ձևերը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թ</w:t>
      </w:r>
      <w:r w:rsidRPr="00A3292F">
        <w:rPr>
          <w:rFonts w:ascii="GHEA Grapalat" w:hAnsi="GHEA Grapalat" w:cs="Sylfaen"/>
          <w:sz w:val="24"/>
          <w:szCs w:val="24"/>
        </w:rPr>
        <w:t>իվ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12-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7084F">
        <w:rPr>
          <w:rFonts w:ascii="GHEA Grapalat" w:hAnsi="GHEA Grapalat" w:cs="Sylfaen"/>
          <w:sz w:val="24"/>
          <w:szCs w:val="24"/>
          <w:lang w:val="en-US"/>
        </w:rPr>
        <w:t>1-</w:t>
      </w:r>
      <w:r w:rsidRPr="00A3292F">
        <w:rPr>
          <w:rFonts w:ascii="GHEA Grapalat" w:hAnsi="GHEA Grapalat" w:cs="Sylfaen"/>
          <w:sz w:val="24"/>
          <w:szCs w:val="24"/>
        </w:rPr>
        <w:t>ի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հավելված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   </w:t>
      </w:r>
      <w:r w:rsidRPr="0007084F">
        <w:rPr>
          <w:rFonts w:ascii="GHEA Grapalat" w:hAnsi="GHEA Grapalat" w:cs="Sylfaen"/>
          <w:sz w:val="24"/>
          <w:szCs w:val="24"/>
          <w:lang w:val="en-US"/>
        </w:rPr>
        <w:t>10-</w:t>
      </w:r>
      <w:r w:rsidRPr="00A3292F">
        <w:rPr>
          <w:rFonts w:ascii="GHEA Grapalat" w:hAnsi="GHEA Grapalat" w:cs="Sylfaen"/>
          <w:sz w:val="24"/>
          <w:szCs w:val="24"/>
        </w:rPr>
        <w:t>րդ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կետ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8-</w:t>
      </w:r>
      <w:r w:rsidRPr="00A3292F">
        <w:rPr>
          <w:rFonts w:ascii="GHEA Grapalat" w:hAnsi="GHEA Grapalat" w:cs="Sylfaen"/>
          <w:sz w:val="24"/>
          <w:szCs w:val="24"/>
        </w:rPr>
        <w:t>րդ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9-</w:t>
      </w:r>
      <w:r w:rsidRPr="00A3292F">
        <w:rPr>
          <w:rFonts w:ascii="GHEA Grapalat" w:hAnsi="GHEA Grapalat" w:cs="Sylfaen"/>
          <w:sz w:val="24"/>
          <w:szCs w:val="24"/>
        </w:rPr>
        <w:t>րդ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ենթա</w:t>
      </w:r>
      <w:r>
        <w:rPr>
          <w:rFonts w:ascii="GHEA Grapalat" w:hAnsi="GHEA Grapalat" w:cs="Sylfaen"/>
          <w:sz w:val="24"/>
          <w:szCs w:val="24"/>
        </w:rPr>
        <w:t>կետ</w:t>
      </w:r>
      <w:r>
        <w:rPr>
          <w:rFonts w:ascii="GHEA Grapalat" w:hAnsi="GHEA Grapalat" w:cs="Sylfaen"/>
          <w:sz w:val="24"/>
          <w:szCs w:val="24"/>
          <w:lang w:val="en-US"/>
        </w:rPr>
        <w:t>երն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ուժը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կորցրած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ճանաչել</w:t>
      </w:r>
      <w:r w:rsidRPr="0007084F">
        <w:rPr>
          <w:rFonts w:ascii="GHEA Grapalat" w:hAnsi="GHEA Grapalat" w:cs="Sylfaen"/>
          <w:sz w:val="24"/>
          <w:szCs w:val="24"/>
          <w:lang w:val="en-US"/>
        </w:rPr>
        <w:t>,</w:t>
      </w:r>
    </w:p>
    <w:p w:rsidR="00BA5C72" w:rsidRPr="0007084F" w:rsidRDefault="00BA5C72" w:rsidP="002B7C0F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en-US"/>
        </w:rPr>
      </w:pP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2. </w:t>
      </w:r>
      <w:r w:rsidRPr="00A3292F">
        <w:rPr>
          <w:rFonts w:ascii="GHEA Grapalat" w:hAnsi="GHEA Grapalat" w:cs="Sylfaen"/>
          <w:sz w:val="24"/>
          <w:szCs w:val="24"/>
        </w:rPr>
        <w:t>Սույն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ուժի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մեջ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է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մտնում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պաշտոնական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հրապարակման</w:t>
      </w:r>
      <w:r>
        <w:rPr>
          <w:rFonts w:ascii="GHEA Grapalat" w:hAnsi="GHEA Grapalat" w:cs="Sylfaen"/>
          <w:sz w:val="24"/>
          <w:szCs w:val="24"/>
          <w:lang w:val="en-US"/>
        </w:rPr>
        <w:t xml:space="preserve">ը </w:t>
      </w:r>
      <w:r w:rsidRPr="00A3292F">
        <w:rPr>
          <w:rFonts w:ascii="GHEA Grapalat" w:hAnsi="GHEA Grapalat" w:cs="Sylfaen"/>
          <w:sz w:val="24"/>
          <w:szCs w:val="24"/>
        </w:rPr>
        <w:t>հաջորդող</w:t>
      </w:r>
      <w:r w:rsidRPr="0007084F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</w:t>
      </w:r>
      <w:r>
        <w:rPr>
          <w:rFonts w:ascii="GHEA Grapalat" w:hAnsi="GHEA Grapalat" w:cs="Sylfaen"/>
          <w:sz w:val="24"/>
          <w:szCs w:val="24"/>
          <w:lang w:val="en-US"/>
        </w:rPr>
        <w:t>վանից</w:t>
      </w:r>
      <w:r w:rsidRPr="0007084F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BA5C72" w:rsidRPr="0007084F" w:rsidRDefault="00BA5C72" w:rsidP="00304A24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A5C72" w:rsidRPr="0007084F" w:rsidRDefault="00BA5C72" w:rsidP="00304A24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A5C72" w:rsidRPr="0007084F" w:rsidRDefault="00BA5C72" w:rsidP="00304A24">
      <w:pPr>
        <w:spacing w:after="0" w:line="360" w:lineRule="auto"/>
        <w:ind w:firstLine="720"/>
        <w:jc w:val="both"/>
        <w:rPr>
          <w:rFonts w:ascii="GHEA Grapalat" w:hAnsi="GHEA Grapalat" w:cs="Sylfaen"/>
          <w:b/>
          <w:sz w:val="24"/>
          <w:szCs w:val="24"/>
          <w:lang w:val="en-US"/>
        </w:rPr>
      </w:pPr>
    </w:p>
    <w:p w:rsidR="00BA5C72" w:rsidRPr="00CD1823" w:rsidRDefault="00BA5C72" w:rsidP="00304A24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A3292F">
        <w:rPr>
          <w:rFonts w:ascii="GHEA Grapalat" w:hAnsi="GHEA Grapalat" w:cs="Sylfaen"/>
          <w:b/>
          <w:sz w:val="24"/>
          <w:szCs w:val="24"/>
        </w:rPr>
        <w:t>ՀԱՅԱՍՏԱՆԻ</w:t>
      </w:r>
      <w:r w:rsidRPr="00CD1823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ՀԱՆՐԱՊԵՏՈՒԹՅԱՆ</w:t>
      </w: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 </w:t>
      </w:r>
    </w:p>
    <w:p w:rsidR="00BA5C72" w:rsidRPr="00CD1823" w:rsidRDefault="00BA5C72" w:rsidP="00304A24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                </w:t>
      </w:r>
      <w:r w:rsidRPr="00A3292F">
        <w:rPr>
          <w:rFonts w:ascii="GHEA Grapalat" w:hAnsi="GHEA Grapalat"/>
          <w:b/>
          <w:sz w:val="24"/>
          <w:szCs w:val="24"/>
        </w:rPr>
        <w:t>ՎԱՐՉԱՊԵՏ</w:t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  <w:r w:rsidRPr="00A3292F">
        <w:rPr>
          <w:rFonts w:ascii="GHEA Grapalat" w:hAnsi="GHEA Grapalat"/>
          <w:b/>
          <w:sz w:val="24"/>
          <w:szCs w:val="24"/>
        </w:rPr>
        <w:t>Տ</w:t>
      </w:r>
      <w:r w:rsidRPr="00CD1823">
        <w:rPr>
          <w:rFonts w:ascii="GHEA Grapalat" w:hAnsi="GHEA Grapalat"/>
          <w:b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/>
          <w:b/>
          <w:sz w:val="24"/>
          <w:szCs w:val="24"/>
        </w:rPr>
        <w:t>ՍԱՐԳՍՅԱՆ</w:t>
      </w:r>
      <w:r w:rsidRPr="00CD1823">
        <w:rPr>
          <w:rFonts w:ascii="GHEA Grapalat" w:hAnsi="GHEA Grapalat"/>
          <w:b/>
          <w:sz w:val="24"/>
          <w:szCs w:val="24"/>
          <w:lang w:val="en-US"/>
        </w:rPr>
        <w:tab/>
      </w:r>
    </w:p>
    <w:p w:rsidR="00BA5C72" w:rsidRPr="00CD1823" w:rsidRDefault="00BA5C72" w:rsidP="00304A24">
      <w:pPr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CD1823">
        <w:rPr>
          <w:rFonts w:ascii="GHEA Grapalat" w:hAnsi="GHEA Grapalat" w:cs="Sylfaen"/>
          <w:sz w:val="24"/>
          <w:szCs w:val="24"/>
          <w:lang w:val="en-US"/>
        </w:rPr>
        <w:t>«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>_______</w:t>
      </w:r>
      <w:r w:rsidRPr="00CD1823">
        <w:rPr>
          <w:rFonts w:ascii="GHEA Grapalat" w:hAnsi="GHEA Grapalat" w:cs="Sylfaen"/>
          <w:sz w:val="24"/>
          <w:szCs w:val="24"/>
          <w:lang w:val="en-US"/>
        </w:rPr>
        <w:t>»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 xml:space="preserve">  ____</w:t>
      </w:r>
      <w:r w:rsidRPr="00CD1823">
        <w:rPr>
          <w:rFonts w:ascii="GHEA Grapalat" w:hAnsi="GHEA Grapalat" w:cs="Arial Armenian"/>
          <w:sz w:val="24"/>
          <w:szCs w:val="24"/>
          <w:u w:val="single"/>
          <w:lang w:val="en-US"/>
        </w:rPr>
        <w:t xml:space="preserve">           </w:t>
      </w:r>
      <w:r w:rsidRPr="00CD1823">
        <w:rPr>
          <w:rFonts w:ascii="GHEA Grapalat" w:hAnsi="GHEA Grapalat"/>
          <w:sz w:val="24"/>
          <w:szCs w:val="24"/>
          <w:lang w:val="en-US"/>
        </w:rPr>
        <w:t>2012</w:t>
      </w:r>
      <w:r w:rsidRPr="00A3292F">
        <w:rPr>
          <w:rFonts w:ascii="GHEA Grapalat" w:hAnsi="GHEA Grapalat" w:cs="Sylfaen"/>
          <w:sz w:val="24"/>
          <w:szCs w:val="24"/>
        </w:rPr>
        <w:t>թ</w:t>
      </w:r>
      <w:r w:rsidRPr="00CD1823">
        <w:rPr>
          <w:rFonts w:ascii="GHEA Grapalat" w:hAnsi="GHEA Grapalat" w:cs="Arial Armenian"/>
          <w:sz w:val="24"/>
          <w:szCs w:val="24"/>
          <w:lang w:val="en-US"/>
        </w:rPr>
        <w:t>.</w:t>
      </w:r>
    </w:p>
    <w:p w:rsidR="00BA5C72" w:rsidRPr="00CD1823" w:rsidRDefault="00BA5C72" w:rsidP="00304A24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  <w:r w:rsidRPr="00CD1823">
        <w:rPr>
          <w:rFonts w:ascii="GHEA Grapalat" w:hAnsi="GHEA Grapalat"/>
          <w:sz w:val="24"/>
          <w:szCs w:val="24"/>
          <w:lang w:val="en-US"/>
        </w:rPr>
        <w:t xml:space="preserve">                  </w:t>
      </w:r>
      <w:r w:rsidRPr="00A3292F">
        <w:rPr>
          <w:rFonts w:ascii="GHEA Grapalat" w:hAnsi="GHEA Grapalat"/>
          <w:sz w:val="24"/>
          <w:szCs w:val="24"/>
        </w:rPr>
        <w:t>ք</w:t>
      </w:r>
      <w:r w:rsidRPr="00CD1823">
        <w:rPr>
          <w:rFonts w:ascii="GHEA Grapalat" w:hAnsi="GHEA Grapalat"/>
          <w:sz w:val="24"/>
          <w:szCs w:val="24"/>
          <w:lang w:val="en-US"/>
        </w:rPr>
        <w:t xml:space="preserve">. </w:t>
      </w:r>
      <w:r w:rsidRPr="00A3292F">
        <w:rPr>
          <w:rFonts w:ascii="GHEA Grapalat" w:hAnsi="GHEA Grapalat" w:cs="Sylfaen"/>
          <w:sz w:val="24"/>
          <w:szCs w:val="24"/>
        </w:rPr>
        <w:t>Երևան</w:t>
      </w:r>
    </w:p>
    <w:p w:rsidR="00BA5C72" w:rsidRPr="00CD1823" w:rsidRDefault="00BA5C72" w:rsidP="00CB2311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BA5C72" w:rsidRDefault="00BA5C72" w:rsidP="00CB2311">
      <w:pPr>
        <w:ind w:firstLine="720"/>
        <w:jc w:val="right"/>
        <w:rPr>
          <w:rFonts w:ascii="GHEA Grapalat" w:hAnsi="GHEA Grapalat"/>
          <w:sz w:val="24"/>
          <w:szCs w:val="24"/>
          <w:lang w:val="en-US"/>
        </w:rPr>
      </w:pPr>
    </w:p>
    <w:p w:rsidR="00BA5C72" w:rsidRDefault="00BA5C72" w:rsidP="00D25F5D">
      <w:pPr>
        <w:spacing w:after="0"/>
        <w:jc w:val="both"/>
        <w:rPr>
          <w:rFonts w:ascii="GHEA Grapalat" w:hAnsi="GHEA Grapalat" w:cs="Sylfaen"/>
          <w:sz w:val="24"/>
          <w:szCs w:val="24"/>
          <w:u w:val="single"/>
          <w:lang w:val="en-US"/>
        </w:rPr>
      </w:pPr>
    </w:p>
    <w:p w:rsidR="00BA5C72" w:rsidRPr="0061730E" w:rsidRDefault="00BA5C72" w:rsidP="00D25F5D">
      <w:pPr>
        <w:spacing w:after="0"/>
        <w:jc w:val="both"/>
        <w:rPr>
          <w:rFonts w:ascii="GHEA Grapalat" w:hAnsi="GHEA Grapalat"/>
          <w:sz w:val="24"/>
          <w:szCs w:val="24"/>
          <w:lang w:val="en-US"/>
        </w:rPr>
      </w:pPr>
    </w:p>
    <w:p w:rsidR="00BA5C72" w:rsidRPr="005029CF" w:rsidRDefault="00BA5C72" w:rsidP="005029CF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 w:cs="Sylfaen"/>
          <w:b/>
          <w:sz w:val="24"/>
          <w:szCs w:val="24"/>
          <w:lang w:val="af-ZA"/>
        </w:rPr>
        <w:t>Հ Ի Մ Ն Ա Վ Ո Ր ՈՒ Մ</w:t>
      </w:r>
    </w:p>
    <w:p w:rsidR="00BA5C72" w:rsidRDefault="00BA5C7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5029CF"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5-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2048-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934071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»,</w:t>
      </w:r>
    </w:p>
    <w:p w:rsidR="00BA5C72" w:rsidRDefault="00BA5C7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2011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հունվարի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13-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12-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BA5C72" w:rsidRDefault="00BA5C7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նոյեմբերի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28-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2071-</w:t>
      </w:r>
      <w:r>
        <w:rPr>
          <w:rFonts w:ascii="GHEA Grapalat" w:hAnsi="GHEA Grapalat" w:cs="Sylfaen"/>
          <w:b/>
          <w:sz w:val="24"/>
          <w:szCs w:val="24"/>
          <w:lang w:val="af-ZA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փոփոխություն</w:t>
      </w:r>
      <w:r>
        <w:rPr>
          <w:rFonts w:ascii="GHEA Grapalat" w:hAnsi="GHEA Grapalat" w:cs="Sylfaen"/>
          <w:b/>
          <w:sz w:val="24"/>
          <w:szCs w:val="24"/>
          <w:lang w:val="en-US"/>
        </w:rPr>
        <w:t>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BA5C72" w:rsidRDefault="00BA5C72" w:rsidP="001750B2">
      <w:pPr>
        <w:spacing w:after="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2005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դեկտեմբերի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22-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2302-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>և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 w:rsidRPr="005029CF">
        <w:rPr>
          <w:rFonts w:ascii="GHEA Grapalat" w:hAnsi="GHEA Grapalat" w:cs="Sylfaen"/>
          <w:b/>
          <w:sz w:val="24"/>
          <w:szCs w:val="24"/>
          <w:lang w:val="af-ZA"/>
        </w:rPr>
        <w:t>»</w:t>
      </w:r>
      <w:r>
        <w:rPr>
          <w:rFonts w:ascii="GHEA Grapalat" w:hAnsi="GHEA Grapalat" w:cs="Sylfaen"/>
          <w:b/>
          <w:sz w:val="24"/>
          <w:szCs w:val="24"/>
          <w:lang w:val="af-ZA"/>
        </w:rPr>
        <w:t>,</w:t>
      </w:r>
    </w:p>
    <w:p w:rsidR="00BA5C72" w:rsidRDefault="00BA5C72" w:rsidP="001750B2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այաստանի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</w:t>
      </w:r>
      <w:r w:rsidRPr="00A3292F">
        <w:rPr>
          <w:rFonts w:ascii="GHEA Grapalat" w:hAnsi="GHEA Grapalat" w:cs="Sylfaen"/>
          <w:b/>
          <w:sz w:val="24"/>
          <w:szCs w:val="24"/>
        </w:rPr>
        <w:t>անրապետության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կառավարության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2012 </w:t>
      </w:r>
      <w:r w:rsidRPr="00A3292F">
        <w:rPr>
          <w:rFonts w:ascii="GHEA Grapalat" w:hAnsi="GHEA Grapalat" w:cs="Sylfaen"/>
          <w:b/>
          <w:sz w:val="24"/>
          <w:szCs w:val="24"/>
        </w:rPr>
        <w:t>թվականի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օգոստոսի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30-</w:t>
      </w:r>
      <w:r w:rsidRPr="00A3292F">
        <w:rPr>
          <w:rFonts w:ascii="GHEA Grapalat" w:hAnsi="GHEA Grapalat" w:cs="Sylfaen"/>
          <w:b/>
          <w:sz w:val="24"/>
          <w:szCs w:val="24"/>
        </w:rPr>
        <w:t>ի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b/>
          <w:sz w:val="24"/>
          <w:szCs w:val="24"/>
        </w:rPr>
        <w:t>թիվ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1152-</w:t>
      </w:r>
      <w:r>
        <w:rPr>
          <w:rFonts w:ascii="GHEA Grapalat" w:hAnsi="GHEA Grapalat" w:cs="Sylfaen"/>
          <w:b/>
          <w:sz w:val="24"/>
          <w:szCs w:val="24"/>
          <w:lang w:val="en-US"/>
        </w:rPr>
        <w:t>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որոշման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մեջ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փոփոխություններ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կատարելու</w:t>
      </w:r>
      <w:r w:rsidRPr="001750B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b/>
          <w:sz w:val="24"/>
          <w:szCs w:val="24"/>
        </w:rPr>
        <w:t>մասին</w:t>
      </w:r>
      <w:r>
        <w:rPr>
          <w:rFonts w:ascii="GHEA Grapalat" w:hAnsi="GHEA Grapalat" w:cs="Sylfaen"/>
          <w:b/>
          <w:sz w:val="24"/>
          <w:szCs w:val="24"/>
          <w:lang w:val="af-ZA"/>
        </w:rPr>
        <w:t>»</w:t>
      </w:r>
    </w:p>
    <w:p w:rsidR="00BA5C72" w:rsidRDefault="00BA5C72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3292F">
        <w:rPr>
          <w:rFonts w:ascii="GHEA Grapalat" w:hAnsi="GHEA Grapalat"/>
          <w:b/>
          <w:sz w:val="24"/>
          <w:szCs w:val="24"/>
        </w:rPr>
        <w:t>ՀՀ</w:t>
      </w:r>
      <w:r w:rsidRPr="00A3292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կառավարության</w:t>
      </w:r>
      <w:r w:rsidRPr="005029C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b/>
          <w:sz w:val="24"/>
          <w:szCs w:val="24"/>
        </w:rPr>
        <w:t>որոշումների</w:t>
      </w:r>
      <w:r>
        <w:rPr>
          <w:rFonts w:ascii="GHEA Grapalat" w:hAnsi="GHEA Grapalat"/>
          <w:b/>
          <w:sz w:val="24"/>
          <w:szCs w:val="24"/>
          <w:lang w:val="af-ZA"/>
        </w:rPr>
        <w:t xml:space="preserve"> ընդունման</w:t>
      </w:r>
    </w:p>
    <w:p w:rsidR="00BA5C72" w:rsidRPr="00D25F5D" w:rsidRDefault="00BA5C72" w:rsidP="00D25F5D">
      <w:pPr>
        <w:spacing w:after="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BA5C72" w:rsidRPr="00AD6D36" w:rsidRDefault="00BA5C72" w:rsidP="005029CF">
      <w:pPr>
        <w:ind w:firstLine="708"/>
        <w:rPr>
          <w:rFonts w:ascii="GHEA Grapalat" w:hAnsi="GHEA Grapalat"/>
          <w:sz w:val="24"/>
          <w:szCs w:val="24"/>
          <w:lang w:val="af-ZA"/>
        </w:rPr>
      </w:pP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1. </w:t>
      </w:r>
      <w:r w:rsidRPr="00AD6D36">
        <w:rPr>
          <w:rFonts w:ascii="GHEA Grapalat" w:hAnsi="GHEA Grapalat"/>
          <w:b/>
          <w:sz w:val="24"/>
          <w:szCs w:val="24"/>
        </w:rPr>
        <w:t>Ընթացիկ</w:t>
      </w: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6D36">
        <w:rPr>
          <w:rFonts w:ascii="GHEA Grapalat" w:hAnsi="GHEA Grapalat"/>
          <w:b/>
          <w:sz w:val="24"/>
          <w:szCs w:val="24"/>
        </w:rPr>
        <w:t>իրավիճակը</w:t>
      </w: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D6D36">
        <w:rPr>
          <w:rFonts w:ascii="GHEA Grapalat" w:hAnsi="GHEA Grapalat"/>
          <w:b/>
          <w:sz w:val="24"/>
          <w:szCs w:val="24"/>
        </w:rPr>
        <w:t>և</w:t>
      </w:r>
      <w:r w:rsidRPr="00AD6D36">
        <w:rPr>
          <w:rFonts w:ascii="GHEA Grapalat" w:hAnsi="GHEA Grapalat"/>
          <w:b/>
          <w:sz w:val="24"/>
          <w:szCs w:val="24"/>
          <w:lang w:val="af-ZA"/>
        </w:rPr>
        <w:t xml:space="preserve"> իրավական ակտերի ընդունման ան</w:t>
      </w:r>
      <w:r w:rsidRPr="00AD6D36">
        <w:rPr>
          <w:rFonts w:ascii="GHEA Grapalat" w:hAnsi="GHEA Grapalat"/>
          <w:b/>
          <w:sz w:val="24"/>
          <w:szCs w:val="24"/>
        </w:rPr>
        <w:t>հրաժեշտությունը</w:t>
      </w:r>
      <w:r w:rsidRPr="00AD6D36">
        <w:rPr>
          <w:rFonts w:ascii="GHEA Grapalat" w:hAnsi="GHEA Grapalat"/>
          <w:sz w:val="24"/>
          <w:szCs w:val="24"/>
          <w:lang w:val="af-ZA"/>
        </w:rPr>
        <w:t>.</w:t>
      </w:r>
    </w:p>
    <w:p w:rsidR="00BA5C72" w:rsidRDefault="00BA5C72" w:rsidP="00EA21F3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ՀՀ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կառավարության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որոշումների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նախագծերի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նախապատրաստումը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պայմանավորված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5029C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լրացումներ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կատարելու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ապրիլի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2</w:t>
      </w:r>
      <w:r>
        <w:rPr>
          <w:rFonts w:ascii="GHEA Grapalat" w:hAnsi="GHEA Grapalat" w:cs="Sylfaen"/>
          <w:sz w:val="24"/>
          <w:szCs w:val="24"/>
          <w:lang w:val="af-ZA"/>
        </w:rPr>
        <w:t>9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ՀՕ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48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A90C84">
        <w:rPr>
          <w:rFonts w:ascii="GHEA Grapalat" w:hAnsi="GHEA Grapalat" w:cs="Sylfaen"/>
          <w:sz w:val="24"/>
          <w:szCs w:val="24"/>
          <w:lang w:val="af-ZA"/>
        </w:rPr>
        <w:t>,</w:t>
      </w:r>
      <w:r w:rsidRPr="00A90C8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«Պետական տուրքի մասին» Հայաստանի Հանրապետության օրենքում լրացումներ և փոփոխություններ կատարելու մասին» Հայաստանի Հանրապետության 2013 թվականի ապրիլի 28-ի ՀՕ-49-Ն,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փոփոխություններ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լրացում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կատարելու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>
        <w:rPr>
          <w:rFonts w:ascii="GHEA Grapalat" w:hAnsi="GHEA Grapalat" w:cs="Sylfaen"/>
          <w:sz w:val="24"/>
          <w:szCs w:val="24"/>
          <w:lang w:val="af-ZA"/>
        </w:rPr>
        <w:t xml:space="preserve"> 2013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թվականի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հունիսի 19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 w:rsidRPr="00A3292F">
        <w:rPr>
          <w:rFonts w:ascii="GHEA Grapalat" w:hAnsi="GHEA Grapalat" w:cs="Sylfaen"/>
          <w:sz w:val="24"/>
          <w:szCs w:val="24"/>
        </w:rPr>
        <w:t>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ՀՕ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87</w:t>
      </w:r>
      <w:r w:rsidRPr="005029CF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af-ZA"/>
        </w:rPr>
        <w:t>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</w:t>
      </w:r>
      <w:r>
        <w:rPr>
          <w:rFonts w:ascii="GHEA Grapalat" w:hAnsi="GHEA Grapalat" w:cs="Sylfaen"/>
          <w:sz w:val="24"/>
          <w:szCs w:val="24"/>
          <w:lang w:val="en-US"/>
        </w:rPr>
        <w:t>ների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ընդունմամբ</w:t>
      </w:r>
      <w:r w:rsidRPr="005029CF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BA5C72" w:rsidRDefault="00BA5C72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21F3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առևտուրը</w:t>
      </w:r>
      <w:r>
        <w:rPr>
          <w:rFonts w:ascii="GHEA Grapalat" w:hAnsi="GHEA Grapalat" w:cs="Sylfaen"/>
          <w:sz w:val="24"/>
          <w:szCs w:val="24"/>
          <w:lang w:val="af-ZA"/>
        </w:rPr>
        <w:t>»</w:t>
      </w:r>
      <w:r w:rsidRPr="00EA21F3">
        <w:rPr>
          <w:rFonts w:ascii="GHEA Grapalat" w:hAnsi="GHEA Grapalat" w:cs="Sylfaen"/>
          <w:sz w:val="24"/>
          <w:szCs w:val="24"/>
          <w:lang w:val="af-ZA"/>
        </w:rPr>
        <w:t>, «</w:t>
      </w:r>
      <w:r w:rsidRPr="00A3292F">
        <w:rPr>
          <w:rFonts w:ascii="GHEA Grapalat" w:hAnsi="GHEA Grapalat" w:cs="Sylfaen"/>
          <w:sz w:val="24"/>
          <w:szCs w:val="24"/>
        </w:rPr>
        <w:t>Զենքի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>», «</w:t>
      </w:r>
      <w:r w:rsidRPr="00A3292F">
        <w:rPr>
          <w:rFonts w:ascii="GHEA Grapalat" w:hAnsi="GHEA Grapalat" w:cs="Sylfaen"/>
          <w:sz w:val="24"/>
          <w:szCs w:val="24"/>
        </w:rPr>
        <w:t>Պայթուցիկ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նյութերի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պայթեցման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սարքավորումների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արտադրություն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>
        <w:rPr>
          <w:rFonts w:ascii="GHEA Grapalat" w:hAnsi="GHEA Grapalat" w:cs="Sylfaen"/>
          <w:sz w:val="24"/>
          <w:szCs w:val="24"/>
          <w:lang w:val="af-ZA"/>
        </w:rPr>
        <w:t>»,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«</w:t>
      </w:r>
      <w:r w:rsidRPr="00A3292F">
        <w:rPr>
          <w:rFonts w:ascii="GHEA Grapalat" w:hAnsi="GHEA Grapalat" w:cs="Sylfaen"/>
          <w:sz w:val="24"/>
          <w:szCs w:val="24"/>
        </w:rPr>
        <w:t>Ինկասացիոն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ծառայությունների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մատուցում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և «Մասնավոր պահնորդական գործունեությունը» </w:t>
      </w:r>
      <w:r w:rsidRPr="00A3292F">
        <w:rPr>
          <w:rFonts w:ascii="GHEA Grapalat" w:hAnsi="GHEA Grapalat" w:cs="Sylfaen"/>
          <w:sz w:val="24"/>
          <w:szCs w:val="24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որոշումներով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A3292F">
        <w:rPr>
          <w:rFonts w:ascii="GHEA Grapalat" w:hAnsi="GHEA Grapalat" w:cs="Sylfaen"/>
          <w:sz w:val="24"/>
          <w:szCs w:val="24"/>
        </w:rPr>
        <w:t>բարդ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ընթացակարգով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ենթակա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գործունեության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տեսակներ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>Գործող լ</w:t>
      </w:r>
      <w:r w:rsidRPr="00A3292F">
        <w:rPr>
          <w:rFonts w:ascii="GHEA Grapalat" w:hAnsi="GHEA Grapalat" w:cs="Sylfaen"/>
          <w:sz w:val="24"/>
          <w:szCs w:val="24"/>
        </w:rPr>
        <w:t>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կարգերով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սահմանված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լիցենզիա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ստանալու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համար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անհրաժեշտ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փաստաթղթերի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ցանկում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ընդգրկված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նաև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պետական տուրքի վճարման անդորրագիրը և հարկ վճարողի հաշվառման համարի մասին տեղեկատվությունը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af-ZA"/>
        </w:rPr>
        <w:t xml:space="preserve">Քանի որ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հարկ վճարողի հաշվառման համարը ներկայացնելու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վերացել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ինչպես նաև փոփոխվել է պետական տուրքի վճարման ընթացակարգը,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A5C72" w:rsidRPr="00EA21F3" w:rsidRDefault="00BA5C72" w:rsidP="00DA6AEB">
      <w:pPr>
        <w:spacing w:after="0" w:line="360" w:lineRule="auto"/>
        <w:ind w:firstLine="708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Բացի այդ, </w:t>
      </w:r>
      <w:r w:rsidRPr="005029CF">
        <w:rPr>
          <w:rFonts w:ascii="GHEA Grapalat" w:hAnsi="GHEA Grapalat" w:cs="Sylfaen"/>
          <w:sz w:val="24"/>
          <w:szCs w:val="24"/>
          <w:lang w:val="af-ZA"/>
        </w:rPr>
        <w:t>«</w:t>
      </w:r>
      <w:r w:rsidRPr="00A3292F">
        <w:rPr>
          <w:rFonts w:ascii="GHEA Grapalat" w:hAnsi="GHEA Grapalat" w:cs="Sylfaen"/>
          <w:sz w:val="24"/>
          <w:szCs w:val="24"/>
        </w:rPr>
        <w:t>Լիցենզավորման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3292F">
        <w:rPr>
          <w:rFonts w:ascii="GHEA Grapalat" w:hAnsi="GHEA Grapalat" w:cs="Sylfaen"/>
          <w:sz w:val="24"/>
          <w:szCs w:val="24"/>
        </w:rPr>
        <w:t>մասին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»  </w:t>
      </w:r>
      <w:r w:rsidRPr="00A3292F">
        <w:rPr>
          <w:rFonts w:ascii="GHEA Grapalat" w:hAnsi="GHEA Grapalat" w:cs="Sylfaen"/>
          <w:sz w:val="24"/>
          <w:szCs w:val="24"/>
        </w:rPr>
        <w:t>Հայաստանի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Հանրապետության</w:t>
      </w:r>
      <w:r w:rsidRPr="005029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 w:cs="Sylfaen"/>
          <w:sz w:val="24"/>
          <w:szCs w:val="24"/>
        </w:rPr>
        <w:t>օրենքում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կատարված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փոփոխությունների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փոփոխվել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լիցենզիայի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տրման</w:t>
      </w:r>
      <w:r w:rsidRPr="005442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Pr="00FC0A6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է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առաջացել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կարգերով</w:t>
      </w:r>
      <w:r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ժամկետները</w:t>
      </w:r>
      <w:r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համապատասխանեցնել</w:t>
      </w:r>
      <w:r w:rsidRPr="001750B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A5C72" w:rsidRPr="00EA21F3" w:rsidRDefault="00BA5C72" w:rsidP="00EA21F3">
      <w:pPr>
        <w:numPr>
          <w:ilvl w:val="0"/>
          <w:numId w:val="2"/>
        </w:numPr>
        <w:spacing w:line="240" w:lineRule="auto"/>
        <w:rPr>
          <w:rFonts w:ascii="GHEA Grapalat" w:hAnsi="GHEA Grapalat"/>
          <w:sz w:val="24"/>
          <w:szCs w:val="24"/>
        </w:rPr>
      </w:pPr>
      <w:r w:rsidRPr="00AD6D36">
        <w:rPr>
          <w:rFonts w:ascii="GHEA Grapalat" w:hAnsi="GHEA Grapalat"/>
          <w:b/>
          <w:sz w:val="24"/>
          <w:szCs w:val="24"/>
          <w:lang w:val="en-US"/>
        </w:rPr>
        <w:t>Առաջարկվող կարգավորման բնույթը</w:t>
      </w:r>
      <w:r w:rsidRPr="00AD6D36">
        <w:rPr>
          <w:rFonts w:ascii="GHEA Grapalat" w:hAnsi="GHEA Grapalat"/>
          <w:b/>
          <w:sz w:val="24"/>
          <w:szCs w:val="24"/>
        </w:rPr>
        <w:t>.</w:t>
      </w:r>
    </w:p>
    <w:p w:rsidR="00BA5C72" w:rsidRPr="00EA21F3" w:rsidRDefault="00BA5C72" w:rsidP="003517FF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Ներկայացվող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նախագծերով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Մասնավորապես, լիցենզիա ստանալու համար ներկայացվող փաստաթղթերի ցանկից հանվում են հարկ վճարողի հաշվառման համարի վերաբերյալ տեղեկատվությունը և պետական տուրքի վճարման անդորրագիր ներկայացնելու պահանջները և փոփոխվում է լիցենզիա տալու ժամկետը՝ 30 օրվա փոխարեն սահմանելով 23 աշխատանքային օր՝ «Լիցենզավորման մասին» օրենքին համապատասխան։ ՀՀ կառավարության 2002 թվականի դեկտեմբերի 5-ի թիվ 2048-Ն և ՀՀ կառավարության 2011 թվականի հունվարի 13-ի թիվ 12-Ն որոշումներում ժամկետները չեն փոխվել, քանի որ «Լիցենզավորման մասին» ՀՀ օրենքի 26-րդ հոդվածի 2-րդ մասով նախատեսված է, որ «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en-US"/>
        </w:rPr>
        <w:t>բ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լիցենզիան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տրվում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լիցենզիա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ստանալու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համար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սույն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բոլոր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փաստաթղթերը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ներկայացվելուց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հետո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` 23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աշխատանքային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օրվա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ընթացքում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եթե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օրենքով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այլ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նախատեսված</w:t>
      </w:r>
      <w:r w:rsidRPr="00C1513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C1513B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չէ</w:t>
      </w:r>
      <w:r>
        <w:rPr>
          <w:rFonts w:ascii="GHEA Grapalat" w:hAnsi="GHEA Grapalat" w:cs="Sylfaen"/>
          <w:sz w:val="24"/>
          <w:szCs w:val="24"/>
          <w:lang w:val="af-ZA"/>
        </w:rPr>
        <w:t>», իսկ «Զենքի մասին» ՀՀ օրենքի 9-րդ հոդվածով լիցենզիա տալու ժամկետ է սահմանված մեկ ամիս։</w:t>
      </w:r>
    </w:p>
    <w:p w:rsidR="00BA5C72" w:rsidRPr="00E810AE" w:rsidRDefault="00BA5C72" w:rsidP="00F51E0C">
      <w:pPr>
        <w:spacing w:line="360" w:lineRule="auto"/>
        <w:ind w:firstLine="708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E810AE">
        <w:rPr>
          <w:rFonts w:ascii="GHEA Grapalat" w:hAnsi="GHEA Grapalat"/>
          <w:b/>
          <w:sz w:val="24"/>
          <w:szCs w:val="24"/>
          <w:lang w:val="af-ZA"/>
        </w:rPr>
        <w:t>3.</w:t>
      </w:r>
      <w:r w:rsidRPr="00E810A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Նախագծի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մշակման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գործընթացում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ներգրավված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ինստիտուտները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անձինք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և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նրանց</w:t>
      </w:r>
      <w:r w:rsidRPr="00E810A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F51E0C">
        <w:rPr>
          <w:rFonts w:ascii="GHEA Grapalat" w:hAnsi="GHEA Grapalat"/>
          <w:b/>
          <w:sz w:val="24"/>
          <w:szCs w:val="24"/>
          <w:lang w:val="en-US"/>
        </w:rPr>
        <w:t>դիրքորոշումը</w:t>
      </w:r>
      <w:r w:rsidRPr="00E810AE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BA5C72" w:rsidRPr="002738E4" w:rsidRDefault="00BA5C72" w:rsidP="00FC0A6A">
      <w:pPr>
        <w:spacing w:line="360" w:lineRule="auto"/>
        <w:ind w:firstLine="708"/>
        <w:jc w:val="both"/>
        <w:rPr>
          <w:rFonts w:ascii="GHEA Grapalat" w:hAnsi="GHEA Grapalat"/>
          <w:sz w:val="24"/>
          <w:szCs w:val="24"/>
          <w:lang w:val="af-ZA"/>
        </w:rPr>
      </w:pPr>
      <w:r w:rsidRPr="00A3292F">
        <w:rPr>
          <w:rFonts w:ascii="GHEA Grapalat" w:hAnsi="GHEA Grapalat"/>
          <w:sz w:val="24"/>
          <w:szCs w:val="24"/>
        </w:rPr>
        <w:t>Նախագծերը</w:t>
      </w:r>
      <w:r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մշակվել</w:t>
      </w:r>
      <w:r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են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ՀՀ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ոստիկանության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իրավաբանական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վարչությ</w:t>
      </w:r>
      <w:r>
        <w:rPr>
          <w:rFonts w:ascii="GHEA Grapalat" w:hAnsi="GHEA Grapalat"/>
          <w:sz w:val="24"/>
          <w:szCs w:val="24"/>
          <w:lang w:val="en-US"/>
        </w:rPr>
        <w:t>ան</w:t>
      </w:r>
      <w:r w:rsidRPr="00FC0A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3292F">
        <w:rPr>
          <w:rFonts w:ascii="GHEA Grapalat" w:hAnsi="GHEA Grapalat"/>
          <w:sz w:val="24"/>
          <w:szCs w:val="24"/>
        </w:rPr>
        <w:t>կողմից</w:t>
      </w:r>
      <w:r w:rsidRPr="002738E4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BA5C72" w:rsidRPr="00A82575" w:rsidRDefault="00BA5C72" w:rsidP="00A82575">
      <w:pPr>
        <w:numPr>
          <w:ilvl w:val="0"/>
          <w:numId w:val="1"/>
        </w:numPr>
        <w:spacing w:after="0" w:line="240" w:lineRule="auto"/>
        <w:rPr>
          <w:rFonts w:ascii="GHEA Grapalat" w:hAnsi="GHEA Grapalat"/>
          <w:b/>
          <w:sz w:val="24"/>
          <w:szCs w:val="24"/>
        </w:rPr>
      </w:pPr>
      <w:r w:rsidRPr="00A82575">
        <w:rPr>
          <w:rFonts w:ascii="GHEA Grapalat" w:hAnsi="GHEA Grapalat"/>
          <w:b/>
          <w:sz w:val="24"/>
          <w:szCs w:val="24"/>
        </w:rPr>
        <w:t xml:space="preserve">Ակնկալվող արդյունքները. </w:t>
      </w:r>
    </w:p>
    <w:p w:rsidR="00BA5C72" w:rsidRPr="00A82575" w:rsidRDefault="00BA5C72" w:rsidP="00A82575">
      <w:pPr>
        <w:spacing w:after="0" w:line="240" w:lineRule="auto"/>
        <w:ind w:left="708"/>
        <w:rPr>
          <w:rFonts w:ascii="GHEA Grapalat" w:hAnsi="GHEA Grapalat"/>
          <w:b/>
          <w:sz w:val="24"/>
          <w:szCs w:val="24"/>
        </w:rPr>
      </w:pPr>
    </w:p>
    <w:p w:rsidR="00BA5C72" w:rsidRPr="00946942" w:rsidRDefault="00BA5C72" w:rsidP="00D25F5D">
      <w:p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ab/>
      </w:r>
      <w:r>
        <w:rPr>
          <w:rFonts w:ascii="GHEA Grapalat" w:hAnsi="GHEA Grapalat"/>
          <w:sz w:val="24"/>
          <w:szCs w:val="24"/>
          <w:lang w:val="en-US"/>
        </w:rPr>
        <w:t>Նախագծերի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ընդունման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արդյունքում</w:t>
      </w:r>
      <w:r w:rsidRPr="00721AE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կարգերը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համապատասխանեցվում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>
        <w:rPr>
          <w:rFonts w:ascii="GHEA Grapalat" w:hAnsi="GHEA Grapalat" w:cs="Sylfaen"/>
          <w:sz w:val="24"/>
          <w:szCs w:val="24"/>
          <w:lang w:val="en-US"/>
        </w:rPr>
        <w:t>Լիցենզավորման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>
        <w:rPr>
          <w:rFonts w:ascii="GHEA Grapalat" w:hAnsi="GHEA Grapalat" w:cs="Sylfaen"/>
          <w:sz w:val="24"/>
          <w:szCs w:val="24"/>
          <w:lang w:val="en-US"/>
        </w:rPr>
        <w:t>ՀՀ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EA21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Pr="00EA21F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BA5C72" w:rsidRDefault="00BA5C72" w:rsidP="00C2455C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sectPr w:rsidR="00BA5C72" w:rsidSect="00304A24">
      <w:pgSz w:w="11906" w:h="16838"/>
      <w:pgMar w:top="426" w:right="746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368E8"/>
    <w:multiLevelType w:val="hybridMultilevel"/>
    <w:tmpl w:val="7F28B4E6"/>
    <w:lvl w:ilvl="0" w:tplc="FBB6F89E">
      <w:start w:val="1"/>
      <w:numFmt w:val="decimal"/>
      <w:lvlText w:val="%1)"/>
      <w:lvlJc w:val="left"/>
      <w:pPr>
        <w:ind w:left="1833" w:hanging="112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3DCE58A6"/>
    <w:multiLevelType w:val="hybridMultilevel"/>
    <w:tmpl w:val="B1464F00"/>
    <w:lvl w:ilvl="0" w:tplc="259E943E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63127A32"/>
    <w:multiLevelType w:val="hybridMultilevel"/>
    <w:tmpl w:val="16503F68"/>
    <w:lvl w:ilvl="0" w:tplc="3840450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292F"/>
    <w:rsid w:val="00023113"/>
    <w:rsid w:val="0007084F"/>
    <w:rsid w:val="000B0A2D"/>
    <w:rsid w:val="000C25DC"/>
    <w:rsid w:val="001109AF"/>
    <w:rsid w:val="00125372"/>
    <w:rsid w:val="00134A9D"/>
    <w:rsid w:val="00152DD9"/>
    <w:rsid w:val="001653DE"/>
    <w:rsid w:val="001750B2"/>
    <w:rsid w:val="00177B18"/>
    <w:rsid w:val="001A0E78"/>
    <w:rsid w:val="001B5023"/>
    <w:rsid w:val="00205AAD"/>
    <w:rsid w:val="0025043E"/>
    <w:rsid w:val="0026761E"/>
    <w:rsid w:val="002738E4"/>
    <w:rsid w:val="002A2AF7"/>
    <w:rsid w:val="002B6893"/>
    <w:rsid w:val="002B7C0F"/>
    <w:rsid w:val="00304A24"/>
    <w:rsid w:val="00333511"/>
    <w:rsid w:val="003517FF"/>
    <w:rsid w:val="00387F53"/>
    <w:rsid w:val="003F3244"/>
    <w:rsid w:val="0040528C"/>
    <w:rsid w:val="00431565"/>
    <w:rsid w:val="004F4E54"/>
    <w:rsid w:val="005011FB"/>
    <w:rsid w:val="005029CF"/>
    <w:rsid w:val="005442C7"/>
    <w:rsid w:val="00553DFE"/>
    <w:rsid w:val="00563A66"/>
    <w:rsid w:val="00590225"/>
    <w:rsid w:val="005B072A"/>
    <w:rsid w:val="0061010E"/>
    <w:rsid w:val="00612C32"/>
    <w:rsid w:val="0061730E"/>
    <w:rsid w:val="0062144E"/>
    <w:rsid w:val="00664D13"/>
    <w:rsid w:val="00721AE0"/>
    <w:rsid w:val="00751AC7"/>
    <w:rsid w:val="00790D63"/>
    <w:rsid w:val="007C6FF1"/>
    <w:rsid w:val="007D38EA"/>
    <w:rsid w:val="007F38FA"/>
    <w:rsid w:val="00806DA9"/>
    <w:rsid w:val="0084701D"/>
    <w:rsid w:val="00861B45"/>
    <w:rsid w:val="008C77EB"/>
    <w:rsid w:val="00934071"/>
    <w:rsid w:val="00946942"/>
    <w:rsid w:val="0095618E"/>
    <w:rsid w:val="009A4CE8"/>
    <w:rsid w:val="009B6AB4"/>
    <w:rsid w:val="009C297D"/>
    <w:rsid w:val="009D50D5"/>
    <w:rsid w:val="00A3292F"/>
    <w:rsid w:val="00A55B1D"/>
    <w:rsid w:val="00A77630"/>
    <w:rsid w:val="00A82575"/>
    <w:rsid w:val="00A90C84"/>
    <w:rsid w:val="00AC097F"/>
    <w:rsid w:val="00AC33A7"/>
    <w:rsid w:val="00AD6D36"/>
    <w:rsid w:val="00B403A5"/>
    <w:rsid w:val="00B4184B"/>
    <w:rsid w:val="00B8576A"/>
    <w:rsid w:val="00BA5C72"/>
    <w:rsid w:val="00C1513B"/>
    <w:rsid w:val="00C22C40"/>
    <w:rsid w:val="00C2455C"/>
    <w:rsid w:val="00C24A5F"/>
    <w:rsid w:val="00C47BEF"/>
    <w:rsid w:val="00C736AC"/>
    <w:rsid w:val="00C90FDF"/>
    <w:rsid w:val="00C96385"/>
    <w:rsid w:val="00CB2311"/>
    <w:rsid w:val="00CD1823"/>
    <w:rsid w:val="00D14FC1"/>
    <w:rsid w:val="00D25F5D"/>
    <w:rsid w:val="00D7547C"/>
    <w:rsid w:val="00DA5F12"/>
    <w:rsid w:val="00DA6AEB"/>
    <w:rsid w:val="00DB1500"/>
    <w:rsid w:val="00DC1F99"/>
    <w:rsid w:val="00DF36EC"/>
    <w:rsid w:val="00DF5DCB"/>
    <w:rsid w:val="00E810AE"/>
    <w:rsid w:val="00EA21F3"/>
    <w:rsid w:val="00EB0233"/>
    <w:rsid w:val="00ED291D"/>
    <w:rsid w:val="00EF7CDF"/>
    <w:rsid w:val="00F3723E"/>
    <w:rsid w:val="00F4721A"/>
    <w:rsid w:val="00F51E0C"/>
    <w:rsid w:val="00FA416F"/>
    <w:rsid w:val="00FB3E57"/>
    <w:rsid w:val="00FC0A6A"/>
    <w:rsid w:val="00FD5BD1"/>
    <w:rsid w:val="00FE7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721A"/>
    <w:pPr>
      <w:spacing w:after="200" w:line="276" w:lineRule="auto"/>
    </w:pPr>
    <w:rPr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">
    <w:name w:val="Знак Знак Знак Char Char Char Char Знак Знак Знак"/>
    <w:basedOn w:val="Normal"/>
    <w:uiPriority w:val="99"/>
    <w:rsid w:val="00A3292F"/>
    <w:pPr>
      <w:widowControl w:val="0"/>
      <w:bidi/>
      <w:adjustRightInd w:val="0"/>
      <w:spacing w:after="160" w:line="240" w:lineRule="exact"/>
    </w:pPr>
    <w:rPr>
      <w:rFonts w:ascii="Times New Roman" w:hAnsi="Times New Roman"/>
      <w:sz w:val="20"/>
      <w:szCs w:val="20"/>
      <w:lang w:val="en-GB" w:bidi="he-IL"/>
    </w:rPr>
  </w:style>
  <w:style w:type="paragraph" w:styleId="ListParagraph">
    <w:name w:val="List Paragraph"/>
    <w:basedOn w:val="Normal"/>
    <w:uiPriority w:val="99"/>
    <w:qFormat/>
    <w:rsid w:val="00A329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51</TotalTime>
  <Pages>3</Pages>
  <Words>720</Words>
  <Characters>4105</Characters>
  <Application>Microsoft Office Outlook</Application>
  <DocSecurity>0</DocSecurity>
  <Lines>0</Lines>
  <Paragraphs>0</Paragraphs>
  <ScaleCrop>false</ScaleCrop>
  <Company>ВВС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ИАВ</dc:creator>
  <cp:keywords/>
  <dc:description/>
  <cp:lastModifiedBy>BelaG</cp:lastModifiedBy>
  <cp:revision>7</cp:revision>
  <cp:lastPrinted>2013-12-16T08:05:00Z</cp:lastPrinted>
  <dcterms:created xsi:type="dcterms:W3CDTF">2014-01-22T11:23:00Z</dcterms:created>
  <dcterms:modified xsi:type="dcterms:W3CDTF">2014-02-04T13:26:00Z</dcterms:modified>
</cp:coreProperties>
</file>