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58D" w:rsidRPr="0093421C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93421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93421C" w:rsidRDefault="003E2BA5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3E2BA5">
        <w:rPr>
          <w:rFonts w:ascii="GHEA Grapalat" w:hAnsi="GHEA Grapalat"/>
          <w:b/>
          <w:sz w:val="22"/>
          <w:szCs w:val="22"/>
        </w:rPr>
        <w:t>«</w:t>
      </w:r>
      <w:r w:rsidRPr="003E2BA5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E2BA5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="00271E3E">
        <w:rPr>
          <w:rFonts w:ascii="GHEA Grapalat" w:hAnsi="GHEA Grapalat"/>
          <w:b/>
          <w:sz w:val="22"/>
          <w:szCs w:val="22"/>
        </w:rPr>
        <w:t>Կ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hy-AM"/>
        </w:rPr>
        <w:t>առավարության</w:t>
      </w:r>
      <w:proofErr w:type="spellEnd"/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E2BA5">
        <w:rPr>
          <w:rFonts w:ascii="GHEA Grapalat" w:hAnsi="GHEA Grapalat"/>
          <w:b/>
          <w:sz w:val="22"/>
          <w:szCs w:val="22"/>
          <w:lang w:val="hy-AM"/>
        </w:rPr>
        <w:t>և</w:t>
      </w:r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3E2BA5">
        <w:rPr>
          <w:rFonts w:ascii="GHEA Grapalat" w:hAnsi="GHEA Grapalat"/>
          <w:b/>
          <w:sz w:val="22"/>
          <w:szCs w:val="22"/>
          <w:lang w:val="hy-AM"/>
        </w:rPr>
        <w:t xml:space="preserve">Ավստրիայի Հանրապետության </w:t>
      </w:r>
      <w:r w:rsidR="00271E3E">
        <w:rPr>
          <w:rFonts w:ascii="GHEA Grapalat" w:hAnsi="GHEA Grapalat"/>
          <w:b/>
          <w:sz w:val="22"/>
          <w:szCs w:val="22"/>
        </w:rPr>
        <w:t>Դ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hy-AM"/>
        </w:rPr>
        <w:t>աշնային</w:t>
      </w:r>
      <w:proofErr w:type="spellEnd"/>
      <w:r w:rsidRPr="003E2BA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271E3E">
        <w:rPr>
          <w:rFonts w:ascii="GHEA Grapalat" w:hAnsi="GHEA Grapalat"/>
          <w:b/>
          <w:sz w:val="22"/>
          <w:szCs w:val="22"/>
        </w:rPr>
        <w:t>Կ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hy-AM"/>
        </w:rPr>
        <w:t>առավարության</w:t>
      </w:r>
      <w:proofErr w:type="spellEnd"/>
      <w:r w:rsidRPr="003E2BA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hy-AM"/>
        </w:rPr>
        <w:t>միջև</w:t>
      </w:r>
      <w:proofErr w:type="spellEnd"/>
      <w:r w:rsidRPr="003E2BA5">
        <w:rPr>
          <w:rFonts w:ascii="GHEA Grapalat" w:hAnsi="GHEA Grapalat"/>
          <w:b/>
          <w:sz w:val="22"/>
          <w:szCs w:val="22"/>
          <w:lang w:val="hy-AM"/>
        </w:rPr>
        <w:t xml:space="preserve"> օդային տրանսպորտի մասին» համաձայնագիրը</w:t>
      </w:r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fr-FR"/>
        </w:rPr>
        <w:t>վավերացնելու</w:t>
      </w:r>
      <w:proofErr w:type="spellEnd"/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fr-FR"/>
        </w:rPr>
        <w:t>մասին</w:t>
      </w:r>
      <w:proofErr w:type="spellEnd"/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Հայաստանի Հանրապետության 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fr-FR"/>
        </w:rPr>
        <w:t>օրենքի</w:t>
      </w:r>
      <w:proofErr w:type="spellEnd"/>
      <w:r w:rsidRPr="003E2BA5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proofErr w:type="spellStart"/>
      <w:r w:rsidRPr="003E2BA5">
        <w:rPr>
          <w:rFonts w:ascii="GHEA Grapalat" w:hAnsi="GHEA Grapalat"/>
          <w:b/>
          <w:sz w:val="22"/>
          <w:szCs w:val="22"/>
          <w:lang w:val="fr-FR"/>
        </w:rPr>
        <w:t>նախագծի</w:t>
      </w:r>
      <w:proofErr w:type="spellEnd"/>
      <w:r w:rsidR="007A758D" w:rsidRPr="003E2BA5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 xml:space="preserve">վերաբերյալ շահագրգիռ մարմինների ներկայացրած դիտողությունների և </w:t>
      </w:r>
      <w:proofErr w:type="spellStart"/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>առաջարկություննների</w:t>
      </w:r>
      <w:proofErr w:type="spellEnd"/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 xml:space="preserve"> մասին</w:t>
      </w:r>
      <w:r w:rsidR="007A758D" w:rsidRPr="0093421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</w:rPr>
            </w:pPr>
            <w:r w:rsidRPr="0093421C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հեղինակը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¸</w:t>
            </w:r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ամսաթիվը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համարը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բովանդակությունը</w:t>
            </w:r>
            <w:proofErr w:type="spellEnd"/>
          </w:p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  <w:proofErr w:type="spellEnd"/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Կատարված</w:t>
            </w:r>
            <w:proofErr w:type="spellEnd"/>
            <w:r w:rsidRPr="0093421C">
              <w:rPr>
                <w:rFonts w:ascii="GHEA Grapalat" w:hAnsi="GHEA Grapalat"/>
                <w:b/>
                <w:sz w:val="22"/>
                <w:szCs w:val="22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b/>
                <w:sz w:val="22"/>
                <w:szCs w:val="22"/>
              </w:rPr>
              <w:t>փոփոխությունը</w:t>
            </w:r>
            <w:proofErr w:type="spellEnd"/>
          </w:p>
        </w:tc>
      </w:tr>
      <w:tr w:rsidR="007A758D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93421C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3E2BA5" w:rsidRPr="0093421C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 xml:space="preserve">1.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3E2BA5" w:rsidRDefault="003E2BA5" w:rsidP="003E2BA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</w:rPr>
              <w:t>քաղացիական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</w:rPr>
              <w:t>ավիացիայի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</w:rPr>
              <w:t>գլխավոր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</w:rPr>
              <w:t>վարություն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E2BA5">
              <w:rPr>
                <w:rFonts w:ascii="GHEA Grapalat" w:hAnsi="GHEA Grapalat"/>
                <w:sz w:val="22"/>
                <w:szCs w:val="22"/>
              </w:rPr>
              <w:t>«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271E3E"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առավարության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Ավստրիայի Հանրապետության </w:t>
            </w:r>
            <w:r w:rsidR="00271E3E">
              <w:rPr>
                <w:rFonts w:ascii="GHEA Grapalat" w:hAnsi="GHEA Grapalat"/>
                <w:sz w:val="22"/>
                <w:szCs w:val="22"/>
              </w:rPr>
              <w:t>Դ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աշնային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71E3E"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առավարության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օդային տրանսպորտի մասին» համաձայնագիրը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</w:rPr>
              <w:t>չ</w:t>
            </w:r>
            <w:r w:rsidR="007A7DCD">
              <w:rPr>
                <w:rFonts w:ascii="GHEA Grapalat" w:hAnsi="GHEA Grapalat"/>
                <w:sz w:val="22"/>
                <w:szCs w:val="22"/>
              </w:rPr>
              <w:t>կան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3E2BA5" w:rsidRPr="003E2BA5" w:rsidRDefault="003E2BA5" w:rsidP="003E2BA5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3E2BA5">
              <w:rPr>
                <w:rFonts w:ascii="GHEA Grapalat" w:hAnsi="GHEA Grapalat" w:cs="Sylfaen"/>
                <w:sz w:val="22"/>
                <w:szCs w:val="22"/>
              </w:rPr>
              <w:t xml:space="preserve">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7A7DCD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93421C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</w:p>
        </w:tc>
      </w:tr>
      <w:tr w:rsidR="007A758D" w:rsidRPr="0093421C" w:rsidTr="0093421C">
        <w:trPr>
          <w:trHeight w:val="4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3E2BA5" w:rsidP="0093421C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2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ֆինանսների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271E3E" w:rsidP="0093421C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271E3E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proofErr w:type="gram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առավարության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Ավստրիայի Հանրապետության </w:t>
            </w:r>
            <w:r>
              <w:rPr>
                <w:rFonts w:ascii="GHEA Grapalat" w:hAnsi="GHEA Grapalat"/>
                <w:sz w:val="22"/>
                <w:szCs w:val="22"/>
              </w:rPr>
              <w:t>Դ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աշնային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առավարության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օդային տրանսպորտի մասին»</w:t>
            </w:r>
            <w:r w:rsidR="003E2BA5"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համաձայնագիրը</w:t>
            </w:r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="003E2BA5"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որ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մեր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իրավասությունների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շրջանակներում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7A758D" w:rsidRPr="0093421C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7A758D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93421C" w:rsidRDefault="007A758D" w:rsidP="0093421C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Ընդունվել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 w:rsidRPr="0093421C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3421C" w:rsidRDefault="007A758D" w:rsidP="0093421C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E2BA5" w:rsidRPr="003E2BA5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</w:rPr>
              <w:t>3</w:t>
            </w:r>
            <w:r w:rsidRPr="0093421C">
              <w:rPr>
                <w:rFonts w:ascii="GHEA Grapalat" w:hAnsi="GHEA Grapalat"/>
                <w:sz w:val="22"/>
                <w:szCs w:val="22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93421C">
              <w:rPr>
                <w:rFonts w:ascii="GHEA Grapalat" w:hAnsi="GHEA Grapalat"/>
                <w:sz w:val="22"/>
                <w:szCs w:val="22"/>
                <w:lang w:val="fr-FR"/>
              </w:rPr>
              <w:t>նախարարություն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271E3E" w:rsidP="003E2BA5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proofErr w:type="gramStart"/>
            <w:r w:rsidRPr="00271E3E">
              <w:rPr>
                <w:rFonts w:ascii="GHEA Grapalat" w:hAnsi="GHEA Grapalat"/>
                <w:sz w:val="22"/>
                <w:szCs w:val="22"/>
                <w:lang w:val="fr-FR"/>
              </w:rPr>
              <w:t>«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proofErr w:type="gram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Հանրապետության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առավարության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և</w:t>
            </w:r>
            <w:r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Ավստրիայի Հանրապետության </w:t>
            </w:r>
            <w:r>
              <w:rPr>
                <w:rFonts w:ascii="GHEA Grapalat" w:hAnsi="GHEA Grapalat"/>
                <w:sz w:val="22"/>
                <w:szCs w:val="22"/>
              </w:rPr>
              <w:t>Դ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աշնային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</w:rPr>
              <w:t>Կ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առավարության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proofErr w:type="spellStart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>միջև</w:t>
            </w:r>
            <w:proofErr w:type="spellEnd"/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օդային </w:t>
            </w:r>
            <w:r w:rsidRPr="003E2BA5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տրանսպորտի մասին»</w:t>
            </w:r>
            <w:bookmarkStart w:id="0" w:name="_GoBack"/>
            <w:bookmarkEnd w:id="0"/>
            <w:r w:rsidR="003E2BA5" w:rsidRPr="003E2BA5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համաձայնագիրը</w:t>
            </w:r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վավերացնելու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մասին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Հայաստանի Հանրապետության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օրենքի</w:t>
            </w:r>
            <w:proofErr w:type="spellEnd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3E2BA5">
              <w:rPr>
                <w:rFonts w:ascii="GHEA Grapalat" w:hAnsi="GHEA Grapalat"/>
                <w:sz w:val="22"/>
                <w:szCs w:val="22"/>
                <w:lang w:val="fr-FR"/>
              </w:rPr>
              <w:t>նախագծի</w:t>
            </w:r>
            <w:proofErr w:type="spellEnd"/>
            <w:r w:rsidR="003E2BA5" w:rsidRPr="003E2BA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3E2BA5" w:rsidRPr="003E2BA5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հայտնում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ենք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="003E2BA5">
              <w:rPr>
                <w:rFonts w:ascii="GHEA Grapalat" w:hAnsi="GHEA Grapalat"/>
                <w:sz w:val="22"/>
                <w:szCs w:val="22"/>
                <w:lang w:val="fr-FR"/>
              </w:rPr>
              <w:t>որ</w:t>
            </w:r>
            <w:proofErr w:type="spellEnd"/>
            <w:r w:rsidR="003E2BA5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3E2BA5" w:rsidRPr="0093421C">
              <w:rPr>
                <w:rFonts w:ascii="GHEA Grapalat" w:hAnsi="GHEA Grapalat"/>
                <w:sz w:val="22"/>
                <w:szCs w:val="22"/>
              </w:rPr>
              <w:t>և</w:t>
            </w:r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="003E2BA5" w:rsidRPr="0093421C">
              <w:rPr>
                <w:rFonts w:ascii="GHEA Grapalat" w:hAnsi="GHEA Grapalat"/>
                <w:sz w:val="22"/>
                <w:szCs w:val="22"/>
              </w:rPr>
              <w:t>չունենք</w:t>
            </w:r>
            <w:proofErr w:type="spellEnd"/>
            <w:r w:rsidR="003E2BA5" w:rsidRPr="0093421C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lastRenderedPageBreak/>
              <w:t>Ընդունվել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sz w:val="22"/>
                <w:szCs w:val="22"/>
                <w:lang w:val="fr-FR"/>
              </w:rPr>
              <w:t>գիտություն</w:t>
            </w:r>
            <w:proofErr w:type="spellEnd"/>
            <w:r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BA5" w:rsidRPr="0093421C" w:rsidRDefault="003E2BA5" w:rsidP="003E2BA5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3E2BA5" w:rsidRDefault="00CC4922" w:rsidP="0093421C">
      <w:pPr>
        <w:rPr>
          <w:sz w:val="22"/>
          <w:szCs w:val="22"/>
          <w:lang w:val="fr-FR"/>
        </w:rPr>
      </w:pPr>
    </w:p>
    <w:sectPr w:rsidR="00CC4922" w:rsidRPr="003E2BA5" w:rsidSect="0049492A">
      <w:pgSz w:w="15840" w:h="12240" w:orient="landscape"/>
      <w:pgMar w:top="851" w:right="1134" w:bottom="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6D"/>
    <w:rsid w:val="00271E3E"/>
    <w:rsid w:val="003E2BA5"/>
    <w:rsid w:val="0049492A"/>
    <w:rsid w:val="007A758D"/>
    <w:rsid w:val="007A7DCD"/>
    <w:rsid w:val="0093421C"/>
    <w:rsid w:val="00C212E2"/>
    <w:rsid w:val="00CC4922"/>
    <w:rsid w:val="00D1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0F45"/>
  <w15:chartTrackingRefBased/>
  <w15:docId w15:val="{20611557-CBA1-496A-99DA-AEAC8A9FA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2B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13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2017-06-27T11:22:00Z</dcterms:created>
  <dcterms:modified xsi:type="dcterms:W3CDTF">2017-08-11T08:04:00Z</dcterms:modified>
</cp:coreProperties>
</file>